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70"/>
        <w:gridCol w:w="310"/>
        <w:gridCol w:w="5103"/>
        <w:gridCol w:w="28"/>
        <w:gridCol w:w="1799"/>
        <w:gridCol w:w="16"/>
        <w:gridCol w:w="1836"/>
      </w:tblGrid>
      <w:tr w:rsidR="009F06CB" w:rsidRPr="003F32AE" w14:paraId="2AC4E9FA" w14:textId="77777777" w:rsidTr="0017760D">
        <w:tc>
          <w:tcPr>
            <w:tcW w:w="1980" w:type="dxa"/>
            <w:gridSpan w:val="2"/>
            <w:vMerge w:val="restart"/>
            <w:shd w:val="clear" w:color="auto" w:fill="CCADDB"/>
            <w:vAlign w:val="center"/>
          </w:tcPr>
          <w:p w14:paraId="0ABDECAC" w14:textId="65DEDF81" w:rsidR="009F06CB" w:rsidRPr="0067675C" w:rsidRDefault="009F06CB" w:rsidP="008D0EE9">
            <w:pPr>
              <w:pStyle w:val="Heading2"/>
            </w:pPr>
            <w:r w:rsidRPr="0067675C">
              <w:rPr>
                <w:rFonts w:hint="cs"/>
                <w:cs/>
              </w:rPr>
              <w:t>ช</w:t>
            </w:r>
            <w:r w:rsidR="00ED341E">
              <w:rPr>
                <w:rFonts w:hint="cs"/>
                <w:cs/>
              </w:rPr>
              <w:t>ื่อ</w:t>
            </w:r>
            <w:r w:rsidR="005C4468">
              <w:rPr>
                <w:rFonts w:hint="cs"/>
                <w:cs/>
              </w:rPr>
              <w:t>โครงการ</w:t>
            </w:r>
          </w:p>
        </w:tc>
        <w:tc>
          <w:tcPr>
            <w:tcW w:w="5103" w:type="dxa"/>
            <w:vMerge w:val="restart"/>
            <w:vAlign w:val="center"/>
          </w:tcPr>
          <w:p w14:paraId="332D2A59" w14:textId="60B9AB6E" w:rsidR="009F06CB" w:rsidRPr="008D4558" w:rsidRDefault="009F06CB" w:rsidP="004D329B">
            <w:pPr>
              <w:rPr>
                <w:rFonts w:ascii="Athiti SemiBold" w:hAnsi="Athiti SemiBold" w:cs="Athiti SemiBold"/>
                <w:b/>
                <w:bCs/>
              </w:rPr>
            </w:pPr>
            <w:r w:rsidRPr="008D4558">
              <w:rPr>
                <w:rFonts w:ascii="Athiti SemiBold" w:hAnsi="Athiti SemiBold" w:cs="Athiti SemiBold" w:hint="cs"/>
                <w:b/>
                <w:bCs/>
                <w:sz w:val="24"/>
                <w:szCs w:val="24"/>
                <w:cs/>
              </w:rPr>
              <w:t>ระบุชื่อเต็ม</w:t>
            </w:r>
            <w:r w:rsidR="005C4468" w:rsidRPr="008D4558">
              <w:rPr>
                <w:rFonts w:ascii="Athiti SemiBold" w:hAnsi="Athiti SemiBold" w:cs="Athiti SemiBold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gridSpan w:val="3"/>
            <w:shd w:val="clear" w:color="auto" w:fill="CCADDB"/>
          </w:tcPr>
          <w:p w14:paraId="66BE6415" w14:textId="77777777" w:rsidR="009F06CB" w:rsidRPr="003F32AE" w:rsidRDefault="009F06CB" w:rsidP="008D0EE9">
            <w:pPr>
              <w:pStyle w:val="Heading2"/>
              <w:rPr>
                <w:cs/>
              </w:rPr>
            </w:pPr>
            <w:r w:rsidRPr="003F32AE">
              <w:rPr>
                <w:rFonts w:hint="cs"/>
                <w:cs/>
              </w:rPr>
              <w:t>ปีงบประมาณ</w:t>
            </w:r>
          </w:p>
        </w:tc>
        <w:tc>
          <w:tcPr>
            <w:tcW w:w="1836" w:type="dxa"/>
          </w:tcPr>
          <w:p w14:paraId="31126BF9" w14:textId="6A7E95FC" w:rsidR="009F06CB" w:rsidRPr="003F32AE" w:rsidRDefault="009F06CB" w:rsidP="004D329B"/>
        </w:tc>
      </w:tr>
      <w:tr w:rsidR="009F06CB" w:rsidRPr="003F32AE" w14:paraId="0F48218D" w14:textId="77777777" w:rsidTr="0017760D">
        <w:tc>
          <w:tcPr>
            <w:tcW w:w="1980" w:type="dxa"/>
            <w:gridSpan w:val="2"/>
            <w:vMerge/>
            <w:shd w:val="clear" w:color="auto" w:fill="CCADDB"/>
          </w:tcPr>
          <w:p w14:paraId="5F50F056" w14:textId="77777777" w:rsidR="009F06CB" w:rsidRPr="0067675C" w:rsidRDefault="009F06CB" w:rsidP="008D0EE9">
            <w:pPr>
              <w:pStyle w:val="Heading2"/>
              <w:rPr>
                <w:cs/>
              </w:rPr>
            </w:pPr>
          </w:p>
        </w:tc>
        <w:tc>
          <w:tcPr>
            <w:tcW w:w="5103" w:type="dxa"/>
            <w:vMerge/>
            <w:vAlign w:val="center"/>
          </w:tcPr>
          <w:p w14:paraId="3F210F40" w14:textId="77777777" w:rsidR="009F06CB" w:rsidRPr="003F32AE" w:rsidRDefault="009F06CB" w:rsidP="004D329B"/>
        </w:tc>
        <w:tc>
          <w:tcPr>
            <w:tcW w:w="1843" w:type="dxa"/>
            <w:gridSpan w:val="3"/>
            <w:shd w:val="clear" w:color="auto" w:fill="CCADDB"/>
          </w:tcPr>
          <w:p w14:paraId="7252D553" w14:textId="7C8D5CF2" w:rsidR="009F06CB" w:rsidRPr="003F32AE" w:rsidRDefault="009F06CB" w:rsidP="008D0EE9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รหัส</w:t>
            </w:r>
            <w:r w:rsidR="00793ECA">
              <w:rPr>
                <w:rFonts w:hint="cs"/>
                <w:cs/>
              </w:rPr>
              <w:t>โครงการ</w:t>
            </w:r>
          </w:p>
        </w:tc>
        <w:tc>
          <w:tcPr>
            <w:tcW w:w="1836" w:type="dxa"/>
            <w:shd w:val="clear" w:color="auto" w:fill="auto"/>
          </w:tcPr>
          <w:p w14:paraId="6ECED181" w14:textId="28DA096F" w:rsidR="009F06CB" w:rsidRPr="003F32AE" w:rsidRDefault="009F06CB" w:rsidP="004D329B"/>
        </w:tc>
      </w:tr>
      <w:tr w:rsidR="008D077B" w:rsidRPr="003F32AE" w14:paraId="4FE7719A" w14:textId="77777777" w:rsidTr="0017760D">
        <w:trPr>
          <w:trHeight w:val="71"/>
        </w:trPr>
        <w:tc>
          <w:tcPr>
            <w:tcW w:w="1980" w:type="dxa"/>
            <w:gridSpan w:val="2"/>
            <w:shd w:val="clear" w:color="auto" w:fill="CCADDB"/>
          </w:tcPr>
          <w:p w14:paraId="45FF0AE0" w14:textId="2BA30812" w:rsidR="008D077B" w:rsidRDefault="008D077B" w:rsidP="008D0EE9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งบประมาณรวม</w:t>
            </w:r>
          </w:p>
        </w:tc>
        <w:tc>
          <w:tcPr>
            <w:tcW w:w="5103" w:type="dxa"/>
          </w:tcPr>
          <w:p w14:paraId="645105CB" w14:textId="4BFE76D7" w:rsidR="008D077B" w:rsidRDefault="008D077B" w:rsidP="008D077B">
            <w:pPr>
              <w:rPr>
                <w:cs/>
              </w:rPr>
            </w:pPr>
            <w:r>
              <w:rPr>
                <w:rFonts w:hint="cs"/>
                <w:cs/>
              </w:rPr>
              <w:t>ระบุงบประมาณโดยรวมทั้งหมดของโครงการ</w:t>
            </w:r>
          </w:p>
        </w:tc>
        <w:tc>
          <w:tcPr>
            <w:tcW w:w="1843" w:type="dxa"/>
            <w:gridSpan w:val="3"/>
            <w:shd w:val="clear" w:color="auto" w:fill="CCADDB"/>
          </w:tcPr>
          <w:p w14:paraId="13583575" w14:textId="44145086" w:rsidR="008D077B" w:rsidRDefault="008D077B" w:rsidP="008D0EE9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ระดับความสำคัญ</w:t>
            </w:r>
          </w:p>
        </w:tc>
        <w:tc>
          <w:tcPr>
            <w:tcW w:w="1836" w:type="dxa"/>
            <w:shd w:val="clear" w:color="auto" w:fill="auto"/>
          </w:tcPr>
          <w:p w14:paraId="3A0794E2" w14:textId="77777777" w:rsidR="008D077B" w:rsidRDefault="008D077B" w:rsidP="008D077B">
            <w:pPr>
              <w:rPr>
                <w:cs/>
              </w:rPr>
            </w:pPr>
          </w:p>
        </w:tc>
      </w:tr>
      <w:tr w:rsidR="008D077B" w:rsidRPr="003F32AE" w14:paraId="159704B8" w14:textId="77777777" w:rsidTr="0017760D">
        <w:trPr>
          <w:trHeight w:val="71"/>
        </w:trPr>
        <w:tc>
          <w:tcPr>
            <w:tcW w:w="1980" w:type="dxa"/>
            <w:gridSpan w:val="2"/>
            <w:shd w:val="clear" w:color="auto" w:fill="CCADDB"/>
          </w:tcPr>
          <w:p w14:paraId="5D3BD00C" w14:textId="53A1E5E8" w:rsidR="008D077B" w:rsidRPr="0067675C" w:rsidRDefault="008D077B" w:rsidP="008D0EE9">
            <w:pPr>
              <w:pStyle w:val="Heading2"/>
            </w:pPr>
            <w:r>
              <w:rPr>
                <w:rFonts w:hint="cs"/>
                <w:cs/>
              </w:rPr>
              <w:t>หัวหน้าโครงการ</w:t>
            </w:r>
          </w:p>
        </w:tc>
        <w:tc>
          <w:tcPr>
            <w:tcW w:w="5103" w:type="dxa"/>
          </w:tcPr>
          <w:p w14:paraId="5AA9548B" w14:textId="24B3D3EA" w:rsidR="008D077B" w:rsidRPr="003F32AE" w:rsidRDefault="008D077B" w:rsidP="008D077B">
            <w:pPr>
              <w:rPr>
                <w:cs/>
              </w:rPr>
            </w:pPr>
            <w:r>
              <w:rPr>
                <w:rFonts w:hint="cs"/>
                <w:cs/>
              </w:rPr>
              <w:t>ระบุชื่อผู้รับผิดชอบโครงการ</w:t>
            </w:r>
          </w:p>
        </w:tc>
        <w:tc>
          <w:tcPr>
            <w:tcW w:w="1843" w:type="dxa"/>
            <w:gridSpan w:val="3"/>
            <w:shd w:val="clear" w:color="auto" w:fill="CCADDB"/>
          </w:tcPr>
          <w:p w14:paraId="2D1D3FD3" w14:textId="7DAFF780" w:rsidR="008D077B" w:rsidRPr="003F32AE" w:rsidRDefault="008D077B" w:rsidP="008D0EE9">
            <w:pPr>
              <w:pStyle w:val="Heading2"/>
              <w:rPr>
                <w:cs/>
              </w:rPr>
            </w:pPr>
            <w:r w:rsidRPr="003F32AE">
              <w:rPr>
                <w:rFonts w:hint="cs"/>
                <w:cs/>
              </w:rPr>
              <w:t>วันที่มีผลบังคับใช้</w:t>
            </w:r>
          </w:p>
        </w:tc>
        <w:tc>
          <w:tcPr>
            <w:tcW w:w="1836" w:type="dxa"/>
            <w:shd w:val="clear" w:color="auto" w:fill="auto"/>
          </w:tcPr>
          <w:p w14:paraId="562647A2" w14:textId="30CA6DE8" w:rsidR="008D077B" w:rsidRPr="003F32AE" w:rsidRDefault="008D077B" w:rsidP="008D077B"/>
        </w:tc>
      </w:tr>
      <w:tr w:rsidR="00CE2671" w:rsidRPr="002A0A6C" w14:paraId="6C48E962" w14:textId="77777777" w:rsidTr="00FC34EF">
        <w:trPr>
          <w:trHeight w:val="71"/>
        </w:trPr>
        <w:tc>
          <w:tcPr>
            <w:tcW w:w="1670" w:type="dxa"/>
            <w:shd w:val="clear" w:color="auto" w:fill="A6A6A6" w:themeFill="background1" w:themeFillShade="A6"/>
          </w:tcPr>
          <w:p w14:paraId="79377E4C" w14:textId="77777777" w:rsidR="00CE2671" w:rsidRPr="002A0A6C" w:rsidRDefault="00CE2671" w:rsidP="00FC34EF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5441" w:type="dxa"/>
            <w:gridSpan w:val="3"/>
            <w:shd w:val="clear" w:color="auto" w:fill="A6A6A6" w:themeFill="background1" w:themeFillShade="A6"/>
          </w:tcPr>
          <w:p w14:paraId="60F53307" w14:textId="77777777" w:rsidR="00CE2671" w:rsidRPr="002A0A6C" w:rsidRDefault="00CE2671" w:rsidP="00FC34EF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1799" w:type="dxa"/>
            <w:shd w:val="clear" w:color="auto" w:fill="A6A6A6" w:themeFill="background1" w:themeFillShade="A6"/>
          </w:tcPr>
          <w:p w14:paraId="39B3727A" w14:textId="77777777" w:rsidR="00CE2671" w:rsidRPr="002A0A6C" w:rsidRDefault="00CE2671" w:rsidP="00FC34EF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  <w:tc>
          <w:tcPr>
            <w:tcW w:w="1852" w:type="dxa"/>
            <w:gridSpan w:val="2"/>
            <w:shd w:val="clear" w:color="auto" w:fill="A6A6A6" w:themeFill="background1" w:themeFillShade="A6"/>
          </w:tcPr>
          <w:p w14:paraId="343B917B" w14:textId="77777777" w:rsidR="00CE2671" w:rsidRPr="002A0A6C" w:rsidRDefault="00CE2671" w:rsidP="00FC34EF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</w:tr>
    </w:tbl>
    <w:p w14:paraId="037FF26A" w14:textId="1684E6FA" w:rsidR="001B74A4" w:rsidRPr="003F32AE" w:rsidRDefault="00ED341E" w:rsidP="006E7096">
      <w:pPr>
        <w:pStyle w:val="Heading1"/>
        <w:rPr>
          <w:cs/>
        </w:rPr>
      </w:pPr>
      <w:r>
        <w:t>1</w:t>
      </w:r>
      <w:r w:rsidR="001B74A4" w:rsidRPr="003F32AE">
        <w:rPr>
          <w:cs/>
        </w:rPr>
        <w:t xml:space="preserve">. </w:t>
      </w:r>
      <w:r w:rsidR="001B74A4" w:rsidRPr="003F32AE">
        <w:rPr>
          <w:rFonts w:hint="cs"/>
          <w:cs/>
        </w:rPr>
        <w:t>ความสอดคล้องกับยุทธศาสตร์</w:t>
      </w:r>
      <w:r w:rsidR="00FC2509">
        <w:rPr>
          <w:rFonts w:hint="cs"/>
          <w:cs/>
        </w:rPr>
        <w:t xml:space="preserve"> </w:t>
      </w:r>
      <w:r w:rsidR="00FC2509">
        <w:t>(</w:t>
      </w:r>
      <w:r w:rsidR="00FC2509" w:rsidRPr="00FC2509">
        <w:t>Relevance to strategy</w:t>
      </w:r>
      <w:r w:rsidR="00FC2509">
        <w:t>)</w:t>
      </w:r>
    </w:p>
    <w:p w14:paraId="5E837172" w14:textId="6A316D77" w:rsidR="001B74A4" w:rsidRPr="00155D88" w:rsidRDefault="001B74A4" w:rsidP="00E8634B">
      <w:pPr>
        <w:pStyle w:val="a"/>
      </w:pPr>
      <w:r w:rsidRPr="00155D88">
        <w:rPr>
          <w:rFonts w:hint="cs"/>
          <w:cs/>
        </w:rPr>
        <w:t>เลือกความสอดคล้องกับ</w:t>
      </w:r>
      <w:r w:rsidR="00E8634B">
        <w:rPr>
          <w:rFonts w:hint="cs"/>
          <w:cs/>
        </w:rPr>
        <w:t xml:space="preserve">นโยบายและยุทธศาสตร์ </w:t>
      </w:r>
      <w:r w:rsidR="008D2D9A">
        <w:rPr>
          <w:rFonts w:hint="cs"/>
          <w:cs/>
        </w:rPr>
        <w:t>โดยในแต่ละหัวข้อ</w:t>
      </w:r>
      <w:r w:rsidR="00F26CC2">
        <w:rPr>
          <w:rFonts w:hint="cs"/>
          <w:cs/>
        </w:rPr>
        <w:t>เลือกได้เพียงตัวเลือกเดียว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7648"/>
      </w:tblGrid>
      <w:tr w:rsidR="001B74A4" w:rsidRPr="003F67B6" w14:paraId="379AD443" w14:textId="77777777" w:rsidTr="00E16C76">
        <w:tc>
          <w:tcPr>
            <w:tcW w:w="3114" w:type="dxa"/>
            <w:shd w:val="clear" w:color="auto" w:fill="CCADDB"/>
          </w:tcPr>
          <w:p w14:paraId="73A4114E" w14:textId="77777777" w:rsidR="001B74A4" w:rsidRPr="003F67B6" w:rsidRDefault="001B74A4" w:rsidP="008D0EE9">
            <w:pPr>
              <w:pStyle w:val="Heading2"/>
              <w:rPr>
                <w:cs/>
              </w:rPr>
            </w:pPr>
            <w:r w:rsidRPr="003F67B6">
              <w:rPr>
                <w:rFonts w:hint="cs"/>
                <w:cs/>
              </w:rPr>
              <w:t>ความสอดคล้อง</w:t>
            </w:r>
          </w:p>
        </w:tc>
        <w:tc>
          <w:tcPr>
            <w:tcW w:w="7648" w:type="dxa"/>
            <w:shd w:val="clear" w:color="auto" w:fill="CCADDB"/>
          </w:tcPr>
          <w:p w14:paraId="7838D6F1" w14:textId="77777777" w:rsidR="001B74A4" w:rsidRPr="003F67B6" w:rsidRDefault="001B74A4" w:rsidP="008D0EE9">
            <w:pPr>
              <w:pStyle w:val="Heading2"/>
            </w:pPr>
          </w:p>
        </w:tc>
      </w:tr>
      <w:tr w:rsidR="001B74A4" w:rsidRPr="003F32AE" w14:paraId="386C63FC" w14:textId="77777777" w:rsidTr="009F06CB">
        <w:tc>
          <w:tcPr>
            <w:tcW w:w="3114" w:type="dxa"/>
            <w:shd w:val="clear" w:color="auto" w:fill="E7E6E6" w:themeFill="background2"/>
          </w:tcPr>
          <w:p w14:paraId="49CDD9CB" w14:textId="77777777" w:rsidR="001B74A4" w:rsidRPr="00155D88" w:rsidRDefault="001B74A4" w:rsidP="00155D88">
            <w:pPr>
              <w:rPr>
                <w:cs/>
              </w:rPr>
            </w:pPr>
            <w:r w:rsidRPr="00155D88">
              <w:rPr>
                <w:rFonts w:hint="cs"/>
                <w:cs/>
              </w:rPr>
              <w:t>ยุทธศาสตร์</w:t>
            </w:r>
            <w:r w:rsidR="00374EE6" w:rsidRPr="00155D88">
              <w:rPr>
                <w:rFonts w:hint="cs"/>
                <w:cs/>
              </w:rPr>
              <w:t xml:space="preserve"> ศมส.</w:t>
            </w:r>
          </w:p>
        </w:tc>
        <w:tc>
          <w:tcPr>
            <w:tcW w:w="7648" w:type="dxa"/>
          </w:tcPr>
          <w:p w14:paraId="79291736" w14:textId="1A63209B" w:rsidR="001B74A4" w:rsidRPr="003F32AE" w:rsidRDefault="00756D2C" w:rsidP="00155D88">
            <w:pPr>
              <w:rPr>
                <w:cs/>
              </w:rPr>
            </w:pPr>
            <w:r>
              <w:t xml:space="preserve"> </w:t>
            </w:r>
          </w:p>
        </w:tc>
      </w:tr>
      <w:tr w:rsidR="003C60B3" w:rsidRPr="003F32AE" w14:paraId="74F34E35" w14:textId="77777777" w:rsidTr="009F06CB">
        <w:tc>
          <w:tcPr>
            <w:tcW w:w="3114" w:type="dxa"/>
            <w:shd w:val="clear" w:color="auto" w:fill="E7E6E6" w:themeFill="background2"/>
          </w:tcPr>
          <w:p w14:paraId="3C72BF14" w14:textId="5116B075" w:rsidR="003C60B3" w:rsidRDefault="003C60B3" w:rsidP="00155D88">
            <w:pPr>
              <w:rPr>
                <w:cs/>
              </w:rPr>
            </w:pPr>
            <w:r>
              <w:rPr>
                <w:rFonts w:hint="cs"/>
                <w:cs/>
              </w:rPr>
              <w:t>กลยุทธ์</w:t>
            </w:r>
          </w:p>
        </w:tc>
        <w:tc>
          <w:tcPr>
            <w:tcW w:w="7648" w:type="dxa"/>
          </w:tcPr>
          <w:p w14:paraId="191926D4" w14:textId="77777777" w:rsidR="003C60B3" w:rsidRPr="003F32AE" w:rsidRDefault="003C60B3" w:rsidP="00155D88"/>
        </w:tc>
      </w:tr>
      <w:tr w:rsidR="001B74A4" w:rsidRPr="003F32AE" w14:paraId="0655EB73" w14:textId="77777777" w:rsidTr="009F06CB">
        <w:tc>
          <w:tcPr>
            <w:tcW w:w="3114" w:type="dxa"/>
            <w:shd w:val="clear" w:color="auto" w:fill="E7E6E6" w:themeFill="background2"/>
          </w:tcPr>
          <w:p w14:paraId="31448DA5" w14:textId="68D16E4C" w:rsidR="001B74A4" w:rsidRPr="00155D88" w:rsidRDefault="009F06CB" w:rsidP="00155D88">
            <w:r>
              <w:rPr>
                <w:rFonts w:hint="cs"/>
                <w:cs/>
              </w:rPr>
              <w:t>นโยบายประจำปี</w:t>
            </w:r>
          </w:p>
        </w:tc>
        <w:tc>
          <w:tcPr>
            <w:tcW w:w="7648" w:type="dxa"/>
          </w:tcPr>
          <w:p w14:paraId="2DFAB747" w14:textId="77777777" w:rsidR="001B74A4" w:rsidRPr="003F32AE" w:rsidRDefault="001B74A4" w:rsidP="00155D88"/>
        </w:tc>
      </w:tr>
      <w:tr w:rsidR="0055095E" w:rsidRPr="003F32AE" w14:paraId="3C7A36EC" w14:textId="77777777" w:rsidTr="005B6D04">
        <w:tc>
          <w:tcPr>
            <w:tcW w:w="3114" w:type="dxa"/>
            <w:shd w:val="clear" w:color="auto" w:fill="E7E6E6" w:themeFill="background2"/>
          </w:tcPr>
          <w:p w14:paraId="2700C50A" w14:textId="2D479C8F" w:rsidR="0055095E" w:rsidRDefault="0055095E" w:rsidP="005B6D04">
            <w:r>
              <w:rPr>
                <w:rFonts w:hint="cs"/>
                <w:cs/>
              </w:rPr>
              <w:t>แผนงาน</w:t>
            </w:r>
          </w:p>
        </w:tc>
        <w:tc>
          <w:tcPr>
            <w:tcW w:w="7648" w:type="dxa"/>
          </w:tcPr>
          <w:p w14:paraId="6393E9B9" w14:textId="77777777" w:rsidR="0055095E" w:rsidRPr="003F32AE" w:rsidRDefault="0055095E" w:rsidP="005B6D04"/>
        </w:tc>
      </w:tr>
    </w:tbl>
    <w:p w14:paraId="29364749" w14:textId="56325C14" w:rsidR="00305287" w:rsidRPr="003F32AE" w:rsidRDefault="00ED341E" w:rsidP="006E7096">
      <w:pPr>
        <w:pStyle w:val="Heading1"/>
      </w:pPr>
      <w:r>
        <w:t>2</w:t>
      </w:r>
      <w:r w:rsidR="00305287" w:rsidRPr="003F32AE">
        <w:rPr>
          <w:cs/>
        </w:rPr>
        <w:t>.</w:t>
      </w:r>
      <w:r w:rsidR="00305287" w:rsidRPr="003F32AE">
        <w:rPr>
          <w:rFonts w:hint="cs"/>
          <w:cs/>
        </w:rPr>
        <w:t xml:space="preserve"> </w:t>
      </w:r>
      <w:r w:rsidR="00305287" w:rsidRPr="003F32AE">
        <w:rPr>
          <w:cs/>
        </w:rPr>
        <w:t>หลักการและเหตุผล</w:t>
      </w:r>
      <w:r w:rsidR="00673DCF">
        <w:t xml:space="preserve"> </w:t>
      </w:r>
      <w:r w:rsidR="00673DCF">
        <w:rPr>
          <w:rFonts w:hint="cs"/>
          <w:cs/>
        </w:rPr>
        <w:t>(</w:t>
      </w:r>
      <w:r w:rsidR="00673DCF">
        <w:t>Justification)</w:t>
      </w:r>
    </w:p>
    <w:p w14:paraId="22599151" w14:textId="2F48CD73" w:rsidR="00305287" w:rsidRPr="003F32AE" w:rsidRDefault="00305287" w:rsidP="00155D88">
      <w:pPr>
        <w:pStyle w:val="a"/>
        <w:rPr>
          <w:cs/>
        </w:rPr>
      </w:pPr>
      <w:r w:rsidRPr="003F32AE">
        <w:rPr>
          <w:cs/>
        </w:rPr>
        <w:t>ระบุถึงที่มาที่ไป</w:t>
      </w:r>
      <w:r w:rsidR="00C97FC3">
        <w:rPr>
          <w:rFonts w:hint="cs"/>
          <w:cs/>
        </w:rPr>
        <w:t>ของโครงการ</w:t>
      </w:r>
      <w:r w:rsidRPr="003F32AE">
        <w:rPr>
          <w:cs/>
        </w:rPr>
        <w:t xml:space="preserve"> หลักการและเหตุผล ความจำเป็น ต้องการแก้ไขปัญหาอะไร ความเร่งด่วน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3F32AE" w14:paraId="4A21D4E2" w14:textId="77777777" w:rsidTr="0067675C">
        <w:tc>
          <w:tcPr>
            <w:tcW w:w="10762" w:type="dxa"/>
          </w:tcPr>
          <w:p w14:paraId="6A396803" w14:textId="0CF7B354" w:rsidR="0067675C" w:rsidRDefault="0067675C" w:rsidP="00155D88"/>
          <w:p w14:paraId="15A759B9" w14:textId="5029BBE2" w:rsidR="00DC7DCB" w:rsidRDefault="00DC7DCB" w:rsidP="00155D88"/>
          <w:p w14:paraId="6888066B" w14:textId="456B14C2" w:rsidR="00FF04E1" w:rsidRDefault="00FF04E1" w:rsidP="00155D88"/>
          <w:p w14:paraId="566DAA1A" w14:textId="77777777" w:rsidR="00FF04E1" w:rsidRPr="003F32AE" w:rsidRDefault="00FF04E1" w:rsidP="00155D88"/>
          <w:p w14:paraId="37581B73" w14:textId="77777777" w:rsidR="00673DCF" w:rsidRPr="00E71869" w:rsidRDefault="00673DCF" w:rsidP="00155D88"/>
        </w:tc>
      </w:tr>
    </w:tbl>
    <w:p w14:paraId="0EF0AE3B" w14:textId="230CA549" w:rsidR="00305287" w:rsidRPr="003F32AE" w:rsidRDefault="00ED341E" w:rsidP="006E7096">
      <w:pPr>
        <w:pStyle w:val="Heading1"/>
        <w:rPr>
          <w:cs/>
        </w:rPr>
      </w:pPr>
      <w:r>
        <w:t>3</w:t>
      </w:r>
      <w:r w:rsidR="00305287" w:rsidRPr="003F32AE">
        <w:rPr>
          <w:cs/>
        </w:rPr>
        <w:t xml:space="preserve">. </w:t>
      </w:r>
      <w:r w:rsidR="00305287" w:rsidRPr="003F32AE">
        <w:rPr>
          <w:rFonts w:hint="cs"/>
          <w:cs/>
        </w:rPr>
        <w:t>วัตถุประสงค์</w:t>
      </w:r>
      <w:r w:rsidR="006F3B7F">
        <w:t xml:space="preserve"> (O</w:t>
      </w:r>
      <w:r w:rsidR="006F3B7F" w:rsidRPr="006F3B7F">
        <w:t>bjective</w:t>
      </w:r>
      <w:r w:rsidR="006F3B7F">
        <w:t>)</w:t>
      </w:r>
    </w:p>
    <w:p w14:paraId="4258D5E4" w14:textId="44ABACC1" w:rsidR="00305287" w:rsidRPr="003F32AE" w:rsidRDefault="00305287" w:rsidP="00673DCF">
      <w:pPr>
        <w:pStyle w:val="a"/>
        <w:rPr>
          <w:cs/>
        </w:rPr>
      </w:pPr>
      <w:r w:rsidRPr="003F32AE">
        <w:rPr>
          <w:rFonts w:hint="cs"/>
          <w:cs/>
        </w:rPr>
        <w:t>ระบุวัตถุประสงค์ของ</w:t>
      </w:r>
      <w:r w:rsidR="00E424C3">
        <w:rPr>
          <w:rFonts w:hint="cs"/>
          <w:cs/>
        </w:rPr>
        <w:t>โครงการ</w:t>
      </w:r>
      <w:r w:rsidR="00AB68E3">
        <w:rPr>
          <w:rFonts w:hint="cs"/>
          <w:cs/>
        </w:rPr>
        <w:t xml:space="preserve"> </w:t>
      </w:r>
      <w:r w:rsidR="000B08C2">
        <w:rPr>
          <w:rFonts w:hint="cs"/>
          <w:cs/>
        </w:rPr>
        <w:t>ที่สอดคล้องกับ</w:t>
      </w:r>
      <w:r w:rsidR="00AB68E3">
        <w:rPr>
          <w:rFonts w:hint="cs"/>
          <w:cs/>
        </w:rPr>
        <w:t>วัตถุประสงค์ของนโยบายประจำปี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D427D6" w14:paraId="29F31B3E" w14:textId="77777777" w:rsidTr="00784487">
        <w:tc>
          <w:tcPr>
            <w:tcW w:w="11096" w:type="dxa"/>
          </w:tcPr>
          <w:p w14:paraId="6512581A" w14:textId="1849AB61" w:rsidR="00305287" w:rsidRDefault="00D427D6" w:rsidP="00D427D6">
            <w:r>
              <w:t xml:space="preserve">1. </w:t>
            </w:r>
          </w:p>
          <w:p w14:paraId="47FC754E" w14:textId="77777777" w:rsidR="002C17A2" w:rsidRDefault="002B773F" w:rsidP="00D427D6">
            <w:r>
              <w:t xml:space="preserve">2. </w:t>
            </w:r>
          </w:p>
          <w:p w14:paraId="0021C0EE" w14:textId="282C566E" w:rsidR="00CE2671" w:rsidRPr="00D427D6" w:rsidRDefault="00CE2671" w:rsidP="00D427D6"/>
        </w:tc>
      </w:tr>
    </w:tbl>
    <w:p w14:paraId="6E68D684" w14:textId="520593A0" w:rsidR="00305287" w:rsidRPr="0015328C" w:rsidRDefault="003F67B6" w:rsidP="006E7096">
      <w:pPr>
        <w:pStyle w:val="Heading1"/>
        <w:rPr>
          <w:cs/>
          <w:lang w:val="en"/>
        </w:rPr>
      </w:pPr>
      <w:r>
        <w:t>4</w:t>
      </w:r>
      <w:r w:rsidR="00305287" w:rsidRPr="003F32AE">
        <w:rPr>
          <w:cs/>
        </w:rPr>
        <w:t>. ผลที่คาดว่าจะได้รับ</w:t>
      </w:r>
      <w:r w:rsidR="0015328C">
        <w:rPr>
          <w:rFonts w:hint="cs"/>
          <w:cs/>
        </w:rPr>
        <w:t xml:space="preserve"> </w:t>
      </w:r>
      <w:r w:rsidR="0015328C">
        <w:t>(</w:t>
      </w:r>
      <w:r w:rsidR="0015328C" w:rsidRPr="0015328C">
        <w:t>Expected results</w:t>
      </w:r>
      <w:r w:rsidR="0015328C">
        <w:t>)</w:t>
      </w:r>
    </w:p>
    <w:p w14:paraId="4F3C94FA" w14:textId="77777777" w:rsidR="00FC2550" w:rsidRPr="003F32AE" w:rsidRDefault="00FC2550" w:rsidP="00FC2550">
      <w:pPr>
        <w:pStyle w:val="a"/>
        <w:rPr>
          <w:cs/>
        </w:rPr>
      </w:pPr>
      <w:r>
        <w:rPr>
          <w:rFonts w:hint="cs"/>
          <w:cs/>
        </w:rPr>
        <w:t>ระบุ</w:t>
      </w:r>
      <w:r w:rsidRPr="003F32AE">
        <w:rPr>
          <w:cs/>
        </w:rPr>
        <w:t>ประโยชน์ที่คาดว่าจะได้รับ</w:t>
      </w:r>
      <w:r w:rsidRPr="003F32AE">
        <w:rPr>
          <w:rFonts w:hint="cs"/>
          <w:cs/>
        </w:rPr>
        <w:t xml:space="preserve"> </w:t>
      </w:r>
      <w:r w:rsidRPr="003F32AE">
        <w:rPr>
          <w:cs/>
        </w:rPr>
        <w:t>(อาจจะไม่เกิดขึ้นในปีนี้)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FC2550" w:rsidRPr="00D427D6" w14:paraId="30DE7B24" w14:textId="77777777" w:rsidTr="0074695E">
        <w:tc>
          <w:tcPr>
            <w:tcW w:w="11096" w:type="dxa"/>
          </w:tcPr>
          <w:p w14:paraId="622C2092" w14:textId="77777777" w:rsidR="00FC2550" w:rsidRDefault="00FC2550" w:rsidP="0074695E">
            <w:r>
              <w:t xml:space="preserve">1. </w:t>
            </w:r>
          </w:p>
          <w:p w14:paraId="51EA7481" w14:textId="77777777" w:rsidR="00FC2550" w:rsidRPr="00D427D6" w:rsidRDefault="00FC2550" w:rsidP="0074695E">
            <w:r>
              <w:t xml:space="preserve">2. </w:t>
            </w:r>
          </w:p>
          <w:p w14:paraId="2A844F2F" w14:textId="77777777" w:rsidR="00FC2550" w:rsidRPr="00D427D6" w:rsidRDefault="00FC2550" w:rsidP="0074695E"/>
        </w:tc>
      </w:tr>
    </w:tbl>
    <w:p w14:paraId="48DACF86" w14:textId="230611E2" w:rsidR="002B773F" w:rsidRDefault="003F67B6" w:rsidP="006E7096">
      <w:pPr>
        <w:pStyle w:val="Heading1"/>
      </w:pPr>
      <w:r>
        <w:t>5</w:t>
      </w:r>
      <w:r w:rsidR="00160EFF" w:rsidRPr="00E640E1">
        <w:rPr>
          <w:cs/>
        </w:rPr>
        <w:t xml:space="preserve">. </w:t>
      </w:r>
      <w:r w:rsidR="002B773F" w:rsidRPr="002B773F">
        <w:rPr>
          <w:cs/>
        </w:rPr>
        <w:t>ผู้มีส่วนได้ส่วนเสีย (</w:t>
      </w:r>
      <w:r w:rsidR="003C19F5">
        <w:t xml:space="preserve">Plan </w:t>
      </w:r>
      <w:r w:rsidR="002B773F" w:rsidRPr="002B773F">
        <w:t>Stakeholder</w:t>
      </w:r>
      <w:r w:rsidR="003C19F5">
        <w:t xml:space="preserve"> Engagement</w:t>
      </w:r>
      <w:r w:rsidR="002B773F" w:rsidRPr="002B773F">
        <w:t>)</w:t>
      </w:r>
    </w:p>
    <w:p w14:paraId="5176AC44" w14:textId="6460D7F7" w:rsidR="002B773F" w:rsidRPr="005462CF" w:rsidRDefault="002B773F" w:rsidP="002B773F">
      <w:pPr>
        <w:pStyle w:val="a"/>
        <w:rPr>
          <w:cs/>
        </w:rPr>
      </w:pPr>
      <w:r>
        <w:rPr>
          <w:rFonts w:hint="cs"/>
          <w:cs/>
        </w:rPr>
        <w:t>ระบุการมีส่วนร่วมของผู้มีส่วนได้ส่วนเสีย</w:t>
      </w:r>
      <w:r w:rsidR="001C3B3F">
        <w:rPr>
          <w:rFonts w:hint="cs"/>
          <w:cs/>
        </w:rPr>
        <w:t xml:space="preserve"> </w:t>
      </w:r>
      <w:r w:rsidR="005462CF">
        <w:rPr>
          <w:rFonts w:hint="cs"/>
          <w:cs/>
        </w:rPr>
        <w:t>ใน</w:t>
      </w:r>
      <w:r w:rsidR="005462CF">
        <w:t xml:space="preserve"> 1 </w:t>
      </w:r>
      <w:r w:rsidR="005462CF">
        <w:rPr>
          <w:rFonts w:hint="cs"/>
          <w:cs/>
        </w:rPr>
        <w:t>รายการให้เลือกได้</w:t>
      </w:r>
      <w:r w:rsidR="005462CF">
        <w:t xml:space="preserve"> 1</w:t>
      </w:r>
      <w:r w:rsidR="005462CF">
        <w:rPr>
          <w:rFonts w:hint="cs"/>
          <w:cs/>
        </w:rPr>
        <w:t xml:space="preserve"> ตัวเลือก หากมีหลายบทบาท ให้เพิ่มเป็นรายการถัดไป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982"/>
        <w:gridCol w:w="1134"/>
        <w:gridCol w:w="1134"/>
        <w:gridCol w:w="1134"/>
        <w:gridCol w:w="1134"/>
        <w:gridCol w:w="567"/>
        <w:gridCol w:w="567"/>
        <w:gridCol w:w="567"/>
        <w:gridCol w:w="567"/>
      </w:tblGrid>
      <w:tr w:rsidR="00E71869" w:rsidRPr="006333BA" w14:paraId="4544E729" w14:textId="77777777" w:rsidTr="00362246">
        <w:trPr>
          <w:trHeight w:val="208"/>
        </w:trPr>
        <w:tc>
          <w:tcPr>
            <w:tcW w:w="1982" w:type="dxa"/>
            <w:vMerge w:val="restart"/>
            <w:shd w:val="clear" w:color="auto" w:fill="CCAEDB"/>
          </w:tcPr>
          <w:p w14:paraId="6264828D" w14:textId="77777777" w:rsidR="00E71869" w:rsidRPr="006333BA" w:rsidRDefault="00E71869" w:rsidP="008D0EE9">
            <w:pPr>
              <w:pStyle w:val="Heading2"/>
            </w:pPr>
            <w:r>
              <w:rPr>
                <w:rFonts w:hint="cs"/>
                <w:cs/>
              </w:rPr>
              <w:t>ผู้มีส่วนได้ส่วน</w:t>
            </w:r>
            <w:r w:rsidRPr="00E71869">
              <w:rPr>
                <w:rFonts w:hint="cs"/>
                <w:cs/>
              </w:rPr>
              <w:t>เสีย</w:t>
            </w:r>
          </w:p>
          <w:p w14:paraId="2DC58E59" w14:textId="10171546" w:rsidR="00E71869" w:rsidRDefault="00E71869" w:rsidP="00246C11">
            <w:r>
              <w:t xml:space="preserve"> </w:t>
            </w:r>
          </w:p>
        </w:tc>
        <w:tc>
          <w:tcPr>
            <w:tcW w:w="1982" w:type="dxa"/>
            <w:vMerge w:val="restart"/>
            <w:shd w:val="clear" w:color="auto" w:fill="CCAEDB"/>
          </w:tcPr>
          <w:p w14:paraId="29A1C1A1" w14:textId="77777777" w:rsidR="00E71869" w:rsidRDefault="00E71869" w:rsidP="008D0EE9">
            <w:pPr>
              <w:pStyle w:val="Heading2"/>
            </w:pPr>
            <w:r>
              <w:t xml:space="preserve"> </w:t>
            </w:r>
            <w:r w:rsidRPr="00E71869">
              <w:rPr>
                <w:cs/>
              </w:rPr>
              <w:t>ความคาดหวังหลัก</w:t>
            </w:r>
          </w:p>
          <w:p w14:paraId="4B114812" w14:textId="1F30AE77" w:rsidR="00E71869" w:rsidRPr="006333BA" w:rsidRDefault="00E71869" w:rsidP="008D0EE9">
            <w:pPr>
              <w:pStyle w:val="Heading2"/>
            </w:pPr>
            <w:r w:rsidRPr="00E71869">
              <w:rPr>
                <w:cs/>
              </w:rPr>
              <w:t>ของผู้มีส่วนได้ส่วนเสีย</w:t>
            </w:r>
          </w:p>
        </w:tc>
        <w:tc>
          <w:tcPr>
            <w:tcW w:w="4536" w:type="dxa"/>
            <w:gridSpan w:val="4"/>
            <w:shd w:val="clear" w:color="auto" w:fill="CCAEDB"/>
          </w:tcPr>
          <w:p w14:paraId="7106BFFD" w14:textId="77777777" w:rsidR="00E71869" w:rsidRPr="006333BA" w:rsidRDefault="00E71869" w:rsidP="008D0EE9">
            <w:pPr>
              <w:pStyle w:val="Heading2"/>
            </w:pPr>
            <w:r w:rsidRPr="006333BA">
              <w:t>Type</w:t>
            </w:r>
          </w:p>
        </w:tc>
        <w:tc>
          <w:tcPr>
            <w:tcW w:w="2268" w:type="dxa"/>
            <w:gridSpan w:val="4"/>
            <w:shd w:val="clear" w:color="auto" w:fill="CCAEDB"/>
          </w:tcPr>
          <w:p w14:paraId="2B004ADE" w14:textId="77777777" w:rsidR="00E71869" w:rsidRPr="006333BA" w:rsidRDefault="00E71869" w:rsidP="008D0EE9">
            <w:pPr>
              <w:pStyle w:val="Heading2"/>
              <w:rPr>
                <w:cs/>
              </w:rPr>
            </w:pPr>
            <w:r w:rsidRPr="006333BA">
              <w:t>Stakeholder analysis</w:t>
            </w:r>
          </w:p>
        </w:tc>
      </w:tr>
      <w:tr w:rsidR="00E71869" w14:paraId="6A040568" w14:textId="77777777" w:rsidTr="00362246">
        <w:trPr>
          <w:trHeight w:val="206"/>
        </w:trPr>
        <w:tc>
          <w:tcPr>
            <w:tcW w:w="1982" w:type="dxa"/>
            <w:vMerge/>
            <w:shd w:val="clear" w:color="auto" w:fill="CCAEDB"/>
          </w:tcPr>
          <w:p w14:paraId="66C85A03" w14:textId="77777777" w:rsidR="00E71869" w:rsidRDefault="00E71869" w:rsidP="00731EA9"/>
        </w:tc>
        <w:tc>
          <w:tcPr>
            <w:tcW w:w="1982" w:type="dxa"/>
            <w:vMerge/>
            <w:shd w:val="clear" w:color="auto" w:fill="CCAEDB"/>
          </w:tcPr>
          <w:p w14:paraId="7F64F8CA" w14:textId="3FB03AB0" w:rsidR="00E71869" w:rsidRDefault="00E71869" w:rsidP="00731EA9"/>
        </w:tc>
        <w:tc>
          <w:tcPr>
            <w:tcW w:w="1134" w:type="dxa"/>
            <w:shd w:val="clear" w:color="auto" w:fill="CCAEDB"/>
          </w:tcPr>
          <w:p w14:paraId="5FA968F9" w14:textId="77777777" w:rsidR="00E71869" w:rsidRPr="00246C11" w:rsidRDefault="00E71869" w:rsidP="008D0EE9">
            <w:pPr>
              <w:pStyle w:val="Heading2"/>
            </w:pPr>
            <w:r w:rsidRPr="00246C11">
              <w:t>Supplier</w:t>
            </w:r>
          </w:p>
        </w:tc>
        <w:tc>
          <w:tcPr>
            <w:tcW w:w="1134" w:type="dxa"/>
            <w:shd w:val="clear" w:color="auto" w:fill="CCAEDB"/>
          </w:tcPr>
          <w:p w14:paraId="012D0196" w14:textId="77777777" w:rsidR="00E71869" w:rsidRPr="00246C11" w:rsidRDefault="00E71869" w:rsidP="008D0EE9">
            <w:pPr>
              <w:pStyle w:val="Heading2"/>
            </w:pPr>
            <w:r w:rsidRPr="00246C11">
              <w:t>Partner</w:t>
            </w:r>
          </w:p>
        </w:tc>
        <w:tc>
          <w:tcPr>
            <w:tcW w:w="1134" w:type="dxa"/>
            <w:shd w:val="clear" w:color="auto" w:fill="CCAEDB"/>
          </w:tcPr>
          <w:p w14:paraId="36A284E6" w14:textId="77777777" w:rsidR="00E71869" w:rsidRPr="00246C11" w:rsidRDefault="00E71869" w:rsidP="008D0EE9">
            <w:pPr>
              <w:pStyle w:val="Heading2"/>
            </w:pPr>
            <w:r w:rsidRPr="00246C11">
              <w:t>User</w:t>
            </w:r>
          </w:p>
        </w:tc>
        <w:tc>
          <w:tcPr>
            <w:tcW w:w="1134" w:type="dxa"/>
            <w:shd w:val="clear" w:color="auto" w:fill="CCAEDB"/>
          </w:tcPr>
          <w:p w14:paraId="13D1483F" w14:textId="77777777" w:rsidR="00E71869" w:rsidRPr="00246C11" w:rsidRDefault="00E71869" w:rsidP="008D0EE9">
            <w:pPr>
              <w:pStyle w:val="Heading2"/>
            </w:pPr>
            <w:r w:rsidRPr="00246C11">
              <w:t>Beneficiary</w:t>
            </w:r>
          </w:p>
        </w:tc>
        <w:tc>
          <w:tcPr>
            <w:tcW w:w="567" w:type="dxa"/>
            <w:shd w:val="clear" w:color="auto" w:fill="CCAEDB"/>
          </w:tcPr>
          <w:p w14:paraId="5ECD4BE9" w14:textId="77777777" w:rsidR="00E71869" w:rsidRPr="00246C11" w:rsidRDefault="00E71869" w:rsidP="008D0EE9">
            <w:pPr>
              <w:pStyle w:val="Heading2"/>
            </w:pPr>
            <w:r w:rsidRPr="00246C11">
              <w:t>A</w:t>
            </w:r>
          </w:p>
        </w:tc>
        <w:tc>
          <w:tcPr>
            <w:tcW w:w="567" w:type="dxa"/>
            <w:shd w:val="clear" w:color="auto" w:fill="CCAEDB"/>
          </w:tcPr>
          <w:p w14:paraId="04E61E3D" w14:textId="77777777" w:rsidR="00E71869" w:rsidRPr="00246C11" w:rsidRDefault="00E71869" w:rsidP="008D0EE9">
            <w:pPr>
              <w:pStyle w:val="Heading2"/>
            </w:pPr>
            <w:r w:rsidRPr="00246C11">
              <w:t>B</w:t>
            </w:r>
          </w:p>
        </w:tc>
        <w:tc>
          <w:tcPr>
            <w:tcW w:w="567" w:type="dxa"/>
            <w:shd w:val="clear" w:color="auto" w:fill="CCAEDB"/>
          </w:tcPr>
          <w:p w14:paraId="0B22AF8E" w14:textId="77777777" w:rsidR="00E71869" w:rsidRPr="00246C11" w:rsidRDefault="00E71869" w:rsidP="008D0EE9">
            <w:pPr>
              <w:pStyle w:val="Heading2"/>
            </w:pPr>
            <w:r w:rsidRPr="00246C11">
              <w:t>C</w:t>
            </w:r>
          </w:p>
        </w:tc>
        <w:tc>
          <w:tcPr>
            <w:tcW w:w="567" w:type="dxa"/>
            <w:shd w:val="clear" w:color="auto" w:fill="CCAEDB"/>
          </w:tcPr>
          <w:p w14:paraId="4CB58033" w14:textId="77777777" w:rsidR="00E71869" w:rsidRPr="00246C11" w:rsidRDefault="00E71869" w:rsidP="008D0EE9">
            <w:pPr>
              <w:pStyle w:val="Heading2"/>
            </w:pPr>
            <w:r w:rsidRPr="00246C11">
              <w:t>D</w:t>
            </w:r>
          </w:p>
        </w:tc>
      </w:tr>
      <w:tr w:rsidR="00E71869" w14:paraId="35E8B638" w14:textId="77777777" w:rsidTr="00E71869">
        <w:trPr>
          <w:trHeight w:val="206"/>
        </w:trPr>
        <w:tc>
          <w:tcPr>
            <w:tcW w:w="1982" w:type="dxa"/>
            <w:shd w:val="clear" w:color="auto" w:fill="auto"/>
          </w:tcPr>
          <w:p w14:paraId="7B607D34" w14:textId="77777777" w:rsidR="00E71869" w:rsidRDefault="00E71869" w:rsidP="00731EA9"/>
        </w:tc>
        <w:tc>
          <w:tcPr>
            <w:tcW w:w="1982" w:type="dxa"/>
            <w:shd w:val="clear" w:color="auto" w:fill="auto"/>
          </w:tcPr>
          <w:p w14:paraId="375061AA" w14:textId="02F7E6DE" w:rsidR="00E71869" w:rsidRDefault="00E71869" w:rsidP="00731EA9"/>
        </w:tc>
        <w:tc>
          <w:tcPr>
            <w:tcW w:w="1134" w:type="dxa"/>
          </w:tcPr>
          <w:p w14:paraId="21BF8C67" w14:textId="08A9C3F8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-4090737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C7A167F" w14:textId="0F89627A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1800108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2BDE021" w14:textId="3803016A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8451344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94C0B3C" w14:textId="428AA948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-13836307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0557CDF3" w14:textId="1992CD32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645343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>
                  <w:rPr>
                    <w:rFonts w:ascii="MS Gothic" w:eastAsia="MS Gothic" w:hAnsi="MS Gothic" w:hint="eastAsia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1484A2E5" w14:textId="2C807629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8353499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3F69E6D6" w14:textId="41F8F141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10263698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5CC969B2" w14:textId="5508AB99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791006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</w:tr>
      <w:tr w:rsidR="00E71869" w14:paraId="4523CDA0" w14:textId="77777777" w:rsidTr="00E71869">
        <w:trPr>
          <w:trHeight w:val="206"/>
        </w:trPr>
        <w:tc>
          <w:tcPr>
            <w:tcW w:w="1982" w:type="dxa"/>
            <w:shd w:val="clear" w:color="auto" w:fill="auto"/>
          </w:tcPr>
          <w:p w14:paraId="62D43B68" w14:textId="77777777" w:rsidR="00E71869" w:rsidRDefault="00E71869" w:rsidP="00731EA9"/>
        </w:tc>
        <w:tc>
          <w:tcPr>
            <w:tcW w:w="1982" w:type="dxa"/>
            <w:shd w:val="clear" w:color="auto" w:fill="auto"/>
          </w:tcPr>
          <w:p w14:paraId="3BA3530B" w14:textId="295CA936" w:rsidR="00E71869" w:rsidRDefault="00E71869" w:rsidP="00731EA9"/>
        </w:tc>
        <w:tc>
          <w:tcPr>
            <w:tcW w:w="1134" w:type="dxa"/>
          </w:tcPr>
          <w:p w14:paraId="03B59887" w14:textId="647B3113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-9030617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8A92A1D" w14:textId="0EB5C6EC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-3737024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3CC187C8" w14:textId="5D0074F8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6656773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782D70D" w14:textId="47C803AD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6794714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2180EDEF" w14:textId="63C0C947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-3368477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6A34A5FD" w14:textId="57B4046E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6857963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00D0D5A6" w14:textId="24D11116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-470011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66A0E2A5" w14:textId="2D12FBD7" w:rsidR="00E71869" w:rsidRDefault="00000000" w:rsidP="00246C11">
            <w:pPr>
              <w:jc w:val="center"/>
            </w:pPr>
            <w:sdt>
              <w:sdtPr>
                <w:rPr>
                  <w:cs/>
                </w:rPr>
                <w:id w:val="-16024900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</w:tr>
      <w:tr w:rsidR="00E71869" w14:paraId="4CBFB087" w14:textId="77777777" w:rsidTr="00E71869">
        <w:trPr>
          <w:trHeight w:val="206"/>
        </w:trPr>
        <w:tc>
          <w:tcPr>
            <w:tcW w:w="1982" w:type="dxa"/>
            <w:shd w:val="clear" w:color="auto" w:fill="auto"/>
          </w:tcPr>
          <w:p w14:paraId="0A9C4DAD" w14:textId="77777777" w:rsidR="00E71869" w:rsidRDefault="00E71869" w:rsidP="00731EA9"/>
        </w:tc>
        <w:tc>
          <w:tcPr>
            <w:tcW w:w="1982" w:type="dxa"/>
            <w:shd w:val="clear" w:color="auto" w:fill="auto"/>
          </w:tcPr>
          <w:p w14:paraId="0B6ADEFA" w14:textId="6CEAE692" w:rsidR="00E71869" w:rsidRDefault="00E71869" w:rsidP="00731EA9"/>
        </w:tc>
        <w:tc>
          <w:tcPr>
            <w:tcW w:w="1134" w:type="dxa"/>
          </w:tcPr>
          <w:p w14:paraId="1DF8E02F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3749751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FBD29DD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-1680924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6FBE55E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-9258039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89B1825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9253094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00FA2AD9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142059781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184A6D6C" w14:textId="15555E23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-1681084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>
                  <w:rPr>
                    <w:rFonts w:ascii="MS Gothic" w:eastAsia="MS Gothic" w:hAnsi="MS Gothic" w:hint="eastAsia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7A54909D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-11720178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193CCE36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12076753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</w:tr>
      <w:tr w:rsidR="00E71869" w14:paraId="332C9E92" w14:textId="77777777" w:rsidTr="00E71869">
        <w:trPr>
          <w:trHeight w:val="206"/>
        </w:trPr>
        <w:tc>
          <w:tcPr>
            <w:tcW w:w="1982" w:type="dxa"/>
            <w:shd w:val="clear" w:color="auto" w:fill="auto"/>
          </w:tcPr>
          <w:p w14:paraId="7C087E86" w14:textId="77777777" w:rsidR="00E71869" w:rsidRDefault="00E71869" w:rsidP="00731EA9"/>
        </w:tc>
        <w:tc>
          <w:tcPr>
            <w:tcW w:w="1982" w:type="dxa"/>
            <w:shd w:val="clear" w:color="auto" w:fill="auto"/>
          </w:tcPr>
          <w:p w14:paraId="3602BA4B" w14:textId="7CC711F2" w:rsidR="00E71869" w:rsidRDefault="00E71869" w:rsidP="00731EA9"/>
        </w:tc>
        <w:tc>
          <w:tcPr>
            <w:tcW w:w="1134" w:type="dxa"/>
          </w:tcPr>
          <w:p w14:paraId="21B1978E" w14:textId="77777777" w:rsidR="00E71869" w:rsidRDefault="00000000" w:rsidP="00D04133">
            <w:pPr>
              <w:jc w:val="center"/>
            </w:pPr>
            <w:sdt>
              <w:sdtPr>
                <w:rPr>
                  <w:cs/>
                </w:rPr>
                <w:id w:val="29519066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350FE0ED" w14:textId="77777777" w:rsidR="00E71869" w:rsidRDefault="00000000" w:rsidP="00D04133">
            <w:pPr>
              <w:jc w:val="center"/>
            </w:pPr>
            <w:sdt>
              <w:sdtPr>
                <w:rPr>
                  <w:cs/>
                </w:rPr>
                <w:id w:val="15915794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3D34C2BC" w14:textId="77777777" w:rsidR="00E71869" w:rsidRDefault="00000000" w:rsidP="00D04133">
            <w:pPr>
              <w:jc w:val="center"/>
            </w:pPr>
            <w:sdt>
              <w:sdtPr>
                <w:rPr>
                  <w:cs/>
                </w:rPr>
                <w:id w:val="20159478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2C1F6996" w14:textId="77777777" w:rsidR="00E71869" w:rsidRDefault="00000000" w:rsidP="00D04133">
            <w:pPr>
              <w:jc w:val="center"/>
            </w:pPr>
            <w:sdt>
              <w:sdtPr>
                <w:rPr>
                  <w:cs/>
                </w:rPr>
                <w:id w:val="-19443653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4C225750" w14:textId="77777777" w:rsidR="00E71869" w:rsidRDefault="00000000" w:rsidP="00D04133">
            <w:pPr>
              <w:jc w:val="center"/>
            </w:pPr>
            <w:sdt>
              <w:sdtPr>
                <w:rPr>
                  <w:cs/>
                </w:rPr>
                <w:id w:val="17527745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5C7C7E43" w14:textId="77777777" w:rsidR="00E71869" w:rsidRDefault="00000000" w:rsidP="00D04133">
            <w:pPr>
              <w:jc w:val="center"/>
            </w:pPr>
            <w:sdt>
              <w:sdtPr>
                <w:rPr>
                  <w:cs/>
                </w:rPr>
                <w:id w:val="-13319874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2F04C741" w14:textId="77777777" w:rsidR="00E71869" w:rsidRDefault="00000000" w:rsidP="00D04133">
            <w:pPr>
              <w:jc w:val="center"/>
            </w:pPr>
            <w:sdt>
              <w:sdtPr>
                <w:rPr>
                  <w:cs/>
                </w:rPr>
                <w:id w:val="4105044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655CC634" w14:textId="77777777" w:rsidR="00E71869" w:rsidRDefault="00000000" w:rsidP="00D04133">
            <w:pPr>
              <w:jc w:val="center"/>
            </w:pPr>
            <w:sdt>
              <w:sdtPr>
                <w:rPr>
                  <w:cs/>
                </w:rPr>
                <w:id w:val="595102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</w:tr>
      <w:tr w:rsidR="00E71869" w14:paraId="0673F08D" w14:textId="77777777" w:rsidTr="00E71869">
        <w:trPr>
          <w:trHeight w:val="206"/>
        </w:trPr>
        <w:tc>
          <w:tcPr>
            <w:tcW w:w="1982" w:type="dxa"/>
            <w:shd w:val="clear" w:color="auto" w:fill="auto"/>
          </w:tcPr>
          <w:p w14:paraId="3D72EBA6" w14:textId="77777777" w:rsidR="00E71869" w:rsidRDefault="00E71869" w:rsidP="00731EA9"/>
        </w:tc>
        <w:tc>
          <w:tcPr>
            <w:tcW w:w="1982" w:type="dxa"/>
            <w:shd w:val="clear" w:color="auto" w:fill="auto"/>
          </w:tcPr>
          <w:p w14:paraId="5E90D706" w14:textId="161EFA3E" w:rsidR="00E71869" w:rsidRDefault="00E71869" w:rsidP="00731EA9"/>
        </w:tc>
        <w:tc>
          <w:tcPr>
            <w:tcW w:w="1134" w:type="dxa"/>
          </w:tcPr>
          <w:p w14:paraId="7595F5C4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-5069907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15025252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8711900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151CDFD8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-6726394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FC422F6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9700257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727DE166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6037668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623D026F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4394235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59934A3E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-5893196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02941846" w14:textId="77777777" w:rsidR="00E71869" w:rsidRDefault="00000000" w:rsidP="00731EA9">
            <w:pPr>
              <w:jc w:val="center"/>
            </w:pPr>
            <w:sdt>
              <w:sdtPr>
                <w:rPr>
                  <w:cs/>
                </w:rPr>
                <w:id w:val="4803566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71869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</w:tr>
    </w:tbl>
    <w:p w14:paraId="63C20577" w14:textId="28140ABD" w:rsidR="007806E1" w:rsidRPr="007806E1" w:rsidRDefault="007806E1" w:rsidP="006E7096">
      <w:pPr>
        <w:pStyle w:val="Heading1"/>
      </w:pPr>
      <w:r w:rsidRPr="007806E1">
        <w:lastRenderedPageBreak/>
        <w:t xml:space="preserve">6. </w:t>
      </w:r>
      <w:r w:rsidRPr="007806E1">
        <w:rPr>
          <w:rFonts w:hint="cs"/>
          <w:cs/>
        </w:rPr>
        <w:t>เกณฑ์คุณภาพ (</w:t>
      </w:r>
      <w:r w:rsidRPr="007806E1">
        <w:t>Quality Requirement</w:t>
      </w:r>
      <w:r w:rsidRPr="007806E1">
        <w:rPr>
          <w:cs/>
        </w:rPr>
        <w:t>)</w:t>
      </w:r>
    </w:p>
    <w:p w14:paraId="25589B0C" w14:textId="77777777" w:rsidR="007806E1" w:rsidRPr="00F8378E" w:rsidRDefault="007806E1" w:rsidP="007806E1">
      <w:pPr>
        <w:pStyle w:val="a"/>
      </w:pPr>
      <w:r>
        <w:rPr>
          <w:rFonts w:hint="cs"/>
          <w:cs/>
        </w:rPr>
        <w:t>ระบุเกณฑ์มาตรฐานคุณภาพที่สำคัญ เพื่อทำการประเมินคุณภาพ (</w:t>
      </w:r>
      <w:r>
        <w:t>QA</w:t>
      </w:r>
      <w:r>
        <w:rPr>
          <w:rFonts w:hint="cs"/>
          <w:cs/>
        </w:rPr>
        <w:t>)</w:t>
      </w:r>
      <w:r>
        <w:rPr>
          <w:cs/>
        </w:rPr>
        <w:t xml:space="preserve"> </w:t>
      </w:r>
      <w:r>
        <w:rPr>
          <w:rFonts w:hint="cs"/>
          <w:cs/>
        </w:rPr>
        <w:t>และการควบคุมคุณภาพ</w:t>
      </w:r>
      <w:r>
        <w:rPr>
          <w:cs/>
        </w:rPr>
        <w:t xml:space="preserve"> </w:t>
      </w:r>
      <w:r>
        <w:rPr>
          <w:rFonts w:hint="cs"/>
          <w:cs/>
        </w:rPr>
        <w:t>(</w:t>
      </w:r>
      <w:r>
        <w:t>QC</w:t>
      </w:r>
      <w:r>
        <w:rPr>
          <w:rFonts w:hint="cs"/>
          <w:cs/>
        </w:rPr>
        <w:t>)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7806E1" w:rsidRPr="00841B01" w14:paraId="5C61D3FC" w14:textId="77777777" w:rsidTr="007806E1">
        <w:tc>
          <w:tcPr>
            <w:tcW w:w="10768" w:type="dxa"/>
          </w:tcPr>
          <w:p w14:paraId="5340D5A7" w14:textId="010B0C64" w:rsidR="007806E1" w:rsidRDefault="005B06A4" w:rsidP="00731EA9">
            <w:r>
              <w:t xml:space="preserve">1. </w:t>
            </w:r>
          </w:p>
          <w:p w14:paraId="1FE71912" w14:textId="06E3AA58" w:rsidR="005B06A4" w:rsidRDefault="005B06A4" w:rsidP="00731EA9">
            <w:r>
              <w:t xml:space="preserve">2. </w:t>
            </w:r>
          </w:p>
          <w:p w14:paraId="670AB939" w14:textId="464C3C5B" w:rsidR="005B06A4" w:rsidRDefault="005B06A4" w:rsidP="00731EA9">
            <w:r>
              <w:t xml:space="preserve">3. </w:t>
            </w:r>
          </w:p>
          <w:p w14:paraId="72DCDF4F" w14:textId="77777777" w:rsidR="007806E1" w:rsidRDefault="005B06A4" w:rsidP="00731EA9">
            <w:r>
              <w:t xml:space="preserve">4. </w:t>
            </w:r>
          </w:p>
          <w:p w14:paraId="09931428" w14:textId="77777777" w:rsidR="00BC16EA" w:rsidRDefault="00BC16EA" w:rsidP="00731EA9">
            <w:r>
              <w:t xml:space="preserve">5. </w:t>
            </w:r>
          </w:p>
          <w:p w14:paraId="468AF83B" w14:textId="4137C414" w:rsidR="00FF04E1" w:rsidRPr="00A7410A" w:rsidRDefault="00FF04E1" w:rsidP="00731EA9">
            <w:pPr>
              <w:rPr>
                <w:cs/>
              </w:rPr>
            </w:pPr>
          </w:p>
        </w:tc>
      </w:tr>
    </w:tbl>
    <w:p w14:paraId="32C36933" w14:textId="7CE68ED5" w:rsidR="007806E1" w:rsidRPr="00E640E1" w:rsidRDefault="007806E1" w:rsidP="006E7096">
      <w:pPr>
        <w:pStyle w:val="Heading1"/>
      </w:pPr>
      <w:r>
        <w:t xml:space="preserve">7. </w:t>
      </w:r>
      <w:r>
        <w:rPr>
          <w:rFonts w:hint="cs"/>
          <w:cs/>
        </w:rPr>
        <w:t xml:space="preserve">ขอบเขตการดำเนินโครงการ </w:t>
      </w:r>
      <w:r>
        <w:rPr>
          <w:cs/>
        </w:rPr>
        <w:t>(</w:t>
      </w:r>
      <w:r>
        <w:t>Project Scope Statement</w:t>
      </w:r>
      <w:r>
        <w:rPr>
          <w:cs/>
        </w:rPr>
        <w:t>)</w:t>
      </w:r>
    </w:p>
    <w:p w14:paraId="0DA7A6F7" w14:textId="77777777" w:rsidR="007806E1" w:rsidRPr="00F8378E" w:rsidRDefault="007806E1" w:rsidP="007806E1">
      <w:pPr>
        <w:pStyle w:val="a"/>
      </w:pPr>
      <w:r w:rsidRPr="00F8378E">
        <w:rPr>
          <w:rFonts w:hint="cs"/>
          <w:cs/>
        </w:rPr>
        <w:t>ระบุ</w:t>
      </w:r>
      <w:r>
        <w:rPr>
          <w:rFonts w:hint="cs"/>
          <w:cs/>
        </w:rPr>
        <w:t>ขอบเขตการดำเนินโครงการว่าครอบคลุมอะไร และไม่ครอบคลุมอะไรบ้าง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7806E1" w:rsidRPr="00841B01" w14:paraId="06DE306F" w14:textId="77777777" w:rsidTr="007806E1">
        <w:tc>
          <w:tcPr>
            <w:tcW w:w="10768" w:type="dxa"/>
          </w:tcPr>
          <w:p w14:paraId="73BD189C" w14:textId="4729D60C" w:rsidR="007806E1" w:rsidRDefault="00D45808" w:rsidP="00731EA9">
            <w:r>
              <w:t xml:space="preserve">1. </w:t>
            </w:r>
          </w:p>
          <w:p w14:paraId="3866126E" w14:textId="770099A2" w:rsidR="007806E1" w:rsidRDefault="00D45808" w:rsidP="00731EA9">
            <w:r>
              <w:t xml:space="preserve">2. </w:t>
            </w:r>
          </w:p>
          <w:p w14:paraId="3EDDE63F" w14:textId="7FCC5CDB" w:rsidR="007806E1" w:rsidRDefault="00D45808" w:rsidP="00731EA9">
            <w:r>
              <w:t xml:space="preserve">3. </w:t>
            </w:r>
          </w:p>
          <w:p w14:paraId="660CCA13" w14:textId="77777777" w:rsidR="007806E1" w:rsidRDefault="00D45808" w:rsidP="00731EA9">
            <w:r>
              <w:t xml:space="preserve">4. </w:t>
            </w:r>
          </w:p>
          <w:p w14:paraId="7C00AF49" w14:textId="77777777" w:rsidR="00BC16EA" w:rsidRDefault="00BC16EA" w:rsidP="00731EA9">
            <w:r>
              <w:t xml:space="preserve">5. </w:t>
            </w:r>
          </w:p>
          <w:p w14:paraId="61D6C205" w14:textId="63178866" w:rsidR="00FF04E1" w:rsidRPr="00A7410A" w:rsidRDefault="00FF04E1" w:rsidP="00731EA9"/>
        </w:tc>
      </w:tr>
    </w:tbl>
    <w:p w14:paraId="7BFA3987" w14:textId="60BE93E7" w:rsidR="00340828" w:rsidRDefault="00340828" w:rsidP="006E7096">
      <w:pPr>
        <w:pStyle w:val="Heading1"/>
      </w:pPr>
      <w:r>
        <w:t xml:space="preserve">8. </w:t>
      </w:r>
      <w:r w:rsidR="00FF04E1" w:rsidRPr="00FF04E1">
        <w:rPr>
          <w:cs/>
        </w:rPr>
        <w:t>วิเคราะห์และประเมินความเสี่ยง</w:t>
      </w:r>
      <w:r>
        <w:rPr>
          <w:rFonts w:hint="cs"/>
          <w:cs/>
        </w:rPr>
        <w:t xml:space="preserve"> (</w:t>
      </w:r>
      <w:r w:rsidR="00FF04E1" w:rsidRPr="00FF04E1">
        <w:t>Risk Analysis</w:t>
      </w:r>
      <w:r>
        <w:t>)</w:t>
      </w:r>
    </w:p>
    <w:p w14:paraId="394527E7" w14:textId="6ECAD62E" w:rsidR="00340828" w:rsidRDefault="00340828" w:rsidP="00340828">
      <w:pPr>
        <w:pStyle w:val="a"/>
      </w:pPr>
      <w:r>
        <w:rPr>
          <w:rFonts w:hint="cs"/>
          <w:cs/>
        </w:rPr>
        <w:t>ระบุความเสี่ยงที่อาจเกิดขึ้นในระหว่างดำเนินโครงการ</w:t>
      </w:r>
      <w:r w:rsidR="00A866E7">
        <w:t xml:space="preserve"> </w:t>
      </w:r>
      <w:r w:rsidR="00A866E7">
        <w:rPr>
          <w:rFonts w:hint="cs"/>
          <w:cs/>
        </w:rPr>
        <w:t xml:space="preserve">ระบุประเภทความเสี่ยง </w:t>
      </w:r>
      <w:r w:rsidR="00A866E7">
        <w:t>SFOC (</w:t>
      </w:r>
      <w:r w:rsidR="00A866E7">
        <w:rPr>
          <w:rFonts w:hint="cs"/>
          <w:cs/>
        </w:rPr>
        <w:t>รายละเอียดตามคู่มือ) และระดับความเสี่ยง เช่น</w:t>
      </w:r>
      <w:r w:rsidR="00A866E7">
        <w:t xml:space="preserve"> 2x4=8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823"/>
        <w:gridCol w:w="3685"/>
        <w:gridCol w:w="460"/>
        <w:gridCol w:w="461"/>
        <w:gridCol w:w="461"/>
        <w:gridCol w:w="461"/>
        <w:gridCol w:w="1411"/>
      </w:tblGrid>
      <w:tr w:rsidR="00AC66FE" w14:paraId="07F4351F" w14:textId="77777777" w:rsidTr="00B264D9">
        <w:tc>
          <w:tcPr>
            <w:tcW w:w="3823" w:type="dxa"/>
            <w:vMerge w:val="restart"/>
            <w:tcBorders>
              <w:right w:val="single" w:sz="4" w:space="0" w:color="000000"/>
            </w:tcBorders>
            <w:shd w:val="clear" w:color="auto" w:fill="CCAEDB"/>
          </w:tcPr>
          <w:p w14:paraId="25315B49" w14:textId="12D4AECE" w:rsidR="00AC66FE" w:rsidRDefault="00AC66FE" w:rsidP="008D0EE9">
            <w:pPr>
              <w:pStyle w:val="Heading2"/>
            </w:pPr>
            <w:r>
              <w:rPr>
                <w:rFonts w:hint="cs"/>
                <w:cs/>
              </w:rPr>
              <w:t>ความเสี่ยง</w:t>
            </w:r>
          </w:p>
        </w:tc>
        <w:tc>
          <w:tcPr>
            <w:tcW w:w="3685" w:type="dxa"/>
            <w:vMerge w:val="restart"/>
            <w:tcBorders>
              <w:left w:val="single" w:sz="4" w:space="0" w:color="000000"/>
            </w:tcBorders>
            <w:shd w:val="clear" w:color="auto" w:fill="CCAEDB"/>
          </w:tcPr>
          <w:p w14:paraId="615CF4C5" w14:textId="625C66A6" w:rsidR="00AC66FE" w:rsidRDefault="00AC66FE" w:rsidP="008D0EE9">
            <w:pPr>
              <w:pStyle w:val="Heading2"/>
            </w:pPr>
            <w:r>
              <w:rPr>
                <w:rFonts w:hint="cs"/>
                <w:cs/>
              </w:rPr>
              <w:t>สาเหตุ</w:t>
            </w:r>
            <w:r w:rsidR="001215D8">
              <w:rPr>
                <w:rFonts w:hint="cs"/>
                <w:cs/>
              </w:rPr>
              <w:t>ความเสี่ยง</w:t>
            </w:r>
          </w:p>
        </w:tc>
        <w:tc>
          <w:tcPr>
            <w:tcW w:w="1843" w:type="dxa"/>
            <w:gridSpan w:val="4"/>
            <w:shd w:val="clear" w:color="auto" w:fill="CCAEDB"/>
          </w:tcPr>
          <w:p w14:paraId="6DCC8EC9" w14:textId="004E92A8" w:rsidR="00AC66FE" w:rsidRDefault="00AC66FE" w:rsidP="008D0EE9">
            <w:pPr>
              <w:pStyle w:val="Heading2"/>
            </w:pPr>
            <w:r>
              <w:rPr>
                <w:rFonts w:hint="cs"/>
                <w:cs/>
              </w:rPr>
              <w:t>ประเภทความเสี่ยง</w:t>
            </w:r>
          </w:p>
        </w:tc>
        <w:tc>
          <w:tcPr>
            <w:tcW w:w="1411" w:type="dxa"/>
            <w:vMerge w:val="restart"/>
            <w:shd w:val="clear" w:color="auto" w:fill="CCAEDB"/>
          </w:tcPr>
          <w:p w14:paraId="5B8E94ED" w14:textId="13A77E8A" w:rsidR="00AC66FE" w:rsidRDefault="00AC66FE" w:rsidP="008D0EE9">
            <w:pPr>
              <w:pStyle w:val="Heading2"/>
            </w:pPr>
            <w:r>
              <w:rPr>
                <w:rFonts w:hint="cs"/>
                <w:cs/>
              </w:rPr>
              <w:t>ระดับความเสี่ยง</w:t>
            </w:r>
          </w:p>
        </w:tc>
      </w:tr>
      <w:tr w:rsidR="00AC66FE" w14:paraId="4F1CF268" w14:textId="77777777" w:rsidTr="00B264D9">
        <w:tc>
          <w:tcPr>
            <w:tcW w:w="3823" w:type="dxa"/>
            <w:vMerge/>
            <w:tcBorders>
              <w:right w:val="single" w:sz="4" w:space="0" w:color="000000"/>
            </w:tcBorders>
            <w:shd w:val="clear" w:color="auto" w:fill="CCAEDB"/>
          </w:tcPr>
          <w:p w14:paraId="3EA6A4C1" w14:textId="77777777" w:rsidR="00AC66FE" w:rsidRDefault="00AC66FE" w:rsidP="008D0EE9">
            <w:pPr>
              <w:pStyle w:val="Heading2"/>
            </w:pPr>
          </w:p>
        </w:tc>
        <w:tc>
          <w:tcPr>
            <w:tcW w:w="3685" w:type="dxa"/>
            <w:vMerge/>
            <w:tcBorders>
              <w:left w:val="single" w:sz="4" w:space="0" w:color="000000"/>
            </w:tcBorders>
            <w:shd w:val="clear" w:color="auto" w:fill="CCAEDB"/>
          </w:tcPr>
          <w:p w14:paraId="265BA175" w14:textId="77777777" w:rsidR="00AC66FE" w:rsidRDefault="00AC66FE" w:rsidP="008D0EE9">
            <w:pPr>
              <w:pStyle w:val="Heading2"/>
            </w:pPr>
          </w:p>
        </w:tc>
        <w:tc>
          <w:tcPr>
            <w:tcW w:w="460" w:type="dxa"/>
            <w:shd w:val="clear" w:color="auto" w:fill="CCAEDB"/>
          </w:tcPr>
          <w:p w14:paraId="1A0B4653" w14:textId="7578622F" w:rsidR="00AC66FE" w:rsidRDefault="00AC66FE" w:rsidP="008D0EE9">
            <w:pPr>
              <w:pStyle w:val="Heading2"/>
            </w:pPr>
            <w:r>
              <w:t>S</w:t>
            </w:r>
          </w:p>
        </w:tc>
        <w:tc>
          <w:tcPr>
            <w:tcW w:w="461" w:type="dxa"/>
            <w:shd w:val="clear" w:color="auto" w:fill="CCAEDB"/>
          </w:tcPr>
          <w:p w14:paraId="3D959932" w14:textId="1EE77E08" w:rsidR="00AC66FE" w:rsidRDefault="00AC66FE" w:rsidP="008D0EE9">
            <w:pPr>
              <w:pStyle w:val="Heading2"/>
            </w:pPr>
            <w:r>
              <w:t>F</w:t>
            </w:r>
          </w:p>
        </w:tc>
        <w:tc>
          <w:tcPr>
            <w:tcW w:w="461" w:type="dxa"/>
            <w:shd w:val="clear" w:color="auto" w:fill="CCAEDB"/>
          </w:tcPr>
          <w:p w14:paraId="2F22F219" w14:textId="31DAAEC8" w:rsidR="00AC66FE" w:rsidRDefault="00AC66FE" w:rsidP="008D0EE9">
            <w:pPr>
              <w:pStyle w:val="Heading2"/>
            </w:pPr>
            <w:r>
              <w:t>O</w:t>
            </w:r>
          </w:p>
        </w:tc>
        <w:tc>
          <w:tcPr>
            <w:tcW w:w="461" w:type="dxa"/>
            <w:shd w:val="clear" w:color="auto" w:fill="CCAEDB"/>
          </w:tcPr>
          <w:p w14:paraId="6AAE883D" w14:textId="2D6FF923" w:rsidR="00AC66FE" w:rsidRDefault="00AC66FE" w:rsidP="008D0EE9">
            <w:pPr>
              <w:pStyle w:val="Heading2"/>
            </w:pPr>
            <w:r>
              <w:t>C</w:t>
            </w:r>
          </w:p>
        </w:tc>
        <w:tc>
          <w:tcPr>
            <w:tcW w:w="1411" w:type="dxa"/>
            <w:vMerge/>
            <w:shd w:val="clear" w:color="auto" w:fill="CCAEDB"/>
          </w:tcPr>
          <w:p w14:paraId="44AD8039" w14:textId="77777777" w:rsidR="00AC66FE" w:rsidRDefault="00AC66FE" w:rsidP="008D0EE9">
            <w:pPr>
              <w:pStyle w:val="Heading2"/>
            </w:pPr>
          </w:p>
        </w:tc>
      </w:tr>
      <w:tr w:rsidR="00AC66FE" w14:paraId="322A17AA" w14:textId="77777777" w:rsidTr="00B264D9">
        <w:tc>
          <w:tcPr>
            <w:tcW w:w="3823" w:type="dxa"/>
            <w:tcBorders>
              <w:right w:val="single" w:sz="4" w:space="0" w:color="000000"/>
            </w:tcBorders>
          </w:tcPr>
          <w:p w14:paraId="248C689C" w14:textId="0EDC1C62" w:rsidR="00AC66FE" w:rsidRDefault="00AC66FE" w:rsidP="00464EB8">
            <w:r>
              <w:t xml:space="preserve">1. </w:t>
            </w:r>
          </w:p>
        </w:tc>
        <w:tc>
          <w:tcPr>
            <w:tcW w:w="3685" w:type="dxa"/>
            <w:tcBorders>
              <w:left w:val="single" w:sz="4" w:space="0" w:color="000000"/>
            </w:tcBorders>
          </w:tcPr>
          <w:p w14:paraId="5E34096E" w14:textId="77777777" w:rsidR="00AC66FE" w:rsidRDefault="00AC66FE" w:rsidP="00AC66FE"/>
        </w:tc>
        <w:tc>
          <w:tcPr>
            <w:tcW w:w="460" w:type="dxa"/>
          </w:tcPr>
          <w:p w14:paraId="3995E092" w14:textId="05A320F5" w:rsidR="00AC66FE" w:rsidRDefault="00000000" w:rsidP="00464EB8">
            <w:sdt>
              <w:sdtPr>
                <w:rPr>
                  <w:cs/>
                </w:rPr>
                <w:id w:val="-18435471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>
                  <w:rPr>
                    <w:rFonts w:ascii="MS Gothic" w:eastAsia="MS Gothic" w:hAnsi="MS Gothic" w:hint="eastAsia"/>
                    <w:cs/>
                  </w:rPr>
                  <w:t>☐</w:t>
                </w:r>
              </w:sdtContent>
            </w:sdt>
          </w:p>
        </w:tc>
        <w:tc>
          <w:tcPr>
            <w:tcW w:w="461" w:type="dxa"/>
          </w:tcPr>
          <w:p w14:paraId="45D507D9" w14:textId="30BD4910" w:rsidR="00AC66FE" w:rsidRDefault="00000000" w:rsidP="00464EB8">
            <w:sdt>
              <w:sdtPr>
                <w:rPr>
                  <w:cs/>
                </w:rPr>
                <w:id w:val="10389364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461" w:type="dxa"/>
          </w:tcPr>
          <w:p w14:paraId="189ADC43" w14:textId="68A8C985" w:rsidR="00AC66FE" w:rsidRDefault="00000000" w:rsidP="00464EB8">
            <w:sdt>
              <w:sdtPr>
                <w:rPr>
                  <w:cs/>
                </w:rPr>
                <w:id w:val="-682441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461" w:type="dxa"/>
          </w:tcPr>
          <w:p w14:paraId="0800B44F" w14:textId="2E47E3EF" w:rsidR="00AC66FE" w:rsidRDefault="00000000" w:rsidP="00464EB8">
            <w:sdt>
              <w:sdtPr>
                <w:rPr>
                  <w:cs/>
                </w:rPr>
                <w:id w:val="13599426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1E11F67F" w14:textId="77777777" w:rsidR="00AC66FE" w:rsidRDefault="00AC66FE" w:rsidP="00464EB8"/>
        </w:tc>
      </w:tr>
      <w:tr w:rsidR="00AC66FE" w14:paraId="49342A49" w14:textId="77777777" w:rsidTr="00B264D9">
        <w:tc>
          <w:tcPr>
            <w:tcW w:w="3823" w:type="dxa"/>
            <w:tcBorders>
              <w:right w:val="single" w:sz="4" w:space="0" w:color="000000"/>
            </w:tcBorders>
          </w:tcPr>
          <w:p w14:paraId="13DAB113" w14:textId="55815D81" w:rsidR="00AC66FE" w:rsidRDefault="00AC66FE" w:rsidP="00464EB8">
            <w:r>
              <w:t xml:space="preserve">2. </w:t>
            </w:r>
          </w:p>
        </w:tc>
        <w:tc>
          <w:tcPr>
            <w:tcW w:w="3685" w:type="dxa"/>
            <w:tcBorders>
              <w:left w:val="single" w:sz="4" w:space="0" w:color="000000"/>
            </w:tcBorders>
          </w:tcPr>
          <w:p w14:paraId="4A4B929C" w14:textId="77777777" w:rsidR="00AC66FE" w:rsidRDefault="00AC66FE" w:rsidP="00AC66FE"/>
        </w:tc>
        <w:tc>
          <w:tcPr>
            <w:tcW w:w="460" w:type="dxa"/>
          </w:tcPr>
          <w:p w14:paraId="47C7D0FC" w14:textId="79158992" w:rsidR="00AC66FE" w:rsidRDefault="00000000" w:rsidP="00464EB8">
            <w:sdt>
              <w:sdtPr>
                <w:rPr>
                  <w:cs/>
                </w:rPr>
                <w:id w:val="-2111149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461" w:type="dxa"/>
          </w:tcPr>
          <w:p w14:paraId="57A93E65" w14:textId="7B20E80A" w:rsidR="00AC66FE" w:rsidRDefault="00000000" w:rsidP="00464EB8">
            <w:sdt>
              <w:sdtPr>
                <w:rPr>
                  <w:cs/>
                </w:rPr>
                <w:id w:val="-12761670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461" w:type="dxa"/>
          </w:tcPr>
          <w:p w14:paraId="12CB8348" w14:textId="3872BB06" w:rsidR="00AC66FE" w:rsidRDefault="00000000" w:rsidP="00464EB8">
            <w:sdt>
              <w:sdtPr>
                <w:rPr>
                  <w:cs/>
                </w:rPr>
                <w:id w:val="-142510787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461" w:type="dxa"/>
          </w:tcPr>
          <w:p w14:paraId="24782BC9" w14:textId="247DA488" w:rsidR="00AC66FE" w:rsidRDefault="00000000" w:rsidP="00464EB8">
            <w:sdt>
              <w:sdtPr>
                <w:rPr>
                  <w:cs/>
                </w:rPr>
                <w:id w:val="18795917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31349490" w14:textId="77777777" w:rsidR="00AC66FE" w:rsidRDefault="00AC66FE" w:rsidP="00464EB8"/>
        </w:tc>
      </w:tr>
      <w:tr w:rsidR="00AC66FE" w14:paraId="783A4445" w14:textId="77777777" w:rsidTr="00B264D9">
        <w:tc>
          <w:tcPr>
            <w:tcW w:w="3823" w:type="dxa"/>
            <w:tcBorders>
              <w:right w:val="single" w:sz="4" w:space="0" w:color="000000"/>
            </w:tcBorders>
          </w:tcPr>
          <w:p w14:paraId="0A8BF718" w14:textId="741A62A3" w:rsidR="00AC66FE" w:rsidRDefault="00AC66FE" w:rsidP="00464EB8">
            <w:r>
              <w:t xml:space="preserve">3. </w:t>
            </w:r>
          </w:p>
        </w:tc>
        <w:tc>
          <w:tcPr>
            <w:tcW w:w="3685" w:type="dxa"/>
            <w:tcBorders>
              <w:left w:val="single" w:sz="4" w:space="0" w:color="000000"/>
            </w:tcBorders>
          </w:tcPr>
          <w:p w14:paraId="256D1F63" w14:textId="77777777" w:rsidR="00AC66FE" w:rsidRDefault="00AC66FE" w:rsidP="00AC66FE"/>
        </w:tc>
        <w:tc>
          <w:tcPr>
            <w:tcW w:w="460" w:type="dxa"/>
          </w:tcPr>
          <w:p w14:paraId="3693173B" w14:textId="007BB8CC" w:rsidR="00AC66FE" w:rsidRDefault="00000000" w:rsidP="00464EB8">
            <w:sdt>
              <w:sdtPr>
                <w:rPr>
                  <w:cs/>
                </w:rPr>
                <w:id w:val="11304298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461" w:type="dxa"/>
          </w:tcPr>
          <w:p w14:paraId="43EEFF29" w14:textId="25F2C01C" w:rsidR="00AC66FE" w:rsidRDefault="00000000" w:rsidP="00464EB8">
            <w:sdt>
              <w:sdtPr>
                <w:rPr>
                  <w:cs/>
                </w:rPr>
                <w:id w:val="-1788967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461" w:type="dxa"/>
          </w:tcPr>
          <w:p w14:paraId="42BFA1BC" w14:textId="6CC0B24F" w:rsidR="00AC66FE" w:rsidRDefault="00000000" w:rsidP="00464EB8">
            <w:sdt>
              <w:sdtPr>
                <w:rPr>
                  <w:cs/>
                </w:rPr>
                <w:id w:val="-13779316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461" w:type="dxa"/>
          </w:tcPr>
          <w:p w14:paraId="4CAC7AF8" w14:textId="37858420" w:rsidR="00AC66FE" w:rsidRDefault="00000000" w:rsidP="00464EB8">
            <w:sdt>
              <w:sdtPr>
                <w:rPr>
                  <w:cs/>
                </w:rPr>
                <w:id w:val="-11869720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C66FE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0FF6557D" w14:textId="77777777" w:rsidR="00AC66FE" w:rsidRDefault="00AC66FE" w:rsidP="00464EB8"/>
        </w:tc>
      </w:tr>
    </w:tbl>
    <w:p w14:paraId="7E3D6644" w14:textId="1BC3F165" w:rsidR="00160EFF" w:rsidRPr="00E640E1" w:rsidRDefault="00B840D8" w:rsidP="006E7096">
      <w:pPr>
        <w:pStyle w:val="Heading1"/>
        <w:rPr>
          <w:cs/>
        </w:rPr>
      </w:pPr>
      <w:r>
        <w:t xml:space="preserve">9. </w:t>
      </w:r>
      <w:r w:rsidR="00160EFF" w:rsidRPr="00441DBE">
        <w:rPr>
          <w:cs/>
        </w:rPr>
        <w:t>กลุ่มเป้าหมาย</w:t>
      </w:r>
      <w:r w:rsidR="00F9479F">
        <w:rPr>
          <w:rFonts w:hint="cs"/>
          <w:cs/>
        </w:rPr>
        <w:t xml:space="preserve"> </w:t>
      </w:r>
      <w:r w:rsidR="00F9479F">
        <w:t>(Target group)</w:t>
      </w:r>
    </w:p>
    <w:p w14:paraId="14892835" w14:textId="6066E891" w:rsidR="00160EFF" w:rsidRPr="00160EFF" w:rsidRDefault="00160EFF" w:rsidP="00160EFF">
      <w:pPr>
        <w:pStyle w:val="a"/>
        <w:rPr>
          <w:cs/>
        </w:rPr>
      </w:pPr>
      <w:r w:rsidRPr="00160EFF">
        <w:rPr>
          <w:cs/>
        </w:rPr>
        <w:t>ระบุผู้ใช้บริการ</w:t>
      </w:r>
      <w:r w:rsidRPr="00160EFF">
        <w:rPr>
          <w:rFonts w:hint="cs"/>
          <w:cs/>
        </w:rPr>
        <w:t xml:space="preserve"> </w:t>
      </w:r>
      <w:r w:rsidRPr="00160EFF">
        <w:rPr>
          <w:cs/>
        </w:rPr>
        <w:t>หรือผู</w:t>
      </w:r>
      <w:r w:rsidRPr="00160EFF">
        <w:rPr>
          <w:rFonts w:hint="cs"/>
          <w:cs/>
        </w:rPr>
        <w:t>้ที่จะได้รับประโยชน์</w:t>
      </w:r>
      <w:r w:rsidRPr="00160EFF">
        <w:rPr>
          <w:cs/>
        </w:rPr>
        <w:t xml:space="preserve"> (ภายในและภายนอก)</w:t>
      </w:r>
      <w:r w:rsidRPr="00160EFF">
        <w:rPr>
          <w:rFonts w:hint="cs"/>
          <w:cs/>
        </w:rPr>
        <w:t xml:space="preserve"> เลือกได้</w:t>
      </w:r>
      <w:r w:rsidRPr="00160EFF">
        <w:rPr>
          <w:cs/>
        </w:rPr>
        <w:t>มากกว่า</w:t>
      </w:r>
      <w:r w:rsidRPr="00160EFF">
        <w:t xml:space="preserve"> 1</w:t>
      </w:r>
      <w:r w:rsidRPr="00160EFF">
        <w:rPr>
          <w:cs/>
        </w:rPr>
        <w:t xml:space="preserve"> ตัวเลือก</w:t>
      </w:r>
      <w:r w:rsidRPr="00160EFF">
        <w:rPr>
          <w:rFonts w:hint="cs"/>
          <w:cs/>
        </w:rPr>
        <w:t xml:space="preserve"> </w:t>
      </w:r>
      <w:sdt>
        <w:sdtPr>
          <w:rPr>
            <w:i w:val="0"/>
            <w:iCs w:val="0"/>
            <w:cs/>
          </w:rPr>
          <w:id w:val="-1148129176"/>
          <w14:checkbox>
            <w14:checked w14:val="1"/>
            <w14:checkedState w14:val="0052" w14:font="Wingdings 2"/>
            <w14:uncheckedState w14:val="2610" w14:font="MS Gothic"/>
          </w14:checkbox>
        </w:sdtPr>
        <w:sdtContent>
          <w:r w:rsidRPr="00755B6B">
            <w:rPr>
              <w:i w:val="0"/>
              <w:iCs w:val="0"/>
            </w:rPr>
            <w:sym w:font="Wingdings 2" w:char="F052"/>
          </w:r>
        </w:sdtContent>
      </w:sdt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23"/>
        <w:gridCol w:w="3165"/>
        <w:gridCol w:w="7174"/>
      </w:tblGrid>
      <w:tr w:rsidR="00160EFF" w14:paraId="47E5C8D8" w14:textId="77777777" w:rsidTr="00246C11">
        <w:tc>
          <w:tcPr>
            <w:tcW w:w="3588" w:type="dxa"/>
            <w:gridSpan w:val="2"/>
            <w:shd w:val="clear" w:color="auto" w:fill="CCAEDB"/>
          </w:tcPr>
          <w:p w14:paraId="6CD82323" w14:textId="77777777" w:rsidR="00160EFF" w:rsidRPr="008E09B4" w:rsidRDefault="00160EFF" w:rsidP="008D0EE9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กลุ่มเป้าหมาย</w:t>
            </w:r>
          </w:p>
        </w:tc>
        <w:tc>
          <w:tcPr>
            <w:tcW w:w="7174" w:type="dxa"/>
            <w:shd w:val="clear" w:color="auto" w:fill="CCAEDB"/>
          </w:tcPr>
          <w:p w14:paraId="3AC8E429" w14:textId="77777777" w:rsidR="00160EFF" w:rsidRPr="009B1848" w:rsidRDefault="00160EFF" w:rsidP="008D0EE9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ระบุกลุ่มเป้าหมายย่อย</w:t>
            </w:r>
            <w:r>
              <w:t xml:space="preserve"> </w:t>
            </w:r>
            <w:r>
              <w:rPr>
                <w:rFonts w:hint="cs"/>
                <w:cs/>
              </w:rPr>
              <w:t>(ถ้ามี)</w:t>
            </w:r>
          </w:p>
        </w:tc>
      </w:tr>
      <w:tr w:rsidR="00160EFF" w:rsidRPr="00755B6B" w14:paraId="354FF17A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556D90A" w14:textId="77777777" w:rsidR="00160EFF" w:rsidRPr="00755B6B" w:rsidRDefault="00000000" w:rsidP="00755B6B">
            <w:pPr>
              <w:rPr>
                <w:cs/>
              </w:rPr>
            </w:pPr>
            <w:sdt>
              <w:sdtPr>
                <w:rPr>
                  <w:cs/>
                </w:rPr>
                <w:id w:val="-5098387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7FD134E9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นักวิชาการ</w:t>
            </w:r>
          </w:p>
        </w:tc>
        <w:tc>
          <w:tcPr>
            <w:tcW w:w="7174" w:type="dxa"/>
          </w:tcPr>
          <w:p w14:paraId="17E7DE82" w14:textId="77777777" w:rsidR="00160EFF" w:rsidRPr="00755B6B" w:rsidRDefault="00160EFF" w:rsidP="00755B6B"/>
        </w:tc>
      </w:tr>
      <w:tr w:rsidR="00160EFF" w:rsidRPr="00755B6B" w14:paraId="06D86F59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6EF9D66" w14:textId="77777777" w:rsidR="00160EFF" w:rsidRPr="00755B6B" w:rsidRDefault="00000000" w:rsidP="00755B6B">
            <w:pPr>
              <w:rPr>
                <w:cs/>
              </w:rPr>
            </w:pPr>
            <w:sdt>
              <w:sdtPr>
                <w:rPr>
                  <w:cs/>
                </w:rPr>
                <w:id w:val="5018603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41764838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ผู้ปฏิบัติงานทางวัฒนธรรม</w:t>
            </w:r>
          </w:p>
        </w:tc>
        <w:tc>
          <w:tcPr>
            <w:tcW w:w="7174" w:type="dxa"/>
          </w:tcPr>
          <w:p w14:paraId="71BD50FA" w14:textId="77777777" w:rsidR="00160EFF" w:rsidRPr="00755B6B" w:rsidRDefault="00160EFF" w:rsidP="00755B6B"/>
        </w:tc>
      </w:tr>
      <w:tr w:rsidR="00160EFF" w:rsidRPr="00755B6B" w14:paraId="1DF06C33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38346BCB" w14:textId="77777777" w:rsidR="00160EFF" w:rsidRPr="00755B6B" w:rsidRDefault="00000000" w:rsidP="00755B6B">
            <w:sdt>
              <w:sdtPr>
                <w:rPr>
                  <w:cs/>
                </w:rPr>
                <w:id w:val="-209639213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4E182901" w14:textId="77777777" w:rsidR="00160EFF" w:rsidRPr="00755B6B" w:rsidRDefault="00160EFF" w:rsidP="00755B6B">
            <w:r w:rsidRPr="00755B6B">
              <w:rPr>
                <w:cs/>
              </w:rPr>
              <w:t>นโยบาย</w:t>
            </w:r>
          </w:p>
        </w:tc>
        <w:tc>
          <w:tcPr>
            <w:tcW w:w="7174" w:type="dxa"/>
          </w:tcPr>
          <w:p w14:paraId="0FE9F889" w14:textId="77777777" w:rsidR="00160EFF" w:rsidRPr="00755B6B" w:rsidRDefault="00160EFF" w:rsidP="00755B6B"/>
        </w:tc>
      </w:tr>
      <w:tr w:rsidR="00160EFF" w:rsidRPr="00755B6B" w14:paraId="519EC402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2B739E7F" w14:textId="77777777" w:rsidR="00160EFF" w:rsidRPr="00755B6B" w:rsidRDefault="00000000" w:rsidP="00755B6B">
            <w:pPr>
              <w:rPr>
                <w:cs/>
              </w:rPr>
            </w:pPr>
            <w:sdt>
              <w:sdtPr>
                <w:rPr>
                  <w:cs/>
                </w:rPr>
                <w:id w:val="19949164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0D9429EF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สาธารณชน</w:t>
            </w:r>
          </w:p>
        </w:tc>
        <w:tc>
          <w:tcPr>
            <w:tcW w:w="7174" w:type="dxa"/>
          </w:tcPr>
          <w:p w14:paraId="0819675B" w14:textId="77777777" w:rsidR="00160EFF" w:rsidRPr="00755B6B" w:rsidRDefault="00160EFF" w:rsidP="00755B6B"/>
        </w:tc>
      </w:tr>
      <w:tr w:rsidR="00160EFF" w:rsidRPr="00755B6B" w14:paraId="4B2A31B9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2D2522C" w14:textId="77777777" w:rsidR="00160EFF" w:rsidRPr="00755B6B" w:rsidRDefault="00000000" w:rsidP="00755B6B">
            <w:sdt>
              <w:sdtPr>
                <w:rPr>
                  <w:cs/>
                </w:rPr>
                <w:id w:val="-6975381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69A74CD4" w14:textId="77777777" w:rsidR="00160EFF" w:rsidRPr="00755B6B" w:rsidRDefault="00160EFF" w:rsidP="00755B6B">
            <w:r w:rsidRPr="00755B6B">
              <w:rPr>
                <w:cs/>
              </w:rPr>
              <w:t>ผู้บริหารและผู้ปฏิบัติงานภายในองค์กร</w:t>
            </w:r>
          </w:p>
        </w:tc>
        <w:tc>
          <w:tcPr>
            <w:tcW w:w="7174" w:type="dxa"/>
          </w:tcPr>
          <w:p w14:paraId="523B61F7" w14:textId="77777777" w:rsidR="00160EFF" w:rsidRPr="00755B6B" w:rsidRDefault="00160EFF" w:rsidP="00755B6B"/>
        </w:tc>
      </w:tr>
    </w:tbl>
    <w:p w14:paraId="01649ACE" w14:textId="253A502D" w:rsidR="00B90B8D" w:rsidRPr="000A3A6A" w:rsidRDefault="00985D11" w:rsidP="006E7096">
      <w:pPr>
        <w:pStyle w:val="Heading1"/>
        <w:rPr>
          <w:cs/>
        </w:rPr>
      </w:pPr>
      <w:r>
        <w:t>10</w:t>
      </w:r>
      <w:r w:rsidR="00B90B8D" w:rsidRPr="000A3A6A">
        <w:rPr>
          <w:cs/>
        </w:rPr>
        <w:t xml:space="preserve">. </w:t>
      </w:r>
      <w:r w:rsidR="00B90B8D">
        <w:rPr>
          <w:rFonts w:hint="cs"/>
          <w:cs/>
        </w:rPr>
        <w:t>เป้าหมายตัวชี้วัด</w:t>
      </w:r>
      <w:r>
        <w:t xml:space="preserve"> (</w:t>
      </w:r>
      <w:r w:rsidR="00F06D70">
        <w:t>Measure</w:t>
      </w:r>
      <w:r w:rsidR="00F06D70">
        <w:rPr>
          <w:rFonts w:hint="cs"/>
          <w:cs/>
        </w:rPr>
        <w:t>)</w:t>
      </w:r>
    </w:p>
    <w:p w14:paraId="0B937495" w14:textId="676BDEBF" w:rsidR="00B90B8D" w:rsidRDefault="00B90B8D" w:rsidP="00B90B8D">
      <w:pPr>
        <w:pStyle w:val="a"/>
        <w:rPr>
          <w:cs/>
        </w:rPr>
      </w:pPr>
      <w:r w:rsidRPr="000B0BD4">
        <w:rPr>
          <w:cs/>
        </w:rPr>
        <w:t xml:space="preserve">ระบุผลผลิต </w:t>
      </w:r>
      <w:r w:rsidR="000D4644">
        <w:rPr>
          <w:rFonts w:hint="cs"/>
          <w:cs/>
        </w:rPr>
        <w:t>ตัวชี้วัด</w:t>
      </w:r>
      <w:r w:rsidRPr="000B0BD4">
        <w:rPr>
          <w:cs/>
        </w:rPr>
        <w:t>เชิงปริมาณ</w:t>
      </w:r>
      <w:r>
        <w:rPr>
          <w:rFonts w:hint="cs"/>
          <w:cs/>
        </w:rPr>
        <w:t xml:space="preserve">/เชิงคุณภาพ </w:t>
      </w:r>
      <w:r w:rsidR="000D4644">
        <w:rPr>
          <w:rFonts w:hint="cs"/>
          <w:cs/>
        </w:rPr>
        <w:t>ค่า</w:t>
      </w:r>
      <w:r w:rsidRPr="000B0BD4">
        <w:rPr>
          <w:cs/>
        </w:rPr>
        <w:t>เป้าหมา</w:t>
      </w:r>
      <w:r w:rsidR="000D4644">
        <w:rPr>
          <w:rFonts w:hint="cs"/>
          <w:cs/>
        </w:rPr>
        <w:t xml:space="preserve">ย </w:t>
      </w:r>
      <w:r w:rsidR="00BB221A">
        <w:rPr>
          <w:rFonts w:hint="cs"/>
          <w:cs/>
        </w:rPr>
        <w:t xml:space="preserve">เดือนที่ส่งมอบ </w:t>
      </w:r>
      <w:r w:rsidR="000D4644">
        <w:rPr>
          <w:rFonts w:hint="cs"/>
          <w:cs/>
        </w:rPr>
        <w:t>และ</w:t>
      </w:r>
      <w:r w:rsidR="00D05A86">
        <w:rPr>
          <w:rFonts w:hint="cs"/>
          <w:cs/>
        </w:rPr>
        <w:t>ระดับความสำคัญ กำหนดค่า</w:t>
      </w:r>
      <w:r w:rsidR="00D05A86">
        <w:t xml:space="preserve"> 1-10</w:t>
      </w:r>
      <w:r w:rsidR="00D05A86">
        <w:rPr>
          <w:rFonts w:hint="cs"/>
          <w:cs/>
        </w:rPr>
        <w:t xml:space="preserve"> โดยค่า</w:t>
      </w:r>
      <w:r w:rsidR="00D05A86">
        <w:t xml:space="preserve"> 10</w:t>
      </w:r>
      <w:r w:rsidR="00D05A86">
        <w:rPr>
          <w:rFonts w:hint="cs"/>
          <w:cs/>
        </w:rPr>
        <w:t xml:space="preserve"> หมายถึงมากที่สุด</w:t>
      </w:r>
    </w:p>
    <w:p w14:paraId="0D87FC30" w14:textId="271A2491" w:rsidR="00107378" w:rsidRDefault="00107378" w:rsidP="00F06D70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>วัตถุประสงค์</w:t>
      </w:r>
      <w:r w:rsidR="00013A3F">
        <w:rPr>
          <w:rFonts w:ascii="Athiti Medium" w:hAnsi="Athiti Medium" w:cs="Athiti Medium" w:hint="cs"/>
          <w:color w:val="000000" w:themeColor="text1"/>
          <w:cs/>
        </w:rPr>
        <w:t xml:space="preserve">ที่ </w:t>
      </w:r>
      <w:r w:rsidR="00013A3F">
        <w:rPr>
          <w:rFonts w:ascii="Athiti Medium" w:hAnsi="Athiti Medium" w:cs="Athiti Medium"/>
          <w:color w:val="000000" w:themeColor="text1"/>
        </w:rPr>
        <w:t>: 1</w:t>
      </w:r>
    </w:p>
    <w:p w14:paraId="7FB61774" w14:textId="05B09EA9" w:rsidR="00B85FDA" w:rsidRDefault="00AB0875" w:rsidP="00F06D70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/>
          <w:color w:val="000000" w:themeColor="text1"/>
        </w:rPr>
        <w:t xml:space="preserve">   </w:t>
      </w:r>
      <w:r w:rsidR="00B85FDA">
        <w:rPr>
          <w:rFonts w:ascii="Athiti Medium" w:hAnsi="Athiti Medium" w:cs="Athiti Medium" w:hint="cs"/>
          <w:color w:val="000000" w:themeColor="text1"/>
          <w:cs/>
        </w:rPr>
        <w:t>ผลผลิต/ผลลัพธ์</w:t>
      </w:r>
      <w:r w:rsidR="00B85FDA">
        <w:rPr>
          <w:rFonts w:ascii="Athiti Medium" w:hAnsi="Athiti Medium" w:cs="Athiti Medium"/>
          <w:color w:val="000000" w:themeColor="text1"/>
        </w:rPr>
        <w:t xml:space="preserve"> : 1.1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992"/>
        <w:gridCol w:w="903"/>
        <w:gridCol w:w="335"/>
        <w:gridCol w:w="336"/>
        <w:gridCol w:w="336"/>
        <w:gridCol w:w="336"/>
        <w:gridCol w:w="336"/>
        <w:gridCol w:w="336"/>
        <w:gridCol w:w="335"/>
        <w:gridCol w:w="336"/>
        <w:gridCol w:w="336"/>
        <w:gridCol w:w="336"/>
        <w:gridCol w:w="336"/>
        <w:gridCol w:w="336"/>
        <w:gridCol w:w="1014"/>
      </w:tblGrid>
      <w:tr w:rsidR="008D0EE9" w14:paraId="60EE38E7" w14:textId="77777777" w:rsidTr="00013A3F">
        <w:tc>
          <w:tcPr>
            <w:tcW w:w="3823" w:type="dxa"/>
            <w:vMerge w:val="restart"/>
            <w:shd w:val="clear" w:color="auto" w:fill="CCAEDB"/>
          </w:tcPr>
          <w:p w14:paraId="47A4EB57" w14:textId="01D220CE" w:rsidR="008D0EE9" w:rsidRDefault="008D0EE9" w:rsidP="008D0EE9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 xml:space="preserve">ตัวชี้วัด </w:t>
            </w:r>
            <w:r w:rsidRPr="0039232D">
              <w:rPr>
                <w:rFonts w:hint="cs"/>
                <w:cs/>
              </w:rPr>
              <w:t>(เชิงปริมาณ/คุณภาพ)</w:t>
            </w:r>
          </w:p>
        </w:tc>
        <w:tc>
          <w:tcPr>
            <w:tcW w:w="992" w:type="dxa"/>
            <w:vMerge w:val="restart"/>
            <w:shd w:val="clear" w:color="auto" w:fill="CCAEDB"/>
          </w:tcPr>
          <w:p w14:paraId="38929DC6" w14:textId="77777777" w:rsidR="008D0EE9" w:rsidRPr="00107378" w:rsidRDefault="008D0EE9" w:rsidP="00107378">
            <w:pPr>
              <w:pStyle w:val="Heading2"/>
            </w:pPr>
            <w:r w:rsidRPr="00107378">
              <w:rPr>
                <w:rFonts w:hint="cs"/>
                <w:cs/>
              </w:rPr>
              <w:t>ค่าเป้าหมาย</w:t>
            </w:r>
          </w:p>
          <w:p w14:paraId="1CE5466B" w14:textId="54148FB3" w:rsidR="00107378" w:rsidRPr="00107378" w:rsidRDefault="00107378" w:rsidP="00107378">
            <w:pPr>
              <w:jc w:val="center"/>
              <w:rPr>
                <w:rFonts w:ascii="Athiti Medium" w:eastAsia="Athiti Medium" w:hAnsi="Athiti Medium" w:cs="Athiti Medium"/>
                <w:color w:val="000000" w:themeColor="text1"/>
                <w:sz w:val="18"/>
                <w:szCs w:val="18"/>
                <w:cs/>
              </w:rPr>
            </w:pPr>
            <w:r w:rsidRPr="00107378">
              <w:rPr>
                <w:rFonts w:ascii="Athiti Medium" w:eastAsia="Athiti Medium" w:hAnsi="Athiti Medium" w:cs="Athiti Medium" w:hint="cs"/>
                <w:color w:val="000000" w:themeColor="text1"/>
                <w:sz w:val="18"/>
                <w:szCs w:val="18"/>
                <w:cs/>
              </w:rPr>
              <w:t>รวม</w:t>
            </w:r>
          </w:p>
        </w:tc>
        <w:tc>
          <w:tcPr>
            <w:tcW w:w="903" w:type="dxa"/>
            <w:vMerge w:val="restart"/>
            <w:shd w:val="clear" w:color="auto" w:fill="CCAEDB"/>
          </w:tcPr>
          <w:p w14:paraId="22CB3A3C" w14:textId="62D46AF5" w:rsidR="008D0EE9" w:rsidRDefault="008D0EE9" w:rsidP="008D0EE9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หน่วยนับ</w:t>
            </w:r>
          </w:p>
        </w:tc>
        <w:tc>
          <w:tcPr>
            <w:tcW w:w="4030" w:type="dxa"/>
            <w:gridSpan w:val="12"/>
            <w:shd w:val="clear" w:color="auto" w:fill="CCAEDB"/>
          </w:tcPr>
          <w:p w14:paraId="25FBBE5E" w14:textId="24938057" w:rsidR="008D0EE9" w:rsidRDefault="008D0EE9" w:rsidP="008D0EE9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เดือนที่ส่งมอบ</w:t>
            </w:r>
          </w:p>
        </w:tc>
        <w:tc>
          <w:tcPr>
            <w:tcW w:w="1014" w:type="dxa"/>
            <w:vMerge w:val="restart"/>
            <w:shd w:val="clear" w:color="auto" w:fill="CCAEDB"/>
          </w:tcPr>
          <w:p w14:paraId="12476CE4" w14:textId="77777777" w:rsidR="008D0EE9" w:rsidRDefault="008D0EE9" w:rsidP="008D0EE9">
            <w:pPr>
              <w:pStyle w:val="Heading2"/>
            </w:pPr>
            <w:r>
              <w:rPr>
                <w:rFonts w:hint="cs"/>
                <w:cs/>
              </w:rPr>
              <w:t>ระดับ</w:t>
            </w:r>
          </w:p>
          <w:p w14:paraId="45C2E594" w14:textId="72C1465F" w:rsidR="008D0EE9" w:rsidRPr="008D0EE9" w:rsidRDefault="008D0EE9" w:rsidP="008D0EE9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ความสำคัญ</w:t>
            </w:r>
          </w:p>
        </w:tc>
      </w:tr>
      <w:tr w:rsidR="008D0EE9" w14:paraId="61B672FE" w14:textId="77777777" w:rsidTr="00013A3F">
        <w:tc>
          <w:tcPr>
            <w:tcW w:w="3823" w:type="dxa"/>
            <w:vMerge/>
            <w:shd w:val="clear" w:color="auto" w:fill="CCAEDB"/>
          </w:tcPr>
          <w:p w14:paraId="40E15D83" w14:textId="24A8FBD7" w:rsidR="008D0EE9" w:rsidRDefault="008D0EE9" w:rsidP="008D0EE9">
            <w:pPr>
              <w:pStyle w:val="Heading2"/>
            </w:pPr>
          </w:p>
        </w:tc>
        <w:tc>
          <w:tcPr>
            <w:tcW w:w="992" w:type="dxa"/>
            <w:vMerge/>
            <w:shd w:val="clear" w:color="auto" w:fill="CCAEDB"/>
          </w:tcPr>
          <w:p w14:paraId="20CD355F" w14:textId="2A0558AE" w:rsidR="008D0EE9" w:rsidRDefault="008D0EE9" w:rsidP="008D0EE9">
            <w:pPr>
              <w:pStyle w:val="Heading2"/>
            </w:pPr>
          </w:p>
        </w:tc>
        <w:tc>
          <w:tcPr>
            <w:tcW w:w="903" w:type="dxa"/>
            <w:vMerge/>
            <w:shd w:val="clear" w:color="auto" w:fill="CCAEDB"/>
          </w:tcPr>
          <w:p w14:paraId="7B853BA0" w14:textId="6993B6B0" w:rsidR="008D0EE9" w:rsidRDefault="008D0EE9" w:rsidP="008D0EE9">
            <w:pPr>
              <w:pStyle w:val="Heading2"/>
              <w:rPr>
                <w:cs/>
              </w:rPr>
            </w:pPr>
          </w:p>
        </w:tc>
        <w:tc>
          <w:tcPr>
            <w:tcW w:w="335" w:type="dxa"/>
            <w:shd w:val="clear" w:color="auto" w:fill="CCAEDB"/>
          </w:tcPr>
          <w:p w14:paraId="37F5C899" w14:textId="3722CB34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10</w:t>
            </w:r>
          </w:p>
        </w:tc>
        <w:tc>
          <w:tcPr>
            <w:tcW w:w="336" w:type="dxa"/>
            <w:shd w:val="clear" w:color="auto" w:fill="CCAEDB"/>
          </w:tcPr>
          <w:p w14:paraId="414D5938" w14:textId="70BDD3C7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11</w:t>
            </w:r>
          </w:p>
        </w:tc>
        <w:tc>
          <w:tcPr>
            <w:tcW w:w="336" w:type="dxa"/>
            <w:shd w:val="clear" w:color="auto" w:fill="CCAEDB"/>
          </w:tcPr>
          <w:p w14:paraId="4F6488FE" w14:textId="678FBE37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12</w:t>
            </w:r>
          </w:p>
        </w:tc>
        <w:tc>
          <w:tcPr>
            <w:tcW w:w="336" w:type="dxa"/>
            <w:shd w:val="clear" w:color="auto" w:fill="CCAEDB"/>
          </w:tcPr>
          <w:p w14:paraId="5EE85555" w14:textId="472D92C2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</w:t>
            </w:r>
          </w:p>
        </w:tc>
        <w:tc>
          <w:tcPr>
            <w:tcW w:w="336" w:type="dxa"/>
            <w:shd w:val="clear" w:color="auto" w:fill="CCAEDB"/>
          </w:tcPr>
          <w:p w14:paraId="121E8EA6" w14:textId="294EE331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2</w:t>
            </w:r>
          </w:p>
        </w:tc>
        <w:tc>
          <w:tcPr>
            <w:tcW w:w="336" w:type="dxa"/>
            <w:shd w:val="clear" w:color="auto" w:fill="CCAEDB"/>
          </w:tcPr>
          <w:p w14:paraId="395337F1" w14:textId="78FDDC1F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3</w:t>
            </w:r>
          </w:p>
        </w:tc>
        <w:tc>
          <w:tcPr>
            <w:tcW w:w="335" w:type="dxa"/>
            <w:shd w:val="clear" w:color="auto" w:fill="CCAEDB"/>
          </w:tcPr>
          <w:p w14:paraId="4895F6E3" w14:textId="19FA9FA3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4</w:t>
            </w:r>
          </w:p>
        </w:tc>
        <w:tc>
          <w:tcPr>
            <w:tcW w:w="336" w:type="dxa"/>
            <w:shd w:val="clear" w:color="auto" w:fill="CCAEDB"/>
          </w:tcPr>
          <w:p w14:paraId="3C2D303E" w14:textId="0BBB4A60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5</w:t>
            </w:r>
          </w:p>
        </w:tc>
        <w:tc>
          <w:tcPr>
            <w:tcW w:w="336" w:type="dxa"/>
            <w:shd w:val="clear" w:color="auto" w:fill="CCAEDB"/>
          </w:tcPr>
          <w:p w14:paraId="2CA082D5" w14:textId="2E459F71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6</w:t>
            </w:r>
          </w:p>
        </w:tc>
        <w:tc>
          <w:tcPr>
            <w:tcW w:w="336" w:type="dxa"/>
            <w:shd w:val="clear" w:color="auto" w:fill="CCAEDB"/>
          </w:tcPr>
          <w:p w14:paraId="24C7E3B9" w14:textId="3AC0B264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7</w:t>
            </w:r>
          </w:p>
        </w:tc>
        <w:tc>
          <w:tcPr>
            <w:tcW w:w="336" w:type="dxa"/>
            <w:shd w:val="clear" w:color="auto" w:fill="CCAEDB"/>
          </w:tcPr>
          <w:p w14:paraId="2377E87B" w14:textId="48ACA32A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8</w:t>
            </w:r>
          </w:p>
        </w:tc>
        <w:tc>
          <w:tcPr>
            <w:tcW w:w="336" w:type="dxa"/>
            <w:shd w:val="clear" w:color="auto" w:fill="CCAEDB"/>
          </w:tcPr>
          <w:p w14:paraId="4A1E79F8" w14:textId="68B6A4A4" w:rsidR="008D0EE9" w:rsidRPr="008D0EE9" w:rsidRDefault="008D0EE9" w:rsidP="008D0EE9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9</w:t>
            </w:r>
          </w:p>
        </w:tc>
        <w:tc>
          <w:tcPr>
            <w:tcW w:w="1014" w:type="dxa"/>
            <w:vMerge/>
            <w:shd w:val="clear" w:color="auto" w:fill="CCAEDB"/>
          </w:tcPr>
          <w:p w14:paraId="0E39FD48" w14:textId="4E9EB60B" w:rsidR="008D0EE9" w:rsidRDefault="008D0EE9" w:rsidP="008D0EE9">
            <w:pPr>
              <w:pStyle w:val="Heading2"/>
            </w:pPr>
          </w:p>
        </w:tc>
      </w:tr>
      <w:tr w:rsidR="008D0EE9" w14:paraId="7A8E81DD" w14:textId="77777777" w:rsidTr="00013A3F">
        <w:tc>
          <w:tcPr>
            <w:tcW w:w="3823" w:type="dxa"/>
          </w:tcPr>
          <w:p w14:paraId="2F667130" w14:textId="77777777" w:rsidR="008D0EE9" w:rsidRDefault="008D0EE9" w:rsidP="008D0EE9"/>
        </w:tc>
        <w:tc>
          <w:tcPr>
            <w:tcW w:w="992" w:type="dxa"/>
          </w:tcPr>
          <w:p w14:paraId="0810FC08" w14:textId="01DF8966" w:rsidR="008D0EE9" w:rsidRDefault="008D0EE9" w:rsidP="00107378">
            <w:pPr>
              <w:jc w:val="center"/>
            </w:pPr>
          </w:p>
        </w:tc>
        <w:tc>
          <w:tcPr>
            <w:tcW w:w="903" w:type="dxa"/>
          </w:tcPr>
          <w:p w14:paraId="0EA17E39" w14:textId="77A6B28B" w:rsidR="008D0EE9" w:rsidRDefault="008D0EE9" w:rsidP="00107378">
            <w:pPr>
              <w:jc w:val="center"/>
              <w:rPr>
                <w:cs/>
              </w:rPr>
            </w:pPr>
          </w:p>
        </w:tc>
        <w:tc>
          <w:tcPr>
            <w:tcW w:w="335" w:type="dxa"/>
          </w:tcPr>
          <w:p w14:paraId="6321859D" w14:textId="77777777" w:rsidR="008D0EE9" w:rsidRDefault="008D0EE9" w:rsidP="008D0EE9"/>
        </w:tc>
        <w:tc>
          <w:tcPr>
            <w:tcW w:w="336" w:type="dxa"/>
          </w:tcPr>
          <w:p w14:paraId="647416D7" w14:textId="6B1D6E68" w:rsidR="008D0EE9" w:rsidRDefault="008D0EE9" w:rsidP="008D0EE9"/>
        </w:tc>
        <w:tc>
          <w:tcPr>
            <w:tcW w:w="336" w:type="dxa"/>
          </w:tcPr>
          <w:p w14:paraId="549D108B" w14:textId="77777777" w:rsidR="008D0EE9" w:rsidRDefault="008D0EE9" w:rsidP="008D0EE9"/>
        </w:tc>
        <w:tc>
          <w:tcPr>
            <w:tcW w:w="336" w:type="dxa"/>
          </w:tcPr>
          <w:p w14:paraId="2890878E" w14:textId="77777777" w:rsidR="008D0EE9" w:rsidRDefault="008D0EE9" w:rsidP="008D0EE9"/>
        </w:tc>
        <w:tc>
          <w:tcPr>
            <w:tcW w:w="336" w:type="dxa"/>
          </w:tcPr>
          <w:p w14:paraId="4BAD0B02" w14:textId="77777777" w:rsidR="008D0EE9" w:rsidRDefault="008D0EE9" w:rsidP="008D0EE9"/>
        </w:tc>
        <w:tc>
          <w:tcPr>
            <w:tcW w:w="336" w:type="dxa"/>
          </w:tcPr>
          <w:p w14:paraId="488C1CF3" w14:textId="77777777" w:rsidR="008D0EE9" w:rsidRDefault="008D0EE9" w:rsidP="008D0EE9"/>
        </w:tc>
        <w:tc>
          <w:tcPr>
            <w:tcW w:w="335" w:type="dxa"/>
          </w:tcPr>
          <w:p w14:paraId="423F6C38" w14:textId="77777777" w:rsidR="008D0EE9" w:rsidRDefault="008D0EE9" w:rsidP="008D0EE9"/>
        </w:tc>
        <w:tc>
          <w:tcPr>
            <w:tcW w:w="336" w:type="dxa"/>
          </w:tcPr>
          <w:p w14:paraId="1627874C" w14:textId="77777777" w:rsidR="008D0EE9" w:rsidRDefault="008D0EE9" w:rsidP="008D0EE9"/>
        </w:tc>
        <w:tc>
          <w:tcPr>
            <w:tcW w:w="336" w:type="dxa"/>
          </w:tcPr>
          <w:p w14:paraId="057E381E" w14:textId="77777777" w:rsidR="008D0EE9" w:rsidRDefault="008D0EE9" w:rsidP="008D0EE9"/>
        </w:tc>
        <w:tc>
          <w:tcPr>
            <w:tcW w:w="336" w:type="dxa"/>
          </w:tcPr>
          <w:p w14:paraId="563B91A4" w14:textId="77777777" w:rsidR="008D0EE9" w:rsidRDefault="008D0EE9" w:rsidP="008D0EE9"/>
        </w:tc>
        <w:tc>
          <w:tcPr>
            <w:tcW w:w="336" w:type="dxa"/>
          </w:tcPr>
          <w:p w14:paraId="464F2A01" w14:textId="77777777" w:rsidR="008D0EE9" w:rsidRDefault="008D0EE9" w:rsidP="008D0EE9"/>
        </w:tc>
        <w:tc>
          <w:tcPr>
            <w:tcW w:w="336" w:type="dxa"/>
          </w:tcPr>
          <w:p w14:paraId="660B31A4" w14:textId="77777777" w:rsidR="008D0EE9" w:rsidRDefault="008D0EE9" w:rsidP="008D0EE9"/>
        </w:tc>
        <w:tc>
          <w:tcPr>
            <w:tcW w:w="1014" w:type="dxa"/>
          </w:tcPr>
          <w:p w14:paraId="567C5324" w14:textId="77777777" w:rsidR="008D0EE9" w:rsidRDefault="008D0EE9" w:rsidP="008D0EE9"/>
        </w:tc>
      </w:tr>
      <w:tr w:rsidR="008D0EE9" w14:paraId="514CACD9" w14:textId="77777777" w:rsidTr="00013A3F">
        <w:tc>
          <w:tcPr>
            <w:tcW w:w="3823" w:type="dxa"/>
          </w:tcPr>
          <w:p w14:paraId="4818E9CE" w14:textId="77777777" w:rsidR="008D0EE9" w:rsidRDefault="008D0EE9" w:rsidP="008D0EE9"/>
        </w:tc>
        <w:tc>
          <w:tcPr>
            <w:tcW w:w="992" w:type="dxa"/>
          </w:tcPr>
          <w:p w14:paraId="7ECE5AAD" w14:textId="77777777" w:rsidR="008D0EE9" w:rsidRDefault="008D0EE9" w:rsidP="008D0EE9"/>
        </w:tc>
        <w:tc>
          <w:tcPr>
            <w:tcW w:w="903" w:type="dxa"/>
          </w:tcPr>
          <w:p w14:paraId="4D798CB1" w14:textId="77777777" w:rsidR="008D0EE9" w:rsidRDefault="008D0EE9" w:rsidP="008D0EE9"/>
        </w:tc>
        <w:tc>
          <w:tcPr>
            <w:tcW w:w="335" w:type="dxa"/>
          </w:tcPr>
          <w:p w14:paraId="2F2D18C5" w14:textId="77777777" w:rsidR="008D0EE9" w:rsidRDefault="008D0EE9" w:rsidP="008D0EE9"/>
        </w:tc>
        <w:tc>
          <w:tcPr>
            <w:tcW w:w="336" w:type="dxa"/>
          </w:tcPr>
          <w:p w14:paraId="4B17473B" w14:textId="180FBF5D" w:rsidR="008D0EE9" w:rsidRDefault="008D0EE9" w:rsidP="008D0EE9"/>
        </w:tc>
        <w:tc>
          <w:tcPr>
            <w:tcW w:w="336" w:type="dxa"/>
          </w:tcPr>
          <w:p w14:paraId="57146F9C" w14:textId="77777777" w:rsidR="008D0EE9" w:rsidRDefault="008D0EE9" w:rsidP="008D0EE9"/>
        </w:tc>
        <w:tc>
          <w:tcPr>
            <w:tcW w:w="336" w:type="dxa"/>
          </w:tcPr>
          <w:p w14:paraId="460A90F5" w14:textId="77777777" w:rsidR="008D0EE9" w:rsidRDefault="008D0EE9" w:rsidP="008D0EE9"/>
        </w:tc>
        <w:tc>
          <w:tcPr>
            <w:tcW w:w="336" w:type="dxa"/>
          </w:tcPr>
          <w:p w14:paraId="1E67E651" w14:textId="77777777" w:rsidR="008D0EE9" w:rsidRDefault="008D0EE9" w:rsidP="008D0EE9"/>
        </w:tc>
        <w:tc>
          <w:tcPr>
            <w:tcW w:w="336" w:type="dxa"/>
          </w:tcPr>
          <w:p w14:paraId="12FB66B4" w14:textId="77777777" w:rsidR="008D0EE9" w:rsidRDefault="008D0EE9" w:rsidP="008D0EE9"/>
        </w:tc>
        <w:tc>
          <w:tcPr>
            <w:tcW w:w="335" w:type="dxa"/>
          </w:tcPr>
          <w:p w14:paraId="519FC07C" w14:textId="77777777" w:rsidR="008D0EE9" w:rsidRDefault="008D0EE9" w:rsidP="008D0EE9"/>
        </w:tc>
        <w:tc>
          <w:tcPr>
            <w:tcW w:w="336" w:type="dxa"/>
          </w:tcPr>
          <w:p w14:paraId="78A83E9E" w14:textId="77777777" w:rsidR="008D0EE9" w:rsidRDefault="008D0EE9" w:rsidP="008D0EE9"/>
        </w:tc>
        <w:tc>
          <w:tcPr>
            <w:tcW w:w="336" w:type="dxa"/>
          </w:tcPr>
          <w:p w14:paraId="697730FA" w14:textId="77777777" w:rsidR="008D0EE9" w:rsidRDefault="008D0EE9" w:rsidP="008D0EE9"/>
        </w:tc>
        <w:tc>
          <w:tcPr>
            <w:tcW w:w="336" w:type="dxa"/>
          </w:tcPr>
          <w:p w14:paraId="1C9ED125" w14:textId="77777777" w:rsidR="008D0EE9" w:rsidRDefault="008D0EE9" w:rsidP="008D0EE9"/>
        </w:tc>
        <w:tc>
          <w:tcPr>
            <w:tcW w:w="336" w:type="dxa"/>
          </w:tcPr>
          <w:p w14:paraId="13CA489E" w14:textId="77777777" w:rsidR="008D0EE9" w:rsidRDefault="008D0EE9" w:rsidP="008D0EE9"/>
        </w:tc>
        <w:tc>
          <w:tcPr>
            <w:tcW w:w="336" w:type="dxa"/>
          </w:tcPr>
          <w:p w14:paraId="52509683" w14:textId="77777777" w:rsidR="008D0EE9" w:rsidRDefault="008D0EE9" w:rsidP="008D0EE9"/>
        </w:tc>
        <w:tc>
          <w:tcPr>
            <w:tcW w:w="1014" w:type="dxa"/>
          </w:tcPr>
          <w:p w14:paraId="78AAF382" w14:textId="77777777" w:rsidR="008D0EE9" w:rsidRDefault="008D0EE9" w:rsidP="008D0EE9"/>
        </w:tc>
      </w:tr>
    </w:tbl>
    <w:p w14:paraId="2DE65B4A" w14:textId="7948F7A1" w:rsidR="00B85FDA" w:rsidRDefault="00B85FDA" w:rsidP="00F06D70">
      <w:pPr>
        <w:rPr>
          <w:rFonts w:ascii="Athiti Medium" w:hAnsi="Athiti Medium" w:cs="Athiti Medium"/>
          <w:color w:val="000000" w:themeColor="text1"/>
        </w:rPr>
      </w:pPr>
    </w:p>
    <w:p w14:paraId="2558E3F3" w14:textId="48074D91" w:rsidR="00013A3F" w:rsidRDefault="00AB0875" w:rsidP="00013A3F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/>
          <w:color w:val="000000" w:themeColor="text1"/>
        </w:rPr>
        <w:lastRenderedPageBreak/>
        <w:t xml:space="preserve">   </w:t>
      </w:r>
      <w:r w:rsidR="00013A3F">
        <w:rPr>
          <w:rFonts w:ascii="Athiti Medium" w:hAnsi="Athiti Medium" w:cs="Athiti Medium" w:hint="cs"/>
          <w:color w:val="000000" w:themeColor="text1"/>
          <w:cs/>
        </w:rPr>
        <w:t>ผลผลิต/ผลลัพธ์</w:t>
      </w:r>
      <w:r w:rsidR="00013A3F">
        <w:rPr>
          <w:rFonts w:ascii="Athiti Medium" w:hAnsi="Athiti Medium" w:cs="Athiti Medium"/>
          <w:color w:val="000000" w:themeColor="text1"/>
        </w:rPr>
        <w:t xml:space="preserve"> : 1.2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992"/>
        <w:gridCol w:w="903"/>
        <w:gridCol w:w="335"/>
        <w:gridCol w:w="336"/>
        <w:gridCol w:w="336"/>
        <w:gridCol w:w="336"/>
        <w:gridCol w:w="336"/>
        <w:gridCol w:w="336"/>
        <w:gridCol w:w="335"/>
        <w:gridCol w:w="336"/>
        <w:gridCol w:w="336"/>
        <w:gridCol w:w="336"/>
        <w:gridCol w:w="336"/>
        <w:gridCol w:w="336"/>
        <w:gridCol w:w="1014"/>
      </w:tblGrid>
      <w:tr w:rsidR="00013A3F" w14:paraId="2F97D48D" w14:textId="77777777" w:rsidTr="00013A3F">
        <w:tc>
          <w:tcPr>
            <w:tcW w:w="3823" w:type="dxa"/>
            <w:vMerge w:val="restart"/>
            <w:shd w:val="clear" w:color="auto" w:fill="CCAEDB"/>
          </w:tcPr>
          <w:p w14:paraId="5E2D9F2B" w14:textId="77777777" w:rsidR="00013A3F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 xml:space="preserve">ตัวชี้วัด </w:t>
            </w:r>
            <w:r w:rsidRPr="0039232D">
              <w:rPr>
                <w:rFonts w:hint="cs"/>
                <w:cs/>
              </w:rPr>
              <w:t>(เชิงปริมาณ/คุณภาพ)</w:t>
            </w:r>
          </w:p>
        </w:tc>
        <w:tc>
          <w:tcPr>
            <w:tcW w:w="992" w:type="dxa"/>
            <w:vMerge w:val="restart"/>
            <w:shd w:val="clear" w:color="auto" w:fill="CCAEDB"/>
          </w:tcPr>
          <w:p w14:paraId="17400FD0" w14:textId="77777777" w:rsidR="00013A3F" w:rsidRPr="00107378" w:rsidRDefault="00013A3F" w:rsidP="004E2802">
            <w:pPr>
              <w:pStyle w:val="Heading2"/>
            </w:pPr>
            <w:r w:rsidRPr="00107378">
              <w:rPr>
                <w:rFonts w:hint="cs"/>
                <w:cs/>
              </w:rPr>
              <w:t>ค่าเป้าหมาย</w:t>
            </w:r>
          </w:p>
          <w:p w14:paraId="0FAB5437" w14:textId="77777777" w:rsidR="00013A3F" w:rsidRPr="00107378" w:rsidRDefault="00013A3F" w:rsidP="004E2802">
            <w:pPr>
              <w:jc w:val="center"/>
              <w:rPr>
                <w:rFonts w:ascii="Athiti Medium" w:eastAsia="Athiti Medium" w:hAnsi="Athiti Medium" w:cs="Athiti Medium"/>
                <w:color w:val="000000" w:themeColor="text1"/>
                <w:sz w:val="18"/>
                <w:szCs w:val="18"/>
                <w:cs/>
              </w:rPr>
            </w:pPr>
            <w:r w:rsidRPr="00107378">
              <w:rPr>
                <w:rFonts w:ascii="Athiti Medium" w:eastAsia="Athiti Medium" w:hAnsi="Athiti Medium" w:cs="Athiti Medium" w:hint="cs"/>
                <w:color w:val="000000" w:themeColor="text1"/>
                <w:sz w:val="18"/>
                <w:szCs w:val="18"/>
                <w:cs/>
              </w:rPr>
              <w:t>รวม</w:t>
            </w:r>
          </w:p>
        </w:tc>
        <w:tc>
          <w:tcPr>
            <w:tcW w:w="903" w:type="dxa"/>
            <w:vMerge w:val="restart"/>
            <w:shd w:val="clear" w:color="auto" w:fill="CCAEDB"/>
          </w:tcPr>
          <w:p w14:paraId="3ACA778E" w14:textId="77777777" w:rsidR="00013A3F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หน่วยนับ</w:t>
            </w:r>
          </w:p>
        </w:tc>
        <w:tc>
          <w:tcPr>
            <w:tcW w:w="4030" w:type="dxa"/>
            <w:gridSpan w:val="12"/>
            <w:shd w:val="clear" w:color="auto" w:fill="CCAEDB"/>
          </w:tcPr>
          <w:p w14:paraId="0459578F" w14:textId="77777777" w:rsidR="00013A3F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เดือนที่ส่งมอบ</w:t>
            </w:r>
          </w:p>
        </w:tc>
        <w:tc>
          <w:tcPr>
            <w:tcW w:w="1014" w:type="dxa"/>
            <w:vMerge w:val="restart"/>
            <w:shd w:val="clear" w:color="auto" w:fill="CCAEDB"/>
          </w:tcPr>
          <w:p w14:paraId="7280BBAC" w14:textId="77777777" w:rsidR="00013A3F" w:rsidRDefault="00013A3F" w:rsidP="004E2802">
            <w:pPr>
              <w:pStyle w:val="Heading2"/>
            </w:pPr>
            <w:r>
              <w:rPr>
                <w:rFonts w:hint="cs"/>
                <w:cs/>
              </w:rPr>
              <w:t>ระดับ</w:t>
            </w:r>
          </w:p>
          <w:p w14:paraId="4FACB490" w14:textId="77777777" w:rsidR="00013A3F" w:rsidRPr="008D0EE9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ความสำคัญ</w:t>
            </w:r>
          </w:p>
        </w:tc>
      </w:tr>
      <w:tr w:rsidR="00013A3F" w14:paraId="2B6A32A7" w14:textId="77777777" w:rsidTr="00013A3F">
        <w:tc>
          <w:tcPr>
            <w:tcW w:w="3823" w:type="dxa"/>
            <w:vMerge/>
            <w:shd w:val="clear" w:color="auto" w:fill="CCAEDB"/>
          </w:tcPr>
          <w:p w14:paraId="6EC1EFB3" w14:textId="77777777" w:rsidR="00013A3F" w:rsidRDefault="00013A3F" w:rsidP="004E2802">
            <w:pPr>
              <w:pStyle w:val="Heading2"/>
            </w:pPr>
          </w:p>
        </w:tc>
        <w:tc>
          <w:tcPr>
            <w:tcW w:w="992" w:type="dxa"/>
            <w:vMerge/>
            <w:shd w:val="clear" w:color="auto" w:fill="CCAEDB"/>
          </w:tcPr>
          <w:p w14:paraId="21159500" w14:textId="77777777" w:rsidR="00013A3F" w:rsidRDefault="00013A3F" w:rsidP="004E2802">
            <w:pPr>
              <w:pStyle w:val="Heading2"/>
            </w:pPr>
          </w:p>
        </w:tc>
        <w:tc>
          <w:tcPr>
            <w:tcW w:w="903" w:type="dxa"/>
            <w:vMerge/>
            <w:shd w:val="clear" w:color="auto" w:fill="CCAEDB"/>
          </w:tcPr>
          <w:p w14:paraId="5401D4ED" w14:textId="77777777" w:rsidR="00013A3F" w:rsidRDefault="00013A3F" w:rsidP="004E2802">
            <w:pPr>
              <w:pStyle w:val="Heading2"/>
              <w:rPr>
                <w:cs/>
              </w:rPr>
            </w:pPr>
          </w:p>
        </w:tc>
        <w:tc>
          <w:tcPr>
            <w:tcW w:w="335" w:type="dxa"/>
            <w:shd w:val="clear" w:color="auto" w:fill="CCAEDB"/>
          </w:tcPr>
          <w:p w14:paraId="65525D37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10</w:t>
            </w:r>
          </w:p>
        </w:tc>
        <w:tc>
          <w:tcPr>
            <w:tcW w:w="336" w:type="dxa"/>
            <w:shd w:val="clear" w:color="auto" w:fill="CCAEDB"/>
          </w:tcPr>
          <w:p w14:paraId="23CEEE02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11</w:t>
            </w:r>
          </w:p>
        </w:tc>
        <w:tc>
          <w:tcPr>
            <w:tcW w:w="336" w:type="dxa"/>
            <w:shd w:val="clear" w:color="auto" w:fill="CCAEDB"/>
          </w:tcPr>
          <w:p w14:paraId="548D9333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12</w:t>
            </w:r>
          </w:p>
        </w:tc>
        <w:tc>
          <w:tcPr>
            <w:tcW w:w="336" w:type="dxa"/>
            <w:shd w:val="clear" w:color="auto" w:fill="CCAEDB"/>
          </w:tcPr>
          <w:p w14:paraId="5654E883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</w:t>
            </w:r>
          </w:p>
        </w:tc>
        <w:tc>
          <w:tcPr>
            <w:tcW w:w="336" w:type="dxa"/>
            <w:shd w:val="clear" w:color="auto" w:fill="CCAEDB"/>
          </w:tcPr>
          <w:p w14:paraId="1268D364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2</w:t>
            </w:r>
          </w:p>
        </w:tc>
        <w:tc>
          <w:tcPr>
            <w:tcW w:w="336" w:type="dxa"/>
            <w:shd w:val="clear" w:color="auto" w:fill="CCAEDB"/>
          </w:tcPr>
          <w:p w14:paraId="5A826916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3</w:t>
            </w:r>
          </w:p>
        </w:tc>
        <w:tc>
          <w:tcPr>
            <w:tcW w:w="335" w:type="dxa"/>
            <w:shd w:val="clear" w:color="auto" w:fill="CCAEDB"/>
          </w:tcPr>
          <w:p w14:paraId="58064EF3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4</w:t>
            </w:r>
          </w:p>
        </w:tc>
        <w:tc>
          <w:tcPr>
            <w:tcW w:w="336" w:type="dxa"/>
            <w:shd w:val="clear" w:color="auto" w:fill="CCAEDB"/>
          </w:tcPr>
          <w:p w14:paraId="050FB7F1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5</w:t>
            </w:r>
          </w:p>
        </w:tc>
        <w:tc>
          <w:tcPr>
            <w:tcW w:w="336" w:type="dxa"/>
            <w:shd w:val="clear" w:color="auto" w:fill="CCAEDB"/>
          </w:tcPr>
          <w:p w14:paraId="47104F19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6</w:t>
            </w:r>
          </w:p>
        </w:tc>
        <w:tc>
          <w:tcPr>
            <w:tcW w:w="336" w:type="dxa"/>
            <w:shd w:val="clear" w:color="auto" w:fill="CCAEDB"/>
          </w:tcPr>
          <w:p w14:paraId="57B754E9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7</w:t>
            </w:r>
          </w:p>
        </w:tc>
        <w:tc>
          <w:tcPr>
            <w:tcW w:w="336" w:type="dxa"/>
            <w:shd w:val="clear" w:color="auto" w:fill="CCAEDB"/>
          </w:tcPr>
          <w:p w14:paraId="2F415EE3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8</w:t>
            </w:r>
          </w:p>
        </w:tc>
        <w:tc>
          <w:tcPr>
            <w:tcW w:w="336" w:type="dxa"/>
            <w:shd w:val="clear" w:color="auto" w:fill="CCAEDB"/>
          </w:tcPr>
          <w:p w14:paraId="79E2080C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9</w:t>
            </w:r>
          </w:p>
        </w:tc>
        <w:tc>
          <w:tcPr>
            <w:tcW w:w="1014" w:type="dxa"/>
            <w:vMerge/>
            <w:shd w:val="clear" w:color="auto" w:fill="CCAEDB"/>
          </w:tcPr>
          <w:p w14:paraId="6F5BAF8A" w14:textId="77777777" w:rsidR="00013A3F" w:rsidRDefault="00013A3F" w:rsidP="004E2802">
            <w:pPr>
              <w:pStyle w:val="Heading2"/>
            </w:pPr>
          </w:p>
        </w:tc>
      </w:tr>
      <w:tr w:rsidR="00013A3F" w14:paraId="7EDB2132" w14:textId="77777777" w:rsidTr="00013A3F">
        <w:tc>
          <w:tcPr>
            <w:tcW w:w="3823" w:type="dxa"/>
          </w:tcPr>
          <w:p w14:paraId="2425EB57" w14:textId="77777777" w:rsidR="00013A3F" w:rsidRDefault="00013A3F" w:rsidP="004E2802"/>
        </w:tc>
        <w:tc>
          <w:tcPr>
            <w:tcW w:w="992" w:type="dxa"/>
          </w:tcPr>
          <w:p w14:paraId="5DC224B2" w14:textId="7BEB0303" w:rsidR="00013A3F" w:rsidRDefault="00013A3F" w:rsidP="004E2802">
            <w:pPr>
              <w:jc w:val="center"/>
            </w:pPr>
          </w:p>
        </w:tc>
        <w:tc>
          <w:tcPr>
            <w:tcW w:w="903" w:type="dxa"/>
          </w:tcPr>
          <w:p w14:paraId="7C06B46D" w14:textId="75709AAE" w:rsidR="00013A3F" w:rsidRDefault="00013A3F" w:rsidP="004E2802">
            <w:pPr>
              <w:jc w:val="center"/>
              <w:rPr>
                <w:cs/>
              </w:rPr>
            </w:pPr>
          </w:p>
        </w:tc>
        <w:tc>
          <w:tcPr>
            <w:tcW w:w="335" w:type="dxa"/>
          </w:tcPr>
          <w:p w14:paraId="2844ABCA" w14:textId="77777777" w:rsidR="00013A3F" w:rsidRDefault="00013A3F" w:rsidP="004E2802"/>
        </w:tc>
        <w:tc>
          <w:tcPr>
            <w:tcW w:w="336" w:type="dxa"/>
          </w:tcPr>
          <w:p w14:paraId="6D7F3753" w14:textId="77777777" w:rsidR="00013A3F" w:rsidRDefault="00013A3F" w:rsidP="004E2802"/>
        </w:tc>
        <w:tc>
          <w:tcPr>
            <w:tcW w:w="336" w:type="dxa"/>
          </w:tcPr>
          <w:p w14:paraId="447A6E47" w14:textId="77777777" w:rsidR="00013A3F" w:rsidRDefault="00013A3F" w:rsidP="004E2802"/>
        </w:tc>
        <w:tc>
          <w:tcPr>
            <w:tcW w:w="336" w:type="dxa"/>
          </w:tcPr>
          <w:p w14:paraId="27E56ED7" w14:textId="77777777" w:rsidR="00013A3F" w:rsidRDefault="00013A3F" w:rsidP="004E2802"/>
        </w:tc>
        <w:tc>
          <w:tcPr>
            <w:tcW w:w="336" w:type="dxa"/>
          </w:tcPr>
          <w:p w14:paraId="27D9E7CD" w14:textId="77777777" w:rsidR="00013A3F" w:rsidRDefault="00013A3F" w:rsidP="004E2802"/>
        </w:tc>
        <w:tc>
          <w:tcPr>
            <w:tcW w:w="336" w:type="dxa"/>
          </w:tcPr>
          <w:p w14:paraId="6D9E7810" w14:textId="77777777" w:rsidR="00013A3F" w:rsidRDefault="00013A3F" w:rsidP="004E2802"/>
        </w:tc>
        <w:tc>
          <w:tcPr>
            <w:tcW w:w="335" w:type="dxa"/>
          </w:tcPr>
          <w:p w14:paraId="737100C9" w14:textId="77777777" w:rsidR="00013A3F" w:rsidRDefault="00013A3F" w:rsidP="004E2802"/>
        </w:tc>
        <w:tc>
          <w:tcPr>
            <w:tcW w:w="336" w:type="dxa"/>
          </w:tcPr>
          <w:p w14:paraId="51380C57" w14:textId="77777777" w:rsidR="00013A3F" w:rsidRDefault="00013A3F" w:rsidP="004E2802"/>
        </w:tc>
        <w:tc>
          <w:tcPr>
            <w:tcW w:w="336" w:type="dxa"/>
          </w:tcPr>
          <w:p w14:paraId="6E3E400B" w14:textId="77777777" w:rsidR="00013A3F" w:rsidRDefault="00013A3F" w:rsidP="004E2802"/>
        </w:tc>
        <w:tc>
          <w:tcPr>
            <w:tcW w:w="336" w:type="dxa"/>
          </w:tcPr>
          <w:p w14:paraId="652BC90D" w14:textId="77777777" w:rsidR="00013A3F" w:rsidRDefault="00013A3F" w:rsidP="004E2802"/>
        </w:tc>
        <w:tc>
          <w:tcPr>
            <w:tcW w:w="336" w:type="dxa"/>
          </w:tcPr>
          <w:p w14:paraId="5BCCD6A8" w14:textId="77777777" w:rsidR="00013A3F" w:rsidRDefault="00013A3F" w:rsidP="004E2802"/>
        </w:tc>
        <w:tc>
          <w:tcPr>
            <w:tcW w:w="336" w:type="dxa"/>
          </w:tcPr>
          <w:p w14:paraId="5C53CA30" w14:textId="77777777" w:rsidR="00013A3F" w:rsidRDefault="00013A3F" w:rsidP="004E2802"/>
        </w:tc>
        <w:tc>
          <w:tcPr>
            <w:tcW w:w="1014" w:type="dxa"/>
          </w:tcPr>
          <w:p w14:paraId="15808781" w14:textId="77777777" w:rsidR="00013A3F" w:rsidRDefault="00013A3F" w:rsidP="004E2802"/>
        </w:tc>
      </w:tr>
      <w:tr w:rsidR="00013A3F" w14:paraId="7A3E6E6B" w14:textId="77777777" w:rsidTr="00013A3F">
        <w:tc>
          <w:tcPr>
            <w:tcW w:w="3823" w:type="dxa"/>
          </w:tcPr>
          <w:p w14:paraId="37958A5A" w14:textId="77777777" w:rsidR="00013A3F" w:rsidRDefault="00013A3F" w:rsidP="004E2802"/>
        </w:tc>
        <w:tc>
          <w:tcPr>
            <w:tcW w:w="992" w:type="dxa"/>
          </w:tcPr>
          <w:p w14:paraId="7EE97D07" w14:textId="77777777" w:rsidR="00013A3F" w:rsidRDefault="00013A3F" w:rsidP="004E2802"/>
        </w:tc>
        <w:tc>
          <w:tcPr>
            <w:tcW w:w="903" w:type="dxa"/>
          </w:tcPr>
          <w:p w14:paraId="5E6E69AE" w14:textId="77777777" w:rsidR="00013A3F" w:rsidRDefault="00013A3F" w:rsidP="004E2802"/>
        </w:tc>
        <w:tc>
          <w:tcPr>
            <w:tcW w:w="335" w:type="dxa"/>
          </w:tcPr>
          <w:p w14:paraId="4CD92708" w14:textId="77777777" w:rsidR="00013A3F" w:rsidRDefault="00013A3F" w:rsidP="004E2802"/>
        </w:tc>
        <w:tc>
          <w:tcPr>
            <w:tcW w:w="336" w:type="dxa"/>
          </w:tcPr>
          <w:p w14:paraId="41BB2A2F" w14:textId="77777777" w:rsidR="00013A3F" w:rsidRDefault="00013A3F" w:rsidP="004E2802"/>
        </w:tc>
        <w:tc>
          <w:tcPr>
            <w:tcW w:w="336" w:type="dxa"/>
          </w:tcPr>
          <w:p w14:paraId="444E2377" w14:textId="77777777" w:rsidR="00013A3F" w:rsidRDefault="00013A3F" w:rsidP="004E2802"/>
        </w:tc>
        <w:tc>
          <w:tcPr>
            <w:tcW w:w="336" w:type="dxa"/>
          </w:tcPr>
          <w:p w14:paraId="04B376A2" w14:textId="77777777" w:rsidR="00013A3F" w:rsidRDefault="00013A3F" w:rsidP="004E2802"/>
        </w:tc>
        <w:tc>
          <w:tcPr>
            <w:tcW w:w="336" w:type="dxa"/>
          </w:tcPr>
          <w:p w14:paraId="73DAD5A1" w14:textId="77777777" w:rsidR="00013A3F" w:rsidRDefault="00013A3F" w:rsidP="004E2802"/>
        </w:tc>
        <w:tc>
          <w:tcPr>
            <w:tcW w:w="336" w:type="dxa"/>
          </w:tcPr>
          <w:p w14:paraId="2D4264D8" w14:textId="77777777" w:rsidR="00013A3F" w:rsidRDefault="00013A3F" w:rsidP="004E2802"/>
        </w:tc>
        <w:tc>
          <w:tcPr>
            <w:tcW w:w="335" w:type="dxa"/>
          </w:tcPr>
          <w:p w14:paraId="672386E9" w14:textId="77777777" w:rsidR="00013A3F" w:rsidRDefault="00013A3F" w:rsidP="004E2802"/>
        </w:tc>
        <w:tc>
          <w:tcPr>
            <w:tcW w:w="336" w:type="dxa"/>
          </w:tcPr>
          <w:p w14:paraId="58FB8DAE" w14:textId="77777777" w:rsidR="00013A3F" w:rsidRDefault="00013A3F" w:rsidP="004E2802"/>
        </w:tc>
        <w:tc>
          <w:tcPr>
            <w:tcW w:w="336" w:type="dxa"/>
          </w:tcPr>
          <w:p w14:paraId="457741C6" w14:textId="77777777" w:rsidR="00013A3F" w:rsidRDefault="00013A3F" w:rsidP="004E2802"/>
        </w:tc>
        <w:tc>
          <w:tcPr>
            <w:tcW w:w="336" w:type="dxa"/>
          </w:tcPr>
          <w:p w14:paraId="0B23228C" w14:textId="77777777" w:rsidR="00013A3F" w:rsidRDefault="00013A3F" w:rsidP="004E2802"/>
        </w:tc>
        <w:tc>
          <w:tcPr>
            <w:tcW w:w="336" w:type="dxa"/>
          </w:tcPr>
          <w:p w14:paraId="5DF111A0" w14:textId="77777777" w:rsidR="00013A3F" w:rsidRDefault="00013A3F" w:rsidP="004E2802"/>
        </w:tc>
        <w:tc>
          <w:tcPr>
            <w:tcW w:w="336" w:type="dxa"/>
          </w:tcPr>
          <w:p w14:paraId="043E0CE2" w14:textId="77777777" w:rsidR="00013A3F" w:rsidRDefault="00013A3F" w:rsidP="004E2802"/>
        </w:tc>
        <w:tc>
          <w:tcPr>
            <w:tcW w:w="1014" w:type="dxa"/>
          </w:tcPr>
          <w:p w14:paraId="5B80E0D7" w14:textId="77777777" w:rsidR="00013A3F" w:rsidRDefault="00013A3F" w:rsidP="004E2802"/>
        </w:tc>
      </w:tr>
    </w:tbl>
    <w:p w14:paraId="70B4FAC0" w14:textId="77777777" w:rsidR="00013A3F" w:rsidRDefault="00013A3F" w:rsidP="00013A3F">
      <w:pPr>
        <w:rPr>
          <w:rFonts w:ascii="Athiti Medium" w:hAnsi="Athiti Medium" w:cs="Athiti Medium"/>
          <w:color w:val="000000" w:themeColor="text1"/>
        </w:rPr>
      </w:pPr>
    </w:p>
    <w:p w14:paraId="14D46DD0" w14:textId="1D1C8E33" w:rsidR="00013A3F" w:rsidRDefault="00013A3F" w:rsidP="00013A3F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วัตถุประสงค์ที่ </w:t>
      </w:r>
      <w:r>
        <w:rPr>
          <w:rFonts w:ascii="Athiti Medium" w:hAnsi="Athiti Medium" w:cs="Athiti Medium"/>
          <w:color w:val="000000" w:themeColor="text1"/>
        </w:rPr>
        <w:t>: 2</w:t>
      </w:r>
    </w:p>
    <w:p w14:paraId="34858334" w14:textId="033F26F4" w:rsidR="00013A3F" w:rsidRDefault="00AB0875" w:rsidP="00013A3F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/>
          <w:color w:val="000000" w:themeColor="text1"/>
        </w:rPr>
        <w:t xml:space="preserve">   </w:t>
      </w:r>
      <w:r w:rsidR="00013A3F">
        <w:rPr>
          <w:rFonts w:ascii="Athiti Medium" w:hAnsi="Athiti Medium" w:cs="Athiti Medium" w:hint="cs"/>
          <w:color w:val="000000" w:themeColor="text1"/>
          <w:cs/>
        </w:rPr>
        <w:t>ผลผลิต/ผลลัพธ์</w:t>
      </w:r>
      <w:r w:rsidR="00013A3F">
        <w:rPr>
          <w:rFonts w:ascii="Athiti Medium" w:hAnsi="Athiti Medium" w:cs="Athiti Medium"/>
          <w:color w:val="000000" w:themeColor="text1"/>
        </w:rPr>
        <w:t xml:space="preserve"> : 2.1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992"/>
        <w:gridCol w:w="903"/>
        <w:gridCol w:w="335"/>
        <w:gridCol w:w="336"/>
        <w:gridCol w:w="336"/>
        <w:gridCol w:w="336"/>
        <w:gridCol w:w="336"/>
        <w:gridCol w:w="336"/>
        <w:gridCol w:w="335"/>
        <w:gridCol w:w="336"/>
        <w:gridCol w:w="336"/>
        <w:gridCol w:w="336"/>
        <w:gridCol w:w="336"/>
        <w:gridCol w:w="336"/>
        <w:gridCol w:w="1014"/>
      </w:tblGrid>
      <w:tr w:rsidR="00013A3F" w14:paraId="6DE6BDD4" w14:textId="77777777" w:rsidTr="00013A3F">
        <w:tc>
          <w:tcPr>
            <w:tcW w:w="3823" w:type="dxa"/>
            <w:vMerge w:val="restart"/>
            <w:shd w:val="clear" w:color="auto" w:fill="CCAEDB"/>
          </w:tcPr>
          <w:p w14:paraId="0107360A" w14:textId="77777777" w:rsidR="00013A3F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 xml:space="preserve">ตัวชี้วัด </w:t>
            </w:r>
            <w:r w:rsidRPr="0039232D">
              <w:rPr>
                <w:rFonts w:hint="cs"/>
                <w:cs/>
              </w:rPr>
              <w:t>(เชิงปริมาณ/คุณภาพ)</w:t>
            </w:r>
          </w:p>
        </w:tc>
        <w:tc>
          <w:tcPr>
            <w:tcW w:w="992" w:type="dxa"/>
            <w:vMerge w:val="restart"/>
            <w:shd w:val="clear" w:color="auto" w:fill="CCAEDB"/>
          </w:tcPr>
          <w:p w14:paraId="0CB0D070" w14:textId="77777777" w:rsidR="00013A3F" w:rsidRPr="00107378" w:rsidRDefault="00013A3F" w:rsidP="004E2802">
            <w:pPr>
              <w:pStyle w:val="Heading2"/>
            </w:pPr>
            <w:r w:rsidRPr="00107378">
              <w:rPr>
                <w:rFonts w:hint="cs"/>
                <w:cs/>
              </w:rPr>
              <w:t>ค่าเป้าหมาย</w:t>
            </w:r>
          </w:p>
          <w:p w14:paraId="76391201" w14:textId="77777777" w:rsidR="00013A3F" w:rsidRPr="00107378" w:rsidRDefault="00013A3F" w:rsidP="004E2802">
            <w:pPr>
              <w:jc w:val="center"/>
              <w:rPr>
                <w:rFonts w:ascii="Athiti Medium" w:eastAsia="Athiti Medium" w:hAnsi="Athiti Medium" w:cs="Athiti Medium"/>
                <w:color w:val="000000" w:themeColor="text1"/>
                <w:sz w:val="18"/>
                <w:szCs w:val="18"/>
                <w:cs/>
              </w:rPr>
            </w:pPr>
            <w:r w:rsidRPr="00107378">
              <w:rPr>
                <w:rFonts w:ascii="Athiti Medium" w:eastAsia="Athiti Medium" w:hAnsi="Athiti Medium" w:cs="Athiti Medium" w:hint="cs"/>
                <w:color w:val="000000" w:themeColor="text1"/>
                <w:sz w:val="18"/>
                <w:szCs w:val="18"/>
                <w:cs/>
              </w:rPr>
              <w:t>รวม</w:t>
            </w:r>
          </w:p>
        </w:tc>
        <w:tc>
          <w:tcPr>
            <w:tcW w:w="903" w:type="dxa"/>
            <w:vMerge w:val="restart"/>
            <w:shd w:val="clear" w:color="auto" w:fill="CCAEDB"/>
          </w:tcPr>
          <w:p w14:paraId="0674BA59" w14:textId="77777777" w:rsidR="00013A3F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หน่วยนับ</w:t>
            </w:r>
          </w:p>
        </w:tc>
        <w:tc>
          <w:tcPr>
            <w:tcW w:w="4030" w:type="dxa"/>
            <w:gridSpan w:val="12"/>
            <w:shd w:val="clear" w:color="auto" w:fill="CCAEDB"/>
          </w:tcPr>
          <w:p w14:paraId="471D9B82" w14:textId="77777777" w:rsidR="00013A3F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เดือนที่ส่งมอบ</w:t>
            </w:r>
          </w:p>
        </w:tc>
        <w:tc>
          <w:tcPr>
            <w:tcW w:w="1014" w:type="dxa"/>
            <w:vMerge w:val="restart"/>
            <w:shd w:val="clear" w:color="auto" w:fill="CCAEDB"/>
          </w:tcPr>
          <w:p w14:paraId="55E3A663" w14:textId="77777777" w:rsidR="00013A3F" w:rsidRDefault="00013A3F" w:rsidP="004E2802">
            <w:pPr>
              <w:pStyle w:val="Heading2"/>
            </w:pPr>
            <w:r>
              <w:rPr>
                <w:rFonts w:hint="cs"/>
                <w:cs/>
              </w:rPr>
              <w:t>ระดับ</w:t>
            </w:r>
          </w:p>
          <w:p w14:paraId="19730DD7" w14:textId="77777777" w:rsidR="00013A3F" w:rsidRPr="008D0EE9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ความสำคัญ</w:t>
            </w:r>
          </w:p>
        </w:tc>
      </w:tr>
      <w:tr w:rsidR="00013A3F" w14:paraId="359099F0" w14:textId="77777777" w:rsidTr="00013A3F">
        <w:tc>
          <w:tcPr>
            <w:tcW w:w="3823" w:type="dxa"/>
            <w:vMerge/>
            <w:shd w:val="clear" w:color="auto" w:fill="CCAEDB"/>
          </w:tcPr>
          <w:p w14:paraId="480D6E38" w14:textId="77777777" w:rsidR="00013A3F" w:rsidRDefault="00013A3F" w:rsidP="004E2802">
            <w:pPr>
              <w:pStyle w:val="Heading2"/>
            </w:pPr>
          </w:p>
        </w:tc>
        <w:tc>
          <w:tcPr>
            <w:tcW w:w="992" w:type="dxa"/>
            <w:vMerge/>
            <w:shd w:val="clear" w:color="auto" w:fill="CCAEDB"/>
          </w:tcPr>
          <w:p w14:paraId="464A2C17" w14:textId="77777777" w:rsidR="00013A3F" w:rsidRDefault="00013A3F" w:rsidP="004E2802">
            <w:pPr>
              <w:pStyle w:val="Heading2"/>
            </w:pPr>
          </w:p>
        </w:tc>
        <w:tc>
          <w:tcPr>
            <w:tcW w:w="903" w:type="dxa"/>
            <w:vMerge/>
            <w:shd w:val="clear" w:color="auto" w:fill="CCAEDB"/>
          </w:tcPr>
          <w:p w14:paraId="268A4EB7" w14:textId="77777777" w:rsidR="00013A3F" w:rsidRDefault="00013A3F" w:rsidP="004E2802">
            <w:pPr>
              <w:pStyle w:val="Heading2"/>
              <w:rPr>
                <w:cs/>
              </w:rPr>
            </w:pPr>
          </w:p>
        </w:tc>
        <w:tc>
          <w:tcPr>
            <w:tcW w:w="335" w:type="dxa"/>
            <w:shd w:val="clear" w:color="auto" w:fill="CCAEDB"/>
          </w:tcPr>
          <w:p w14:paraId="22FA8C96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10</w:t>
            </w:r>
          </w:p>
        </w:tc>
        <w:tc>
          <w:tcPr>
            <w:tcW w:w="336" w:type="dxa"/>
            <w:shd w:val="clear" w:color="auto" w:fill="CCAEDB"/>
          </w:tcPr>
          <w:p w14:paraId="00F022A0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11</w:t>
            </w:r>
          </w:p>
        </w:tc>
        <w:tc>
          <w:tcPr>
            <w:tcW w:w="336" w:type="dxa"/>
            <w:shd w:val="clear" w:color="auto" w:fill="CCAEDB"/>
          </w:tcPr>
          <w:p w14:paraId="176CF638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12</w:t>
            </w:r>
          </w:p>
        </w:tc>
        <w:tc>
          <w:tcPr>
            <w:tcW w:w="336" w:type="dxa"/>
            <w:shd w:val="clear" w:color="auto" w:fill="CCAEDB"/>
          </w:tcPr>
          <w:p w14:paraId="4A2E8E9F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</w:t>
            </w:r>
          </w:p>
        </w:tc>
        <w:tc>
          <w:tcPr>
            <w:tcW w:w="336" w:type="dxa"/>
            <w:shd w:val="clear" w:color="auto" w:fill="CCAEDB"/>
          </w:tcPr>
          <w:p w14:paraId="77224BA7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2</w:t>
            </w:r>
          </w:p>
        </w:tc>
        <w:tc>
          <w:tcPr>
            <w:tcW w:w="336" w:type="dxa"/>
            <w:shd w:val="clear" w:color="auto" w:fill="CCAEDB"/>
          </w:tcPr>
          <w:p w14:paraId="79BD3EC0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3</w:t>
            </w:r>
          </w:p>
        </w:tc>
        <w:tc>
          <w:tcPr>
            <w:tcW w:w="335" w:type="dxa"/>
            <w:shd w:val="clear" w:color="auto" w:fill="CCAEDB"/>
          </w:tcPr>
          <w:p w14:paraId="6C1D39F8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4</w:t>
            </w:r>
          </w:p>
        </w:tc>
        <w:tc>
          <w:tcPr>
            <w:tcW w:w="336" w:type="dxa"/>
            <w:shd w:val="clear" w:color="auto" w:fill="CCAEDB"/>
          </w:tcPr>
          <w:p w14:paraId="3845C06D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5</w:t>
            </w:r>
          </w:p>
        </w:tc>
        <w:tc>
          <w:tcPr>
            <w:tcW w:w="336" w:type="dxa"/>
            <w:shd w:val="clear" w:color="auto" w:fill="CCAEDB"/>
          </w:tcPr>
          <w:p w14:paraId="66F3EDA3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6</w:t>
            </w:r>
          </w:p>
        </w:tc>
        <w:tc>
          <w:tcPr>
            <w:tcW w:w="336" w:type="dxa"/>
            <w:shd w:val="clear" w:color="auto" w:fill="CCAEDB"/>
          </w:tcPr>
          <w:p w14:paraId="36F07077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7</w:t>
            </w:r>
          </w:p>
        </w:tc>
        <w:tc>
          <w:tcPr>
            <w:tcW w:w="336" w:type="dxa"/>
            <w:shd w:val="clear" w:color="auto" w:fill="CCAEDB"/>
          </w:tcPr>
          <w:p w14:paraId="41174E70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8</w:t>
            </w:r>
          </w:p>
        </w:tc>
        <w:tc>
          <w:tcPr>
            <w:tcW w:w="336" w:type="dxa"/>
            <w:shd w:val="clear" w:color="auto" w:fill="CCAEDB"/>
          </w:tcPr>
          <w:p w14:paraId="3628E3EC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9</w:t>
            </w:r>
          </w:p>
        </w:tc>
        <w:tc>
          <w:tcPr>
            <w:tcW w:w="1014" w:type="dxa"/>
            <w:vMerge/>
            <w:shd w:val="clear" w:color="auto" w:fill="CCAEDB"/>
          </w:tcPr>
          <w:p w14:paraId="59BCA847" w14:textId="77777777" w:rsidR="00013A3F" w:rsidRDefault="00013A3F" w:rsidP="004E2802">
            <w:pPr>
              <w:pStyle w:val="Heading2"/>
            </w:pPr>
          </w:p>
        </w:tc>
      </w:tr>
      <w:tr w:rsidR="00013A3F" w14:paraId="76AA778C" w14:textId="77777777" w:rsidTr="00013A3F">
        <w:tc>
          <w:tcPr>
            <w:tcW w:w="3823" w:type="dxa"/>
          </w:tcPr>
          <w:p w14:paraId="076E667B" w14:textId="77777777" w:rsidR="00013A3F" w:rsidRDefault="00013A3F" w:rsidP="004E2802"/>
        </w:tc>
        <w:tc>
          <w:tcPr>
            <w:tcW w:w="992" w:type="dxa"/>
          </w:tcPr>
          <w:p w14:paraId="315E2B71" w14:textId="249137BA" w:rsidR="00013A3F" w:rsidRDefault="00013A3F" w:rsidP="004E2802">
            <w:pPr>
              <w:jc w:val="center"/>
            </w:pPr>
          </w:p>
        </w:tc>
        <w:tc>
          <w:tcPr>
            <w:tcW w:w="903" w:type="dxa"/>
          </w:tcPr>
          <w:p w14:paraId="04B54EB8" w14:textId="72139CBB" w:rsidR="00013A3F" w:rsidRDefault="00013A3F" w:rsidP="004E2802">
            <w:pPr>
              <w:jc w:val="center"/>
              <w:rPr>
                <w:cs/>
              </w:rPr>
            </w:pPr>
          </w:p>
        </w:tc>
        <w:tc>
          <w:tcPr>
            <w:tcW w:w="335" w:type="dxa"/>
          </w:tcPr>
          <w:p w14:paraId="3A9992F4" w14:textId="77777777" w:rsidR="00013A3F" w:rsidRDefault="00013A3F" w:rsidP="004E2802"/>
        </w:tc>
        <w:tc>
          <w:tcPr>
            <w:tcW w:w="336" w:type="dxa"/>
          </w:tcPr>
          <w:p w14:paraId="30A777A1" w14:textId="77777777" w:rsidR="00013A3F" w:rsidRDefault="00013A3F" w:rsidP="004E2802"/>
        </w:tc>
        <w:tc>
          <w:tcPr>
            <w:tcW w:w="336" w:type="dxa"/>
          </w:tcPr>
          <w:p w14:paraId="23A51EED" w14:textId="77777777" w:rsidR="00013A3F" w:rsidRDefault="00013A3F" w:rsidP="004E2802"/>
        </w:tc>
        <w:tc>
          <w:tcPr>
            <w:tcW w:w="336" w:type="dxa"/>
          </w:tcPr>
          <w:p w14:paraId="10A02FDC" w14:textId="77777777" w:rsidR="00013A3F" w:rsidRDefault="00013A3F" w:rsidP="004E2802"/>
        </w:tc>
        <w:tc>
          <w:tcPr>
            <w:tcW w:w="336" w:type="dxa"/>
          </w:tcPr>
          <w:p w14:paraId="6C58C284" w14:textId="77777777" w:rsidR="00013A3F" w:rsidRDefault="00013A3F" w:rsidP="004E2802"/>
        </w:tc>
        <w:tc>
          <w:tcPr>
            <w:tcW w:w="336" w:type="dxa"/>
          </w:tcPr>
          <w:p w14:paraId="242B399E" w14:textId="77777777" w:rsidR="00013A3F" w:rsidRDefault="00013A3F" w:rsidP="004E2802"/>
        </w:tc>
        <w:tc>
          <w:tcPr>
            <w:tcW w:w="335" w:type="dxa"/>
          </w:tcPr>
          <w:p w14:paraId="294E1906" w14:textId="77777777" w:rsidR="00013A3F" w:rsidRDefault="00013A3F" w:rsidP="004E2802"/>
        </w:tc>
        <w:tc>
          <w:tcPr>
            <w:tcW w:w="336" w:type="dxa"/>
          </w:tcPr>
          <w:p w14:paraId="3422BE9E" w14:textId="77777777" w:rsidR="00013A3F" w:rsidRDefault="00013A3F" w:rsidP="004E2802"/>
        </w:tc>
        <w:tc>
          <w:tcPr>
            <w:tcW w:w="336" w:type="dxa"/>
          </w:tcPr>
          <w:p w14:paraId="33F77928" w14:textId="77777777" w:rsidR="00013A3F" w:rsidRDefault="00013A3F" w:rsidP="004E2802"/>
        </w:tc>
        <w:tc>
          <w:tcPr>
            <w:tcW w:w="336" w:type="dxa"/>
          </w:tcPr>
          <w:p w14:paraId="37EFD17E" w14:textId="77777777" w:rsidR="00013A3F" w:rsidRDefault="00013A3F" w:rsidP="004E2802"/>
        </w:tc>
        <w:tc>
          <w:tcPr>
            <w:tcW w:w="336" w:type="dxa"/>
          </w:tcPr>
          <w:p w14:paraId="0644A013" w14:textId="77777777" w:rsidR="00013A3F" w:rsidRDefault="00013A3F" w:rsidP="004E2802"/>
        </w:tc>
        <w:tc>
          <w:tcPr>
            <w:tcW w:w="336" w:type="dxa"/>
          </w:tcPr>
          <w:p w14:paraId="11BDAF74" w14:textId="77777777" w:rsidR="00013A3F" w:rsidRDefault="00013A3F" w:rsidP="004E2802"/>
        </w:tc>
        <w:tc>
          <w:tcPr>
            <w:tcW w:w="1014" w:type="dxa"/>
          </w:tcPr>
          <w:p w14:paraId="3500B19C" w14:textId="77777777" w:rsidR="00013A3F" w:rsidRDefault="00013A3F" w:rsidP="004E2802"/>
        </w:tc>
      </w:tr>
      <w:tr w:rsidR="00013A3F" w14:paraId="757E1EDC" w14:textId="77777777" w:rsidTr="00013A3F">
        <w:tc>
          <w:tcPr>
            <w:tcW w:w="3823" w:type="dxa"/>
          </w:tcPr>
          <w:p w14:paraId="04B939D0" w14:textId="77777777" w:rsidR="00013A3F" w:rsidRDefault="00013A3F" w:rsidP="004E2802"/>
        </w:tc>
        <w:tc>
          <w:tcPr>
            <w:tcW w:w="992" w:type="dxa"/>
          </w:tcPr>
          <w:p w14:paraId="50EB8F18" w14:textId="77777777" w:rsidR="00013A3F" w:rsidRDefault="00013A3F" w:rsidP="004E2802"/>
        </w:tc>
        <w:tc>
          <w:tcPr>
            <w:tcW w:w="903" w:type="dxa"/>
          </w:tcPr>
          <w:p w14:paraId="77DD5DD6" w14:textId="77777777" w:rsidR="00013A3F" w:rsidRDefault="00013A3F" w:rsidP="004E2802"/>
        </w:tc>
        <w:tc>
          <w:tcPr>
            <w:tcW w:w="335" w:type="dxa"/>
          </w:tcPr>
          <w:p w14:paraId="0265DDF2" w14:textId="77777777" w:rsidR="00013A3F" w:rsidRDefault="00013A3F" w:rsidP="004E2802"/>
        </w:tc>
        <w:tc>
          <w:tcPr>
            <w:tcW w:w="336" w:type="dxa"/>
          </w:tcPr>
          <w:p w14:paraId="1900427E" w14:textId="77777777" w:rsidR="00013A3F" w:rsidRDefault="00013A3F" w:rsidP="004E2802"/>
        </w:tc>
        <w:tc>
          <w:tcPr>
            <w:tcW w:w="336" w:type="dxa"/>
          </w:tcPr>
          <w:p w14:paraId="3A038A62" w14:textId="77777777" w:rsidR="00013A3F" w:rsidRDefault="00013A3F" w:rsidP="004E2802"/>
        </w:tc>
        <w:tc>
          <w:tcPr>
            <w:tcW w:w="336" w:type="dxa"/>
          </w:tcPr>
          <w:p w14:paraId="34E09B55" w14:textId="77777777" w:rsidR="00013A3F" w:rsidRDefault="00013A3F" w:rsidP="004E2802"/>
        </w:tc>
        <w:tc>
          <w:tcPr>
            <w:tcW w:w="336" w:type="dxa"/>
          </w:tcPr>
          <w:p w14:paraId="27B3DB88" w14:textId="77777777" w:rsidR="00013A3F" w:rsidRDefault="00013A3F" w:rsidP="004E2802"/>
        </w:tc>
        <w:tc>
          <w:tcPr>
            <w:tcW w:w="336" w:type="dxa"/>
          </w:tcPr>
          <w:p w14:paraId="39F9A71B" w14:textId="77777777" w:rsidR="00013A3F" w:rsidRDefault="00013A3F" w:rsidP="004E2802"/>
        </w:tc>
        <w:tc>
          <w:tcPr>
            <w:tcW w:w="335" w:type="dxa"/>
          </w:tcPr>
          <w:p w14:paraId="398C8137" w14:textId="77777777" w:rsidR="00013A3F" w:rsidRDefault="00013A3F" w:rsidP="004E2802"/>
        </w:tc>
        <w:tc>
          <w:tcPr>
            <w:tcW w:w="336" w:type="dxa"/>
          </w:tcPr>
          <w:p w14:paraId="5E45DC9E" w14:textId="77777777" w:rsidR="00013A3F" w:rsidRDefault="00013A3F" w:rsidP="004E2802"/>
        </w:tc>
        <w:tc>
          <w:tcPr>
            <w:tcW w:w="336" w:type="dxa"/>
          </w:tcPr>
          <w:p w14:paraId="392D77BC" w14:textId="77777777" w:rsidR="00013A3F" w:rsidRDefault="00013A3F" w:rsidP="004E2802"/>
        </w:tc>
        <w:tc>
          <w:tcPr>
            <w:tcW w:w="336" w:type="dxa"/>
          </w:tcPr>
          <w:p w14:paraId="20573513" w14:textId="77777777" w:rsidR="00013A3F" w:rsidRDefault="00013A3F" w:rsidP="004E2802"/>
        </w:tc>
        <w:tc>
          <w:tcPr>
            <w:tcW w:w="336" w:type="dxa"/>
          </w:tcPr>
          <w:p w14:paraId="4C9BE235" w14:textId="77777777" w:rsidR="00013A3F" w:rsidRDefault="00013A3F" w:rsidP="004E2802"/>
        </w:tc>
        <w:tc>
          <w:tcPr>
            <w:tcW w:w="336" w:type="dxa"/>
          </w:tcPr>
          <w:p w14:paraId="1341EFF6" w14:textId="77777777" w:rsidR="00013A3F" w:rsidRDefault="00013A3F" w:rsidP="004E2802"/>
        </w:tc>
        <w:tc>
          <w:tcPr>
            <w:tcW w:w="1014" w:type="dxa"/>
          </w:tcPr>
          <w:p w14:paraId="639F68A3" w14:textId="77777777" w:rsidR="00013A3F" w:rsidRDefault="00013A3F" w:rsidP="004E2802"/>
        </w:tc>
      </w:tr>
    </w:tbl>
    <w:p w14:paraId="0272E279" w14:textId="77777777" w:rsidR="00013A3F" w:rsidRDefault="00013A3F" w:rsidP="00013A3F">
      <w:pPr>
        <w:rPr>
          <w:rFonts w:ascii="Athiti Medium" w:hAnsi="Athiti Medium" w:cs="Athiti Medium"/>
          <w:color w:val="000000" w:themeColor="text1"/>
        </w:rPr>
      </w:pPr>
    </w:p>
    <w:p w14:paraId="0C66FBE0" w14:textId="48510CB0" w:rsidR="00013A3F" w:rsidRDefault="00AB0875" w:rsidP="00013A3F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/>
          <w:color w:val="000000" w:themeColor="text1"/>
        </w:rPr>
        <w:t xml:space="preserve">   </w:t>
      </w:r>
      <w:r w:rsidR="00013A3F">
        <w:rPr>
          <w:rFonts w:ascii="Athiti Medium" w:hAnsi="Athiti Medium" w:cs="Athiti Medium" w:hint="cs"/>
          <w:color w:val="000000" w:themeColor="text1"/>
          <w:cs/>
        </w:rPr>
        <w:t>ผลผลิต/ผลลัพธ์</w:t>
      </w:r>
      <w:r w:rsidR="00013A3F">
        <w:rPr>
          <w:rFonts w:ascii="Athiti Medium" w:hAnsi="Athiti Medium" w:cs="Athiti Medium"/>
          <w:color w:val="000000" w:themeColor="text1"/>
        </w:rPr>
        <w:t xml:space="preserve"> : 2.2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992"/>
        <w:gridCol w:w="903"/>
        <w:gridCol w:w="335"/>
        <w:gridCol w:w="336"/>
        <w:gridCol w:w="336"/>
        <w:gridCol w:w="336"/>
        <w:gridCol w:w="336"/>
        <w:gridCol w:w="336"/>
        <w:gridCol w:w="335"/>
        <w:gridCol w:w="336"/>
        <w:gridCol w:w="336"/>
        <w:gridCol w:w="336"/>
        <w:gridCol w:w="336"/>
        <w:gridCol w:w="336"/>
        <w:gridCol w:w="1014"/>
      </w:tblGrid>
      <w:tr w:rsidR="00013A3F" w14:paraId="5EFA81FB" w14:textId="77777777" w:rsidTr="00013A3F">
        <w:tc>
          <w:tcPr>
            <w:tcW w:w="3823" w:type="dxa"/>
            <w:vMerge w:val="restart"/>
            <w:shd w:val="clear" w:color="auto" w:fill="CCAEDB"/>
          </w:tcPr>
          <w:p w14:paraId="65D97187" w14:textId="77777777" w:rsidR="00013A3F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 xml:space="preserve">ตัวชี้วัด </w:t>
            </w:r>
            <w:r w:rsidRPr="0039232D">
              <w:rPr>
                <w:rFonts w:hint="cs"/>
                <w:cs/>
              </w:rPr>
              <w:t>(เชิงปริมาณ/คุณภาพ)</w:t>
            </w:r>
          </w:p>
        </w:tc>
        <w:tc>
          <w:tcPr>
            <w:tcW w:w="992" w:type="dxa"/>
            <w:vMerge w:val="restart"/>
            <w:shd w:val="clear" w:color="auto" w:fill="CCAEDB"/>
          </w:tcPr>
          <w:p w14:paraId="61E53EDE" w14:textId="77777777" w:rsidR="00013A3F" w:rsidRPr="00107378" w:rsidRDefault="00013A3F" w:rsidP="004E2802">
            <w:pPr>
              <w:pStyle w:val="Heading2"/>
            </w:pPr>
            <w:r w:rsidRPr="00107378">
              <w:rPr>
                <w:rFonts w:hint="cs"/>
                <w:cs/>
              </w:rPr>
              <w:t>ค่าเป้าหมาย</w:t>
            </w:r>
          </w:p>
          <w:p w14:paraId="32A9BEB7" w14:textId="77777777" w:rsidR="00013A3F" w:rsidRPr="00107378" w:rsidRDefault="00013A3F" w:rsidP="004E2802">
            <w:pPr>
              <w:jc w:val="center"/>
              <w:rPr>
                <w:rFonts w:ascii="Athiti Medium" w:eastAsia="Athiti Medium" w:hAnsi="Athiti Medium" w:cs="Athiti Medium"/>
                <w:color w:val="000000" w:themeColor="text1"/>
                <w:sz w:val="18"/>
                <w:szCs w:val="18"/>
                <w:cs/>
              </w:rPr>
            </w:pPr>
            <w:r w:rsidRPr="00107378">
              <w:rPr>
                <w:rFonts w:ascii="Athiti Medium" w:eastAsia="Athiti Medium" w:hAnsi="Athiti Medium" w:cs="Athiti Medium" w:hint="cs"/>
                <w:color w:val="000000" w:themeColor="text1"/>
                <w:sz w:val="18"/>
                <w:szCs w:val="18"/>
                <w:cs/>
              </w:rPr>
              <w:t>รวม</w:t>
            </w:r>
          </w:p>
        </w:tc>
        <w:tc>
          <w:tcPr>
            <w:tcW w:w="903" w:type="dxa"/>
            <w:vMerge w:val="restart"/>
            <w:shd w:val="clear" w:color="auto" w:fill="CCAEDB"/>
          </w:tcPr>
          <w:p w14:paraId="350633D2" w14:textId="77777777" w:rsidR="00013A3F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หน่วยนับ</w:t>
            </w:r>
          </w:p>
        </w:tc>
        <w:tc>
          <w:tcPr>
            <w:tcW w:w="4030" w:type="dxa"/>
            <w:gridSpan w:val="12"/>
            <w:shd w:val="clear" w:color="auto" w:fill="CCAEDB"/>
          </w:tcPr>
          <w:p w14:paraId="49FEC1C0" w14:textId="77777777" w:rsidR="00013A3F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เดือนที่ส่งมอบ</w:t>
            </w:r>
          </w:p>
        </w:tc>
        <w:tc>
          <w:tcPr>
            <w:tcW w:w="1014" w:type="dxa"/>
            <w:vMerge w:val="restart"/>
            <w:shd w:val="clear" w:color="auto" w:fill="CCAEDB"/>
          </w:tcPr>
          <w:p w14:paraId="4D5BC102" w14:textId="77777777" w:rsidR="00013A3F" w:rsidRDefault="00013A3F" w:rsidP="004E2802">
            <w:pPr>
              <w:pStyle w:val="Heading2"/>
            </w:pPr>
            <w:r>
              <w:rPr>
                <w:rFonts w:hint="cs"/>
                <w:cs/>
              </w:rPr>
              <w:t>ระดับ</w:t>
            </w:r>
          </w:p>
          <w:p w14:paraId="540856E5" w14:textId="77777777" w:rsidR="00013A3F" w:rsidRPr="008D0EE9" w:rsidRDefault="00013A3F" w:rsidP="004E2802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ความสำคัญ</w:t>
            </w:r>
          </w:p>
        </w:tc>
      </w:tr>
      <w:tr w:rsidR="00013A3F" w14:paraId="4898FBFC" w14:textId="77777777" w:rsidTr="00013A3F">
        <w:tc>
          <w:tcPr>
            <w:tcW w:w="3823" w:type="dxa"/>
            <w:vMerge/>
            <w:shd w:val="clear" w:color="auto" w:fill="CCAEDB"/>
          </w:tcPr>
          <w:p w14:paraId="4B595E83" w14:textId="77777777" w:rsidR="00013A3F" w:rsidRDefault="00013A3F" w:rsidP="004E2802">
            <w:pPr>
              <w:pStyle w:val="Heading2"/>
            </w:pPr>
          </w:p>
        </w:tc>
        <w:tc>
          <w:tcPr>
            <w:tcW w:w="992" w:type="dxa"/>
            <w:vMerge/>
            <w:shd w:val="clear" w:color="auto" w:fill="CCAEDB"/>
          </w:tcPr>
          <w:p w14:paraId="3E8BA9BF" w14:textId="77777777" w:rsidR="00013A3F" w:rsidRDefault="00013A3F" w:rsidP="004E2802">
            <w:pPr>
              <w:pStyle w:val="Heading2"/>
            </w:pPr>
          </w:p>
        </w:tc>
        <w:tc>
          <w:tcPr>
            <w:tcW w:w="903" w:type="dxa"/>
            <w:vMerge/>
            <w:shd w:val="clear" w:color="auto" w:fill="CCAEDB"/>
          </w:tcPr>
          <w:p w14:paraId="0EFBDC48" w14:textId="77777777" w:rsidR="00013A3F" w:rsidRDefault="00013A3F" w:rsidP="004E2802">
            <w:pPr>
              <w:pStyle w:val="Heading2"/>
              <w:rPr>
                <w:cs/>
              </w:rPr>
            </w:pPr>
          </w:p>
        </w:tc>
        <w:tc>
          <w:tcPr>
            <w:tcW w:w="335" w:type="dxa"/>
            <w:shd w:val="clear" w:color="auto" w:fill="CCAEDB"/>
          </w:tcPr>
          <w:p w14:paraId="6F3E6C1A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10</w:t>
            </w:r>
          </w:p>
        </w:tc>
        <w:tc>
          <w:tcPr>
            <w:tcW w:w="336" w:type="dxa"/>
            <w:shd w:val="clear" w:color="auto" w:fill="CCAEDB"/>
          </w:tcPr>
          <w:p w14:paraId="48C61941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11</w:t>
            </w:r>
          </w:p>
        </w:tc>
        <w:tc>
          <w:tcPr>
            <w:tcW w:w="336" w:type="dxa"/>
            <w:shd w:val="clear" w:color="auto" w:fill="CCAEDB"/>
          </w:tcPr>
          <w:p w14:paraId="72C3BD88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12</w:t>
            </w:r>
          </w:p>
        </w:tc>
        <w:tc>
          <w:tcPr>
            <w:tcW w:w="336" w:type="dxa"/>
            <w:shd w:val="clear" w:color="auto" w:fill="CCAEDB"/>
          </w:tcPr>
          <w:p w14:paraId="5A4B1253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1</w:t>
            </w:r>
          </w:p>
        </w:tc>
        <w:tc>
          <w:tcPr>
            <w:tcW w:w="336" w:type="dxa"/>
            <w:shd w:val="clear" w:color="auto" w:fill="CCAEDB"/>
          </w:tcPr>
          <w:p w14:paraId="0D0AE72D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2</w:t>
            </w:r>
          </w:p>
        </w:tc>
        <w:tc>
          <w:tcPr>
            <w:tcW w:w="336" w:type="dxa"/>
            <w:shd w:val="clear" w:color="auto" w:fill="CCAEDB"/>
          </w:tcPr>
          <w:p w14:paraId="765367D6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3</w:t>
            </w:r>
          </w:p>
        </w:tc>
        <w:tc>
          <w:tcPr>
            <w:tcW w:w="335" w:type="dxa"/>
            <w:shd w:val="clear" w:color="auto" w:fill="CCAEDB"/>
          </w:tcPr>
          <w:p w14:paraId="78C3694F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4</w:t>
            </w:r>
          </w:p>
        </w:tc>
        <w:tc>
          <w:tcPr>
            <w:tcW w:w="336" w:type="dxa"/>
            <w:shd w:val="clear" w:color="auto" w:fill="CCAEDB"/>
          </w:tcPr>
          <w:p w14:paraId="7BAC038A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5</w:t>
            </w:r>
          </w:p>
        </w:tc>
        <w:tc>
          <w:tcPr>
            <w:tcW w:w="336" w:type="dxa"/>
            <w:shd w:val="clear" w:color="auto" w:fill="CCAEDB"/>
          </w:tcPr>
          <w:p w14:paraId="1110D17A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6</w:t>
            </w:r>
          </w:p>
        </w:tc>
        <w:tc>
          <w:tcPr>
            <w:tcW w:w="336" w:type="dxa"/>
            <w:shd w:val="clear" w:color="auto" w:fill="CCAEDB"/>
          </w:tcPr>
          <w:p w14:paraId="4D40F10A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7</w:t>
            </w:r>
          </w:p>
        </w:tc>
        <w:tc>
          <w:tcPr>
            <w:tcW w:w="336" w:type="dxa"/>
            <w:shd w:val="clear" w:color="auto" w:fill="CCAEDB"/>
          </w:tcPr>
          <w:p w14:paraId="4F6BDD8E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8</w:t>
            </w:r>
          </w:p>
        </w:tc>
        <w:tc>
          <w:tcPr>
            <w:tcW w:w="336" w:type="dxa"/>
            <w:shd w:val="clear" w:color="auto" w:fill="CCAEDB"/>
          </w:tcPr>
          <w:p w14:paraId="781F7104" w14:textId="77777777" w:rsidR="00013A3F" w:rsidRPr="008D0EE9" w:rsidRDefault="00013A3F" w:rsidP="004E2802">
            <w:pPr>
              <w:pStyle w:val="Heading2"/>
              <w:rPr>
                <w:sz w:val="11"/>
                <w:szCs w:val="11"/>
              </w:rPr>
            </w:pPr>
            <w:r w:rsidRPr="008D0EE9">
              <w:rPr>
                <w:sz w:val="11"/>
                <w:szCs w:val="11"/>
              </w:rPr>
              <w:t>9</w:t>
            </w:r>
          </w:p>
        </w:tc>
        <w:tc>
          <w:tcPr>
            <w:tcW w:w="1014" w:type="dxa"/>
            <w:vMerge/>
            <w:shd w:val="clear" w:color="auto" w:fill="CCAEDB"/>
          </w:tcPr>
          <w:p w14:paraId="693F9DE3" w14:textId="77777777" w:rsidR="00013A3F" w:rsidRDefault="00013A3F" w:rsidP="004E2802">
            <w:pPr>
              <w:pStyle w:val="Heading2"/>
            </w:pPr>
          </w:p>
        </w:tc>
      </w:tr>
      <w:tr w:rsidR="00013A3F" w14:paraId="4C0653A5" w14:textId="77777777" w:rsidTr="00013A3F">
        <w:tc>
          <w:tcPr>
            <w:tcW w:w="3823" w:type="dxa"/>
          </w:tcPr>
          <w:p w14:paraId="3007C951" w14:textId="77777777" w:rsidR="00013A3F" w:rsidRDefault="00013A3F" w:rsidP="004E2802"/>
        </w:tc>
        <w:tc>
          <w:tcPr>
            <w:tcW w:w="992" w:type="dxa"/>
          </w:tcPr>
          <w:p w14:paraId="35C2E8F1" w14:textId="0F540003" w:rsidR="00013A3F" w:rsidRDefault="00013A3F" w:rsidP="004E2802">
            <w:pPr>
              <w:jc w:val="center"/>
            </w:pPr>
          </w:p>
        </w:tc>
        <w:tc>
          <w:tcPr>
            <w:tcW w:w="903" w:type="dxa"/>
          </w:tcPr>
          <w:p w14:paraId="116F2817" w14:textId="1E35C1AE" w:rsidR="00013A3F" w:rsidRDefault="00013A3F" w:rsidP="004E2802">
            <w:pPr>
              <w:jc w:val="center"/>
              <w:rPr>
                <w:cs/>
              </w:rPr>
            </w:pPr>
          </w:p>
        </w:tc>
        <w:tc>
          <w:tcPr>
            <w:tcW w:w="335" w:type="dxa"/>
          </w:tcPr>
          <w:p w14:paraId="7061B938" w14:textId="77777777" w:rsidR="00013A3F" w:rsidRDefault="00013A3F" w:rsidP="004E2802"/>
        </w:tc>
        <w:tc>
          <w:tcPr>
            <w:tcW w:w="336" w:type="dxa"/>
          </w:tcPr>
          <w:p w14:paraId="700B8264" w14:textId="77777777" w:rsidR="00013A3F" w:rsidRDefault="00013A3F" w:rsidP="004E2802"/>
        </w:tc>
        <w:tc>
          <w:tcPr>
            <w:tcW w:w="336" w:type="dxa"/>
          </w:tcPr>
          <w:p w14:paraId="049629A6" w14:textId="77777777" w:rsidR="00013A3F" w:rsidRDefault="00013A3F" w:rsidP="004E2802"/>
        </w:tc>
        <w:tc>
          <w:tcPr>
            <w:tcW w:w="336" w:type="dxa"/>
          </w:tcPr>
          <w:p w14:paraId="0FC86766" w14:textId="77777777" w:rsidR="00013A3F" w:rsidRDefault="00013A3F" w:rsidP="004E2802"/>
        </w:tc>
        <w:tc>
          <w:tcPr>
            <w:tcW w:w="336" w:type="dxa"/>
          </w:tcPr>
          <w:p w14:paraId="16338056" w14:textId="77777777" w:rsidR="00013A3F" w:rsidRDefault="00013A3F" w:rsidP="004E2802"/>
        </w:tc>
        <w:tc>
          <w:tcPr>
            <w:tcW w:w="336" w:type="dxa"/>
          </w:tcPr>
          <w:p w14:paraId="50CF1345" w14:textId="77777777" w:rsidR="00013A3F" w:rsidRDefault="00013A3F" w:rsidP="004E2802"/>
        </w:tc>
        <w:tc>
          <w:tcPr>
            <w:tcW w:w="335" w:type="dxa"/>
          </w:tcPr>
          <w:p w14:paraId="33232877" w14:textId="77777777" w:rsidR="00013A3F" w:rsidRDefault="00013A3F" w:rsidP="004E2802"/>
        </w:tc>
        <w:tc>
          <w:tcPr>
            <w:tcW w:w="336" w:type="dxa"/>
          </w:tcPr>
          <w:p w14:paraId="66D4345F" w14:textId="77777777" w:rsidR="00013A3F" w:rsidRDefault="00013A3F" w:rsidP="004E2802"/>
        </w:tc>
        <w:tc>
          <w:tcPr>
            <w:tcW w:w="336" w:type="dxa"/>
          </w:tcPr>
          <w:p w14:paraId="75EA03DD" w14:textId="77777777" w:rsidR="00013A3F" w:rsidRDefault="00013A3F" w:rsidP="004E2802"/>
        </w:tc>
        <w:tc>
          <w:tcPr>
            <w:tcW w:w="336" w:type="dxa"/>
          </w:tcPr>
          <w:p w14:paraId="2DA32FF2" w14:textId="77777777" w:rsidR="00013A3F" w:rsidRDefault="00013A3F" w:rsidP="004E2802"/>
        </w:tc>
        <w:tc>
          <w:tcPr>
            <w:tcW w:w="336" w:type="dxa"/>
          </w:tcPr>
          <w:p w14:paraId="687317BA" w14:textId="77777777" w:rsidR="00013A3F" w:rsidRDefault="00013A3F" w:rsidP="004E2802"/>
        </w:tc>
        <w:tc>
          <w:tcPr>
            <w:tcW w:w="336" w:type="dxa"/>
          </w:tcPr>
          <w:p w14:paraId="226218FB" w14:textId="77777777" w:rsidR="00013A3F" w:rsidRDefault="00013A3F" w:rsidP="004E2802"/>
        </w:tc>
        <w:tc>
          <w:tcPr>
            <w:tcW w:w="1014" w:type="dxa"/>
          </w:tcPr>
          <w:p w14:paraId="286529EE" w14:textId="77777777" w:rsidR="00013A3F" w:rsidRDefault="00013A3F" w:rsidP="004E2802"/>
        </w:tc>
      </w:tr>
      <w:tr w:rsidR="00013A3F" w14:paraId="21A0CC2B" w14:textId="77777777" w:rsidTr="00013A3F">
        <w:tc>
          <w:tcPr>
            <w:tcW w:w="3823" w:type="dxa"/>
          </w:tcPr>
          <w:p w14:paraId="29C3C605" w14:textId="77777777" w:rsidR="00013A3F" w:rsidRDefault="00013A3F" w:rsidP="004E2802"/>
        </w:tc>
        <w:tc>
          <w:tcPr>
            <w:tcW w:w="992" w:type="dxa"/>
          </w:tcPr>
          <w:p w14:paraId="569088EE" w14:textId="77777777" w:rsidR="00013A3F" w:rsidRDefault="00013A3F" w:rsidP="004E2802"/>
        </w:tc>
        <w:tc>
          <w:tcPr>
            <w:tcW w:w="903" w:type="dxa"/>
          </w:tcPr>
          <w:p w14:paraId="01E1E782" w14:textId="77777777" w:rsidR="00013A3F" w:rsidRDefault="00013A3F" w:rsidP="004E2802"/>
        </w:tc>
        <w:tc>
          <w:tcPr>
            <w:tcW w:w="335" w:type="dxa"/>
          </w:tcPr>
          <w:p w14:paraId="527B1FEC" w14:textId="77777777" w:rsidR="00013A3F" w:rsidRDefault="00013A3F" w:rsidP="004E2802"/>
        </w:tc>
        <w:tc>
          <w:tcPr>
            <w:tcW w:w="336" w:type="dxa"/>
          </w:tcPr>
          <w:p w14:paraId="58847554" w14:textId="77777777" w:rsidR="00013A3F" w:rsidRDefault="00013A3F" w:rsidP="004E2802"/>
        </w:tc>
        <w:tc>
          <w:tcPr>
            <w:tcW w:w="336" w:type="dxa"/>
          </w:tcPr>
          <w:p w14:paraId="6C960B21" w14:textId="77777777" w:rsidR="00013A3F" w:rsidRDefault="00013A3F" w:rsidP="004E2802"/>
        </w:tc>
        <w:tc>
          <w:tcPr>
            <w:tcW w:w="336" w:type="dxa"/>
          </w:tcPr>
          <w:p w14:paraId="5335D53E" w14:textId="77777777" w:rsidR="00013A3F" w:rsidRDefault="00013A3F" w:rsidP="004E2802"/>
        </w:tc>
        <w:tc>
          <w:tcPr>
            <w:tcW w:w="336" w:type="dxa"/>
          </w:tcPr>
          <w:p w14:paraId="534286DC" w14:textId="77777777" w:rsidR="00013A3F" w:rsidRDefault="00013A3F" w:rsidP="004E2802"/>
        </w:tc>
        <w:tc>
          <w:tcPr>
            <w:tcW w:w="336" w:type="dxa"/>
          </w:tcPr>
          <w:p w14:paraId="3A3C8FDF" w14:textId="77777777" w:rsidR="00013A3F" w:rsidRDefault="00013A3F" w:rsidP="004E2802"/>
        </w:tc>
        <w:tc>
          <w:tcPr>
            <w:tcW w:w="335" w:type="dxa"/>
          </w:tcPr>
          <w:p w14:paraId="406831B5" w14:textId="77777777" w:rsidR="00013A3F" w:rsidRDefault="00013A3F" w:rsidP="004E2802"/>
        </w:tc>
        <w:tc>
          <w:tcPr>
            <w:tcW w:w="336" w:type="dxa"/>
          </w:tcPr>
          <w:p w14:paraId="7847C278" w14:textId="77777777" w:rsidR="00013A3F" w:rsidRDefault="00013A3F" w:rsidP="004E2802"/>
        </w:tc>
        <w:tc>
          <w:tcPr>
            <w:tcW w:w="336" w:type="dxa"/>
          </w:tcPr>
          <w:p w14:paraId="73FC6E00" w14:textId="77777777" w:rsidR="00013A3F" w:rsidRDefault="00013A3F" w:rsidP="004E2802"/>
        </w:tc>
        <w:tc>
          <w:tcPr>
            <w:tcW w:w="336" w:type="dxa"/>
          </w:tcPr>
          <w:p w14:paraId="3614F24F" w14:textId="77777777" w:rsidR="00013A3F" w:rsidRDefault="00013A3F" w:rsidP="004E2802"/>
        </w:tc>
        <w:tc>
          <w:tcPr>
            <w:tcW w:w="336" w:type="dxa"/>
          </w:tcPr>
          <w:p w14:paraId="5CA0815C" w14:textId="77777777" w:rsidR="00013A3F" w:rsidRDefault="00013A3F" w:rsidP="004E2802"/>
        </w:tc>
        <w:tc>
          <w:tcPr>
            <w:tcW w:w="336" w:type="dxa"/>
          </w:tcPr>
          <w:p w14:paraId="148F9D43" w14:textId="77777777" w:rsidR="00013A3F" w:rsidRDefault="00013A3F" w:rsidP="004E2802"/>
        </w:tc>
        <w:tc>
          <w:tcPr>
            <w:tcW w:w="1014" w:type="dxa"/>
          </w:tcPr>
          <w:p w14:paraId="6490C9F6" w14:textId="77777777" w:rsidR="00013A3F" w:rsidRDefault="00013A3F" w:rsidP="004E2802"/>
        </w:tc>
      </w:tr>
    </w:tbl>
    <w:p w14:paraId="35D26A90" w14:textId="2F6C4931" w:rsidR="003A1BFF" w:rsidRPr="003F32AE" w:rsidRDefault="003A1BFF" w:rsidP="006E7096">
      <w:pPr>
        <w:pStyle w:val="Heading1"/>
        <w:rPr>
          <w:cs/>
        </w:rPr>
      </w:pPr>
      <w:r>
        <w:t>11</w:t>
      </w:r>
      <w:r w:rsidRPr="003F32AE">
        <w:rPr>
          <w:cs/>
        </w:rPr>
        <w:t xml:space="preserve">. </w:t>
      </w:r>
      <w:r w:rsidRPr="004923C3">
        <w:rPr>
          <w:cs/>
        </w:rPr>
        <w:t>สถานที่/พื้นที่ดำเนินการ</w:t>
      </w:r>
      <w:r>
        <w:t xml:space="preserve"> (</w:t>
      </w:r>
      <w:r w:rsidRPr="004923C3">
        <w:t>Area</w:t>
      </w:r>
      <w:r>
        <w:t>)</w:t>
      </w:r>
    </w:p>
    <w:p w14:paraId="644EEDD4" w14:textId="77777777" w:rsidR="003A1BFF" w:rsidRPr="003F32AE" w:rsidRDefault="003A1BFF" w:rsidP="003A1BFF">
      <w:pPr>
        <w:pStyle w:val="a"/>
        <w:rPr>
          <w:cs/>
        </w:rPr>
      </w:pPr>
      <w:r w:rsidRPr="003F32AE">
        <w:rPr>
          <w:rFonts w:hint="cs"/>
          <w:cs/>
        </w:rPr>
        <w:t>ระบุ</w:t>
      </w:r>
      <w:r>
        <w:rPr>
          <w:rFonts w:hint="cs"/>
          <w:cs/>
        </w:rPr>
        <w:t>สถานที่ หรือพื้นที่ดำเนินการ โดยเลือกจังหวัด/ภาค สามารถเลือกได้หลายตัวเลือก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A1BFF" w:rsidRPr="00D427D6" w14:paraId="553DAE13" w14:textId="77777777" w:rsidTr="00690B9A">
        <w:tc>
          <w:tcPr>
            <w:tcW w:w="10762" w:type="dxa"/>
          </w:tcPr>
          <w:p w14:paraId="4306BDD9" w14:textId="77777777" w:rsidR="003A1BFF" w:rsidRPr="00D427D6" w:rsidRDefault="003A1BFF" w:rsidP="00690B9A">
            <w:pPr>
              <w:rPr>
                <w:cs/>
              </w:rPr>
            </w:pPr>
          </w:p>
          <w:p w14:paraId="74AE13E2" w14:textId="77777777" w:rsidR="003A1BFF" w:rsidRPr="00D427D6" w:rsidRDefault="003A1BFF" w:rsidP="00690B9A"/>
        </w:tc>
      </w:tr>
    </w:tbl>
    <w:p w14:paraId="636D0FC8" w14:textId="462D7218" w:rsidR="004B354F" w:rsidRPr="003F32AE" w:rsidRDefault="004B354F" w:rsidP="006E7096">
      <w:pPr>
        <w:pStyle w:val="Heading1"/>
      </w:pPr>
      <w:r>
        <w:t xml:space="preserve">12. </w:t>
      </w:r>
      <w:r>
        <w:rPr>
          <w:rFonts w:hint="cs"/>
          <w:cs/>
        </w:rPr>
        <w:t>ระยะเวลา (</w:t>
      </w:r>
      <w:r>
        <w:t>Time Period)</w:t>
      </w:r>
    </w:p>
    <w:p w14:paraId="6A036809" w14:textId="77777777" w:rsidR="004B354F" w:rsidRPr="003F32AE" w:rsidRDefault="004B354F" w:rsidP="004B354F">
      <w:pPr>
        <w:pStyle w:val="a"/>
        <w:rPr>
          <w:cs/>
        </w:rPr>
      </w:pPr>
      <w:r w:rsidRPr="003F32AE">
        <w:rPr>
          <w:rFonts w:hint="cs"/>
          <w:cs/>
        </w:rPr>
        <w:t>ระบุ</w:t>
      </w:r>
      <w:r>
        <w:rPr>
          <w:rFonts w:hint="cs"/>
          <w:cs/>
        </w:rPr>
        <w:t>ช่วงเวลาการดำเนินงาน ตั้งแต่เริ่มต้นโครงการ จนถึงวันที่สิ้นสุดโครงการ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B354F" w:rsidRPr="00D427D6" w14:paraId="44F9F97D" w14:textId="77777777" w:rsidTr="005B6D04">
        <w:tc>
          <w:tcPr>
            <w:tcW w:w="11096" w:type="dxa"/>
          </w:tcPr>
          <w:p w14:paraId="6642902F" w14:textId="77777777" w:rsidR="004B354F" w:rsidRDefault="004B354F" w:rsidP="005B6D04"/>
          <w:p w14:paraId="22A23C8F" w14:textId="77777777" w:rsidR="004B354F" w:rsidRPr="00D427D6" w:rsidRDefault="004B354F" w:rsidP="005B6D04"/>
        </w:tc>
      </w:tr>
    </w:tbl>
    <w:p w14:paraId="0B963E1C" w14:textId="7A64D1E4" w:rsidR="00C55225" w:rsidRDefault="00C55225" w:rsidP="00E273F0"/>
    <w:p w14:paraId="08D50B4C" w14:textId="77777777" w:rsidR="00C55225" w:rsidRDefault="00C55225">
      <w:r>
        <w:br w:type="page"/>
      </w:r>
    </w:p>
    <w:p w14:paraId="5DA41274" w14:textId="77777777" w:rsidR="00E273F0" w:rsidRDefault="00E273F0" w:rsidP="00E273F0"/>
    <w:p w14:paraId="3F771F5B" w14:textId="77777777" w:rsidR="00E273F0" w:rsidRDefault="006729AF" w:rsidP="00E273F0">
      <w:pPr>
        <w:pStyle w:val="Heading1"/>
        <w:pBdr>
          <w:bottom w:val="single" w:sz="4" w:space="1" w:color="auto"/>
        </w:pBdr>
        <w:shd w:val="clear" w:color="auto" w:fill="CBAEDA"/>
        <w:spacing w:before="0"/>
        <w:jc w:val="center"/>
        <w:rPr>
          <w:rFonts w:ascii="Athiti SemiBold" w:hAnsi="Athiti SemiBold" w:cs="Athiti SemiBold"/>
          <w:color w:val="000000" w:themeColor="text1"/>
          <w:sz w:val="32"/>
          <w:szCs w:val="32"/>
        </w:rPr>
      </w:pPr>
      <w:r w:rsidRPr="00E273F0">
        <w:rPr>
          <w:rFonts w:ascii="Athiti SemiBold" w:hAnsi="Athiti SemiBold" w:cs="Athiti SemiBold" w:hint="cs"/>
          <w:color w:val="000000" w:themeColor="text1"/>
          <w:sz w:val="32"/>
          <w:szCs w:val="32"/>
          <w:cs/>
        </w:rPr>
        <w:t>โครงสร้างการแจกแจงงาน</w:t>
      </w:r>
    </w:p>
    <w:p w14:paraId="60E54611" w14:textId="0DBA4F0B" w:rsidR="00174358" w:rsidRPr="00E273F0" w:rsidRDefault="006729AF" w:rsidP="00E273F0">
      <w:pPr>
        <w:pStyle w:val="Heading1"/>
        <w:pBdr>
          <w:bottom w:val="single" w:sz="4" w:space="1" w:color="auto"/>
        </w:pBdr>
        <w:shd w:val="clear" w:color="auto" w:fill="CBAEDA"/>
        <w:spacing w:before="0"/>
        <w:jc w:val="center"/>
        <w:rPr>
          <w:color w:val="000000" w:themeColor="text1"/>
          <w:sz w:val="32"/>
          <w:szCs w:val="32"/>
        </w:rPr>
      </w:pPr>
      <w:r w:rsidRPr="00E273F0">
        <w:rPr>
          <w:rFonts w:ascii="Athiti SemiBold" w:hAnsi="Athiti SemiBold" w:cs="Athiti SemiBold" w:hint="cs"/>
          <w:color w:val="000000" w:themeColor="text1"/>
          <w:sz w:val="32"/>
          <w:szCs w:val="32"/>
          <w:cs/>
        </w:rPr>
        <w:t>(</w:t>
      </w:r>
      <w:r w:rsidRPr="00E273F0">
        <w:rPr>
          <w:rFonts w:ascii="Athiti SemiBold" w:hAnsi="Athiti SemiBold" w:cs="Athiti SemiBold" w:hint="cs"/>
          <w:color w:val="000000" w:themeColor="text1"/>
          <w:sz w:val="32"/>
          <w:szCs w:val="32"/>
        </w:rPr>
        <w:t>Work Breakdown Structure</w:t>
      </w:r>
      <w:r w:rsidRPr="00E273F0">
        <w:rPr>
          <w:color w:val="000000" w:themeColor="text1"/>
          <w:sz w:val="32"/>
          <w:szCs w:val="32"/>
          <w:cs/>
        </w:rPr>
        <w:t>)</w:t>
      </w:r>
    </w:p>
    <w:p w14:paraId="6E601059" w14:textId="1B3FC2C1" w:rsidR="00897F98" w:rsidRPr="00897F98" w:rsidRDefault="00897F98" w:rsidP="006E7096">
      <w:pPr>
        <w:pStyle w:val="Heading1"/>
      </w:pPr>
      <w:r>
        <w:t xml:space="preserve">13. </w:t>
      </w:r>
      <w:r>
        <w:rPr>
          <w:rFonts w:hint="cs"/>
          <w:cs/>
        </w:rPr>
        <w:t>กิจกรรม (</w:t>
      </w:r>
      <w:r>
        <w:t>Activities)</w:t>
      </w:r>
    </w:p>
    <w:p w14:paraId="242DCEE9" w14:textId="09799D26" w:rsidR="006729AF" w:rsidRDefault="006729AF" w:rsidP="006729AF">
      <w:pPr>
        <w:pStyle w:val="a"/>
      </w:pPr>
      <w:r w:rsidRPr="00F8378E">
        <w:rPr>
          <w:rFonts w:hint="cs"/>
          <w:cs/>
        </w:rPr>
        <w:t>ระบุ</w:t>
      </w:r>
      <w:r w:rsidR="00CC546E">
        <w:rPr>
          <w:rFonts w:hint="cs"/>
          <w:cs/>
        </w:rPr>
        <w:t xml:space="preserve">กิจกรรมหลัก กิจกรรมย่อย </w:t>
      </w:r>
      <w:r>
        <w:rPr>
          <w:rFonts w:hint="cs"/>
          <w:cs/>
        </w:rPr>
        <w:t>ส</w:t>
      </w:r>
      <w:r>
        <w:rPr>
          <w:cs/>
        </w:rPr>
        <w:t>ิ</w:t>
      </w:r>
      <w:r w:rsidR="00CC546E">
        <w:rPr>
          <w:rFonts w:hint="cs"/>
          <w:cs/>
        </w:rPr>
        <w:t>่</w:t>
      </w:r>
      <w:r>
        <w:rPr>
          <w:rFonts w:hint="cs"/>
          <w:cs/>
        </w:rPr>
        <w:t>งที่ต้องนำส่ง</w:t>
      </w:r>
      <w:r>
        <w:rPr>
          <w:cs/>
        </w:rPr>
        <w:t xml:space="preserve"> (</w:t>
      </w:r>
      <w:r>
        <w:t>Work package</w:t>
      </w:r>
      <w:r>
        <w:rPr>
          <w:cs/>
        </w:rPr>
        <w:t xml:space="preserve">) </w:t>
      </w:r>
      <w:r>
        <w:rPr>
          <w:rFonts w:hint="cs"/>
          <w:cs/>
        </w:rPr>
        <w:t>ในการสร้างผลผลิต หรือผลลัพธ์</w:t>
      </w:r>
      <w:r>
        <w:rPr>
          <w:cs/>
        </w:rPr>
        <w:t xml:space="preserve"> </w:t>
      </w:r>
      <w:r>
        <w:rPr>
          <w:rFonts w:hint="cs"/>
          <w:cs/>
        </w:rPr>
        <w:t xml:space="preserve">ระยะเวลาที่ต้องดำเนินการ </w:t>
      </w:r>
      <w:r w:rsidR="00CC546E">
        <w:rPr>
          <w:rFonts w:hint="cs"/>
          <w:cs/>
        </w:rPr>
        <w:t>และ</w:t>
      </w:r>
      <w:r>
        <w:rPr>
          <w:rFonts w:hint="cs"/>
          <w:cs/>
        </w:rPr>
        <w:t xml:space="preserve">ผู้รับผิดชอบ </w:t>
      </w:r>
      <w:r>
        <w:t>Work package</w:t>
      </w:r>
    </w:p>
    <w:p w14:paraId="7935E8B8" w14:textId="036E03AF" w:rsidR="006729AF" w:rsidRDefault="00107378" w:rsidP="006729AF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</w:t>
      </w:r>
      <w:r w:rsidR="003B29F5" w:rsidRPr="00FF04E1">
        <w:rPr>
          <w:rFonts w:ascii="Athiti Medium" w:hAnsi="Athiti Medium" w:cs="Athiti Medium" w:hint="cs"/>
          <w:color w:val="000000" w:themeColor="text1"/>
          <w:cs/>
        </w:rPr>
        <w:t>ผลผลิต</w:t>
      </w:r>
      <w:r w:rsidR="00AB0875">
        <w:rPr>
          <w:rFonts w:ascii="Athiti Medium" w:hAnsi="Athiti Medium" w:cs="Athiti Medium"/>
          <w:color w:val="000000" w:themeColor="text1"/>
        </w:rPr>
        <w:t xml:space="preserve"> </w:t>
      </w:r>
      <w:r w:rsidR="003B29F5" w:rsidRPr="00FF04E1">
        <w:rPr>
          <w:rFonts w:ascii="Athiti Medium" w:hAnsi="Athiti Medium" w:cs="Athiti Medium"/>
          <w:color w:val="000000" w:themeColor="text1"/>
        </w:rPr>
        <w:t>:</w:t>
      </w:r>
    </w:p>
    <w:p w14:paraId="597DF850" w14:textId="07200F6C" w:rsidR="00107378" w:rsidRPr="00FF04E1" w:rsidRDefault="00107378" w:rsidP="006729AF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  กิจกรรม</w:t>
      </w:r>
      <w:r w:rsidR="00AB0875">
        <w:rPr>
          <w:rFonts w:ascii="Athiti Medium" w:hAnsi="Athiti Medium" w:cs="Athiti Medium" w:hint="cs"/>
          <w:color w:val="000000" w:themeColor="text1"/>
          <w:cs/>
        </w:rPr>
        <w:t xml:space="preserve"> </w:t>
      </w:r>
      <w:r w:rsidR="00AB0875">
        <w:rPr>
          <w:rFonts w:ascii="Athiti Medium" w:hAnsi="Athiti Medium" w:cs="Athiti Medium"/>
          <w:color w:val="000000" w:themeColor="text1"/>
        </w:rPr>
        <w:t>:</w:t>
      </w:r>
      <w:r>
        <w:rPr>
          <w:rFonts w:ascii="Athiti Medium" w:hAnsi="Athiti Medium" w:cs="Athiti Medium" w:hint="cs"/>
          <w:color w:val="000000" w:themeColor="text1"/>
          <w:cs/>
        </w:rPr>
        <w:t xml:space="preserve"> </w:t>
      </w: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869"/>
        <w:gridCol w:w="1859"/>
        <w:gridCol w:w="431"/>
        <w:gridCol w:w="431"/>
        <w:gridCol w:w="431"/>
        <w:gridCol w:w="431"/>
        <w:gridCol w:w="431"/>
        <w:gridCol w:w="431"/>
        <w:gridCol w:w="485"/>
        <w:gridCol w:w="426"/>
        <w:gridCol w:w="382"/>
        <w:gridCol w:w="431"/>
        <w:gridCol w:w="431"/>
        <w:gridCol w:w="431"/>
        <w:gridCol w:w="1727"/>
      </w:tblGrid>
      <w:tr w:rsidR="00D209B0" w14:paraId="44867ED4" w14:textId="5DC62C0F" w:rsidTr="00CF25F2">
        <w:tc>
          <w:tcPr>
            <w:tcW w:w="1869" w:type="dxa"/>
            <w:vMerge w:val="restart"/>
            <w:shd w:val="clear" w:color="auto" w:fill="CCAFDB"/>
            <w:vAlign w:val="center"/>
          </w:tcPr>
          <w:p w14:paraId="43355AFC" w14:textId="48861091" w:rsidR="00D209B0" w:rsidRDefault="00D209B0" w:rsidP="00D209B0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ขั้นตอน</w:t>
            </w:r>
          </w:p>
        </w:tc>
        <w:tc>
          <w:tcPr>
            <w:tcW w:w="1859" w:type="dxa"/>
            <w:vMerge w:val="restart"/>
            <w:shd w:val="clear" w:color="auto" w:fill="CCAFDB"/>
            <w:vAlign w:val="center"/>
          </w:tcPr>
          <w:p w14:paraId="70F0408C" w14:textId="44106DFA" w:rsidR="00D209B0" w:rsidRDefault="00D209B0" w:rsidP="00D209B0">
            <w:pPr>
              <w:pStyle w:val="Heading2"/>
            </w:pPr>
            <w:r>
              <w:rPr>
                <w:rFonts w:hint="cs"/>
                <w:cs/>
              </w:rPr>
              <w:t xml:space="preserve">สิ่งที่ต้องนำส่ง </w:t>
            </w:r>
            <w:r>
              <w:t>(WPs)</w:t>
            </w:r>
          </w:p>
        </w:tc>
        <w:tc>
          <w:tcPr>
            <w:tcW w:w="5172" w:type="dxa"/>
            <w:gridSpan w:val="12"/>
            <w:shd w:val="clear" w:color="auto" w:fill="CCAFDB"/>
          </w:tcPr>
          <w:p w14:paraId="4BE9343E" w14:textId="0A4093A0" w:rsidR="00D209B0" w:rsidRDefault="00D209B0" w:rsidP="00D209B0">
            <w:pPr>
              <w:pStyle w:val="Heading2"/>
              <w:rPr>
                <w:cs/>
              </w:rPr>
            </w:pPr>
            <w:r w:rsidRPr="00D209B0">
              <w:t>Gantt Chart</w:t>
            </w:r>
          </w:p>
        </w:tc>
        <w:tc>
          <w:tcPr>
            <w:tcW w:w="1727" w:type="dxa"/>
            <w:vMerge w:val="restart"/>
            <w:shd w:val="clear" w:color="auto" w:fill="CCAFDB"/>
          </w:tcPr>
          <w:p w14:paraId="1695312A" w14:textId="6AF91646" w:rsidR="00D209B0" w:rsidRDefault="00D209B0" w:rsidP="00D209B0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งบประมาณ</w:t>
            </w:r>
          </w:p>
        </w:tc>
      </w:tr>
      <w:tr w:rsidR="00D209B0" w14:paraId="0C3704DA" w14:textId="77777777" w:rsidTr="001B60AE">
        <w:tc>
          <w:tcPr>
            <w:tcW w:w="1869" w:type="dxa"/>
            <w:vMerge/>
            <w:shd w:val="clear" w:color="auto" w:fill="CCAFDB"/>
            <w:vAlign w:val="center"/>
          </w:tcPr>
          <w:p w14:paraId="3E460F74" w14:textId="4A375A0A" w:rsidR="00D209B0" w:rsidRDefault="00D209B0" w:rsidP="001B60AE">
            <w:pPr>
              <w:rPr>
                <w:cs/>
              </w:rPr>
            </w:pPr>
          </w:p>
        </w:tc>
        <w:tc>
          <w:tcPr>
            <w:tcW w:w="1859" w:type="dxa"/>
            <w:vMerge/>
            <w:shd w:val="clear" w:color="auto" w:fill="CCAFDB"/>
            <w:vAlign w:val="center"/>
          </w:tcPr>
          <w:p w14:paraId="20CBAE28" w14:textId="2669CDFF" w:rsidR="00D209B0" w:rsidRDefault="00D209B0" w:rsidP="001B60AE"/>
        </w:tc>
        <w:tc>
          <w:tcPr>
            <w:tcW w:w="431" w:type="dxa"/>
            <w:shd w:val="clear" w:color="auto" w:fill="CCAFDB"/>
          </w:tcPr>
          <w:p w14:paraId="40E50647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10</w:t>
            </w:r>
          </w:p>
        </w:tc>
        <w:tc>
          <w:tcPr>
            <w:tcW w:w="431" w:type="dxa"/>
            <w:shd w:val="clear" w:color="auto" w:fill="CCAFDB"/>
          </w:tcPr>
          <w:p w14:paraId="2D2EB227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11</w:t>
            </w:r>
          </w:p>
        </w:tc>
        <w:tc>
          <w:tcPr>
            <w:tcW w:w="431" w:type="dxa"/>
            <w:shd w:val="clear" w:color="auto" w:fill="CCAFDB"/>
          </w:tcPr>
          <w:p w14:paraId="73754C45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12</w:t>
            </w:r>
          </w:p>
        </w:tc>
        <w:tc>
          <w:tcPr>
            <w:tcW w:w="431" w:type="dxa"/>
            <w:shd w:val="clear" w:color="auto" w:fill="CCAFDB"/>
          </w:tcPr>
          <w:p w14:paraId="75FBE58E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</w:t>
            </w:r>
          </w:p>
        </w:tc>
        <w:tc>
          <w:tcPr>
            <w:tcW w:w="431" w:type="dxa"/>
            <w:shd w:val="clear" w:color="auto" w:fill="CCAFDB"/>
          </w:tcPr>
          <w:p w14:paraId="5BA26767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2</w:t>
            </w:r>
          </w:p>
        </w:tc>
        <w:tc>
          <w:tcPr>
            <w:tcW w:w="431" w:type="dxa"/>
            <w:shd w:val="clear" w:color="auto" w:fill="CCAFDB"/>
          </w:tcPr>
          <w:p w14:paraId="0065CD23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3</w:t>
            </w:r>
          </w:p>
        </w:tc>
        <w:tc>
          <w:tcPr>
            <w:tcW w:w="485" w:type="dxa"/>
            <w:shd w:val="clear" w:color="auto" w:fill="CCAFDB"/>
          </w:tcPr>
          <w:p w14:paraId="5C7B6EB6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4</w:t>
            </w:r>
          </w:p>
        </w:tc>
        <w:tc>
          <w:tcPr>
            <w:tcW w:w="426" w:type="dxa"/>
            <w:shd w:val="clear" w:color="auto" w:fill="CCAFDB"/>
          </w:tcPr>
          <w:p w14:paraId="06532266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5</w:t>
            </w:r>
          </w:p>
        </w:tc>
        <w:tc>
          <w:tcPr>
            <w:tcW w:w="382" w:type="dxa"/>
            <w:shd w:val="clear" w:color="auto" w:fill="CCAFDB"/>
          </w:tcPr>
          <w:p w14:paraId="3E5B6298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6</w:t>
            </w:r>
          </w:p>
        </w:tc>
        <w:tc>
          <w:tcPr>
            <w:tcW w:w="431" w:type="dxa"/>
            <w:shd w:val="clear" w:color="auto" w:fill="CCAFDB"/>
          </w:tcPr>
          <w:p w14:paraId="52E23C41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7</w:t>
            </w:r>
          </w:p>
        </w:tc>
        <w:tc>
          <w:tcPr>
            <w:tcW w:w="431" w:type="dxa"/>
            <w:shd w:val="clear" w:color="auto" w:fill="CCAFDB"/>
          </w:tcPr>
          <w:p w14:paraId="4C2E7E0D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8</w:t>
            </w:r>
          </w:p>
        </w:tc>
        <w:tc>
          <w:tcPr>
            <w:tcW w:w="431" w:type="dxa"/>
            <w:shd w:val="clear" w:color="auto" w:fill="CCAFDB"/>
          </w:tcPr>
          <w:p w14:paraId="2EA69CE7" w14:textId="77777777" w:rsidR="00D209B0" w:rsidRPr="00D209B0" w:rsidRDefault="00D209B0" w:rsidP="00D209B0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9</w:t>
            </w:r>
          </w:p>
        </w:tc>
        <w:tc>
          <w:tcPr>
            <w:tcW w:w="1727" w:type="dxa"/>
            <w:vMerge/>
            <w:shd w:val="clear" w:color="auto" w:fill="CCAFDB"/>
          </w:tcPr>
          <w:p w14:paraId="48DE1E23" w14:textId="39FAF0EA" w:rsidR="00D209B0" w:rsidRDefault="00D209B0" w:rsidP="001B60AE">
            <w:pPr>
              <w:rPr>
                <w:cs/>
              </w:rPr>
            </w:pPr>
          </w:p>
        </w:tc>
      </w:tr>
      <w:tr w:rsidR="00D209B0" w14:paraId="25989C6E" w14:textId="748BD971" w:rsidTr="00F96872">
        <w:tc>
          <w:tcPr>
            <w:tcW w:w="1869" w:type="dxa"/>
          </w:tcPr>
          <w:p w14:paraId="6D0A26BF" w14:textId="287A3416" w:rsidR="00D209B0" w:rsidRDefault="00D209B0" w:rsidP="00D209B0"/>
        </w:tc>
        <w:tc>
          <w:tcPr>
            <w:tcW w:w="1859" w:type="dxa"/>
          </w:tcPr>
          <w:p w14:paraId="397D614D" w14:textId="0AA93002" w:rsidR="00D209B0" w:rsidRDefault="00D209B0" w:rsidP="00D209B0"/>
        </w:tc>
        <w:tc>
          <w:tcPr>
            <w:tcW w:w="431" w:type="dxa"/>
            <w:shd w:val="clear" w:color="auto" w:fill="auto"/>
          </w:tcPr>
          <w:p w14:paraId="477E45AA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52437588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0100B608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1353F94C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178F886B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78712B80" w14:textId="77777777" w:rsidR="00D209B0" w:rsidRDefault="00D209B0" w:rsidP="00D209B0"/>
        </w:tc>
        <w:tc>
          <w:tcPr>
            <w:tcW w:w="485" w:type="dxa"/>
            <w:shd w:val="clear" w:color="auto" w:fill="auto"/>
          </w:tcPr>
          <w:p w14:paraId="289EBFA8" w14:textId="77777777" w:rsidR="00D209B0" w:rsidRDefault="00D209B0" w:rsidP="00D209B0"/>
        </w:tc>
        <w:tc>
          <w:tcPr>
            <w:tcW w:w="426" w:type="dxa"/>
            <w:shd w:val="clear" w:color="auto" w:fill="auto"/>
          </w:tcPr>
          <w:p w14:paraId="6D2B4C59" w14:textId="77777777" w:rsidR="00D209B0" w:rsidRDefault="00D209B0" w:rsidP="00D209B0"/>
        </w:tc>
        <w:tc>
          <w:tcPr>
            <w:tcW w:w="382" w:type="dxa"/>
            <w:shd w:val="clear" w:color="auto" w:fill="auto"/>
          </w:tcPr>
          <w:p w14:paraId="311CD4A4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3A16570B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06161512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1A0AA0D0" w14:textId="23F6A0A9" w:rsidR="00D209B0" w:rsidRDefault="00D209B0" w:rsidP="00D209B0"/>
        </w:tc>
        <w:tc>
          <w:tcPr>
            <w:tcW w:w="1727" w:type="dxa"/>
          </w:tcPr>
          <w:p w14:paraId="3421C54E" w14:textId="77777777" w:rsidR="00D209B0" w:rsidRDefault="00D209B0" w:rsidP="00D209B0"/>
        </w:tc>
      </w:tr>
      <w:tr w:rsidR="00D209B0" w14:paraId="019BC709" w14:textId="0E9B018E" w:rsidTr="00F96872">
        <w:tc>
          <w:tcPr>
            <w:tcW w:w="1869" w:type="dxa"/>
          </w:tcPr>
          <w:p w14:paraId="7697FEB1" w14:textId="732CFC57" w:rsidR="00D209B0" w:rsidRDefault="00D209B0" w:rsidP="00D209B0"/>
        </w:tc>
        <w:tc>
          <w:tcPr>
            <w:tcW w:w="1859" w:type="dxa"/>
          </w:tcPr>
          <w:p w14:paraId="4012B56D" w14:textId="17A36E1B" w:rsidR="00D209B0" w:rsidRDefault="00D209B0" w:rsidP="00D209B0"/>
        </w:tc>
        <w:tc>
          <w:tcPr>
            <w:tcW w:w="431" w:type="dxa"/>
            <w:shd w:val="clear" w:color="auto" w:fill="auto"/>
          </w:tcPr>
          <w:p w14:paraId="5C5110A6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2CF8A040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592878F6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00B55AAD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48644224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494A27C2" w14:textId="77777777" w:rsidR="00D209B0" w:rsidRDefault="00D209B0" w:rsidP="00D209B0"/>
        </w:tc>
        <w:tc>
          <w:tcPr>
            <w:tcW w:w="485" w:type="dxa"/>
            <w:shd w:val="clear" w:color="auto" w:fill="auto"/>
          </w:tcPr>
          <w:p w14:paraId="3CE42A20" w14:textId="77777777" w:rsidR="00D209B0" w:rsidRDefault="00D209B0" w:rsidP="00D209B0"/>
        </w:tc>
        <w:tc>
          <w:tcPr>
            <w:tcW w:w="426" w:type="dxa"/>
            <w:shd w:val="clear" w:color="auto" w:fill="auto"/>
          </w:tcPr>
          <w:p w14:paraId="1830CFA4" w14:textId="77777777" w:rsidR="00D209B0" w:rsidRDefault="00D209B0" w:rsidP="00D209B0"/>
        </w:tc>
        <w:tc>
          <w:tcPr>
            <w:tcW w:w="382" w:type="dxa"/>
            <w:shd w:val="clear" w:color="auto" w:fill="auto"/>
          </w:tcPr>
          <w:p w14:paraId="239A7B08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786E9B13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46401872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28C6EA72" w14:textId="20B8603F" w:rsidR="00D209B0" w:rsidRDefault="00D209B0" w:rsidP="00D209B0"/>
        </w:tc>
        <w:tc>
          <w:tcPr>
            <w:tcW w:w="1727" w:type="dxa"/>
          </w:tcPr>
          <w:p w14:paraId="6B974B3F" w14:textId="77777777" w:rsidR="00D209B0" w:rsidRDefault="00D209B0" w:rsidP="00D209B0"/>
        </w:tc>
      </w:tr>
      <w:tr w:rsidR="00D209B0" w14:paraId="18221D5A" w14:textId="262EA59A" w:rsidTr="00D209B0">
        <w:tc>
          <w:tcPr>
            <w:tcW w:w="1869" w:type="dxa"/>
          </w:tcPr>
          <w:p w14:paraId="383FE2C1" w14:textId="1FD99955" w:rsidR="00D209B0" w:rsidRDefault="00D209B0" w:rsidP="00D209B0"/>
        </w:tc>
        <w:tc>
          <w:tcPr>
            <w:tcW w:w="1859" w:type="dxa"/>
          </w:tcPr>
          <w:p w14:paraId="05EAEABF" w14:textId="73C3D02E" w:rsidR="00D209B0" w:rsidRDefault="00D209B0" w:rsidP="00D209B0">
            <w:pPr>
              <w:rPr>
                <w:cs/>
              </w:rPr>
            </w:pPr>
          </w:p>
        </w:tc>
        <w:tc>
          <w:tcPr>
            <w:tcW w:w="431" w:type="dxa"/>
            <w:shd w:val="clear" w:color="auto" w:fill="auto"/>
          </w:tcPr>
          <w:p w14:paraId="12FBFB30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67E01FE7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1C34C07E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2EC95C38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7DE39DE4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202D33F5" w14:textId="77777777" w:rsidR="00D209B0" w:rsidRDefault="00D209B0" w:rsidP="00D209B0"/>
        </w:tc>
        <w:tc>
          <w:tcPr>
            <w:tcW w:w="485" w:type="dxa"/>
            <w:shd w:val="clear" w:color="auto" w:fill="auto"/>
          </w:tcPr>
          <w:p w14:paraId="012F08DD" w14:textId="77777777" w:rsidR="00D209B0" w:rsidRDefault="00D209B0" w:rsidP="00D209B0"/>
        </w:tc>
        <w:tc>
          <w:tcPr>
            <w:tcW w:w="426" w:type="dxa"/>
            <w:shd w:val="clear" w:color="auto" w:fill="auto"/>
          </w:tcPr>
          <w:p w14:paraId="0473A502" w14:textId="77777777" w:rsidR="00D209B0" w:rsidRDefault="00D209B0" w:rsidP="00D209B0"/>
        </w:tc>
        <w:tc>
          <w:tcPr>
            <w:tcW w:w="382" w:type="dxa"/>
            <w:shd w:val="clear" w:color="auto" w:fill="auto"/>
          </w:tcPr>
          <w:p w14:paraId="638E0356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5A22D5C3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056F7A6D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203C52B1" w14:textId="010E0C56" w:rsidR="00D209B0" w:rsidRDefault="00D209B0" w:rsidP="00D209B0"/>
        </w:tc>
        <w:tc>
          <w:tcPr>
            <w:tcW w:w="1727" w:type="dxa"/>
          </w:tcPr>
          <w:p w14:paraId="6693C635" w14:textId="77777777" w:rsidR="00D209B0" w:rsidRDefault="00D209B0" w:rsidP="00D209B0"/>
        </w:tc>
      </w:tr>
      <w:tr w:rsidR="00D209B0" w14:paraId="673BF809" w14:textId="4E27C11C" w:rsidTr="00D209B0">
        <w:tc>
          <w:tcPr>
            <w:tcW w:w="1869" w:type="dxa"/>
          </w:tcPr>
          <w:p w14:paraId="251CE79F" w14:textId="52E1C29A" w:rsidR="00D209B0" w:rsidRDefault="00D209B0" w:rsidP="00D209B0"/>
        </w:tc>
        <w:tc>
          <w:tcPr>
            <w:tcW w:w="1859" w:type="dxa"/>
          </w:tcPr>
          <w:p w14:paraId="60EE90CE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7008ACA6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17D4608E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4988F1FD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25B85EEA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2D1DEEFB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7065E0F5" w14:textId="77777777" w:rsidR="00D209B0" w:rsidRDefault="00D209B0" w:rsidP="00D209B0"/>
        </w:tc>
        <w:tc>
          <w:tcPr>
            <w:tcW w:w="485" w:type="dxa"/>
            <w:shd w:val="clear" w:color="auto" w:fill="auto"/>
          </w:tcPr>
          <w:p w14:paraId="0F7405AD" w14:textId="77777777" w:rsidR="00D209B0" w:rsidRDefault="00D209B0" w:rsidP="00D209B0"/>
        </w:tc>
        <w:tc>
          <w:tcPr>
            <w:tcW w:w="426" w:type="dxa"/>
            <w:shd w:val="clear" w:color="auto" w:fill="auto"/>
          </w:tcPr>
          <w:p w14:paraId="710A7C43" w14:textId="77777777" w:rsidR="00D209B0" w:rsidRDefault="00D209B0" w:rsidP="00D209B0"/>
        </w:tc>
        <w:tc>
          <w:tcPr>
            <w:tcW w:w="382" w:type="dxa"/>
            <w:shd w:val="clear" w:color="auto" w:fill="auto"/>
          </w:tcPr>
          <w:p w14:paraId="3A4DFBF1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5CC73214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60D907D3" w14:textId="77777777" w:rsidR="00D209B0" w:rsidRDefault="00D209B0" w:rsidP="00D209B0"/>
        </w:tc>
        <w:tc>
          <w:tcPr>
            <w:tcW w:w="431" w:type="dxa"/>
            <w:shd w:val="clear" w:color="auto" w:fill="auto"/>
          </w:tcPr>
          <w:p w14:paraId="3B362B11" w14:textId="5682B939" w:rsidR="00D209B0" w:rsidRDefault="00D209B0" w:rsidP="00D209B0"/>
        </w:tc>
        <w:tc>
          <w:tcPr>
            <w:tcW w:w="1727" w:type="dxa"/>
          </w:tcPr>
          <w:p w14:paraId="6628318D" w14:textId="77777777" w:rsidR="00D209B0" w:rsidRDefault="00D209B0" w:rsidP="00D209B0"/>
        </w:tc>
      </w:tr>
      <w:tr w:rsidR="00E50753" w14:paraId="2A906AAE" w14:textId="77777777" w:rsidTr="00D209B0">
        <w:tc>
          <w:tcPr>
            <w:tcW w:w="1869" w:type="dxa"/>
          </w:tcPr>
          <w:p w14:paraId="1E808FCE" w14:textId="77777777" w:rsidR="00E50753" w:rsidRDefault="00E50753" w:rsidP="00D209B0"/>
        </w:tc>
        <w:tc>
          <w:tcPr>
            <w:tcW w:w="1859" w:type="dxa"/>
          </w:tcPr>
          <w:p w14:paraId="45198875" w14:textId="77777777" w:rsidR="00E50753" w:rsidRDefault="00E50753" w:rsidP="00D209B0"/>
        </w:tc>
        <w:tc>
          <w:tcPr>
            <w:tcW w:w="431" w:type="dxa"/>
            <w:shd w:val="clear" w:color="auto" w:fill="auto"/>
          </w:tcPr>
          <w:p w14:paraId="7F94DA4D" w14:textId="77777777" w:rsidR="00E50753" w:rsidRDefault="00E50753" w:rsidP="00D209B0"/>
        </w:tc>
        <w:tc>
          <w:tcPr>
            <w:tcW w:w="431" w:type="dxa"/>
            <w:shd w:val="clear" w:color="auto" w:fill="auto"/>
          </w:tcPr>
          <w:p w14:paraId="0C87A819" w14:textId="77777777" w:rsidR="00E50753" w:rsidRDefault="00E50753" w:rsidP="00D209B0"/>
        </w:tc>
        <w:tc>
          <w:tcPr>
            <w:tcW w:w="431" w:type="dxa"/>
            <w:shd w:val="clear" w:color="auto" w:fill="auto"/>
          </w:tcPr>
          <w:p w14:paraId="4B487EC1" w14:textId="77777777" w:rsidR="00E50753" w:rsidRDefault="00E50753" w:rsidP="00D209B0"/>
        </w:tc>
        <w:tc>
          <w:tcPr>
            <w:tcW w:w="431" w:type="dxa"/>
            <w:shd w:val="clear" w:color="auto" w:fill="auto"/>
          </w:tcPr>
          <w:p w14:paraId="37338A61" w14:textId="77777777" w:rsidR="00E50753" w:rsidRDefault="00E50753" w:rsidP="00D209B0"/>
        </w:tc>
        <w:tc>
          <w:tcPr>
            <w:tcW w:w="431" w:type="dxa"/>
            <w:shd w:val="clear" w:color="auto" w:fill="auto"/>
          </w:tcPr>
          <w:p w14:paraId="4F508407" w14:textId="77777777" w:rsidR="00E50753" w:rsidRDefault="00E50753" w:rsidP="00D209B0"/>
        </w:tc>
        <w:tc>
          <w:tcPr>
            <w:tcW w:w="431" w:type="dxa"/>
            <w:shd w:val="clear" w:color="auto" w:fill="auto"/>
          </w:tcPr>
          <w:p w14:paraId="5EE5E3BF" w14:textId="77777777" w:rsidR="00E50753" w:rsidRDefault="00E50753" w:rsidP="00D209B0"/>
        </w:tc>
        <w:tc>
          <w:tcPr>
            <w:tcW w:w="485" w:type="dxa"/>
            <w:shd w:val="clear" w:color="auto" w:fill="auto"/>
          </w:tcPr>
          <w:p w14:paraId="345F031C" w14:textId="77777777" w:rsidR="00E50753" w:rsidRDefault="00E50753" w:rsidP="00D209B0"/>
        </w:tc>
        <w:tc>
          <w:tcPr>
            <w:tcW w:w="426" w:type="dxa"/>
            <w:shd w:val="clear" w:color="auto" w:fill="auto"/>
          </w:tcPr>
          <w:p w14:paraId="3C071227" w14:textId="77777777" w:rsidR="00E50753" w:rsidRDefault="00E50753" w:rsidP="00D209B0"/>
        </w:tc>
        <w:tc>
          <w:tcPr>
            <w:tcW w:w="382" w:type="dxa"/>
            <w:shd w:val="clear" w:color="auto" w:fill="auto"/>
          </w:tcPr>
          <w:p w14:paraId="765038DB" w14:textId="77777777" w:rsidR="00E50753" w:rsidRDefault="00E50753" w:rsidP="00D209B0"/>
        </w:tc>
        <w:tc>
          <w:tcPr>
            <w:tcW w:w="431" w:type="dxa"/>
            <w:shd w:val="clear" w:color="auto" w:fill="auto"/>
          </w:tcPr>
          <w:p w14:paraId="7EA22FD4" w14:textId="77777777" w:rsidR="00E50753" w:rsidRDefault="00E50753" w:rsidP="00D209B0"/>
        </w:tc>
        <w:tc>
          <w:tcPr>
            <w:tcW w:w="431" w:type="dxa"/>
            <w:shd w:val="clear" w:color="auto" w:fill="auto"/>
          </w:tcPr>
          <w:p w14:paraId="2F11C50A" w14:textId="77777777" w:rsidR="00E50753" w:rsidRDefault="00E50753" w:rsidP="00D209B0"/>
        </w:tc>
        <w:tc>
          <w:tcPr>
            <w:tcW w:w="431" w:type="dxa"/>
            <w:shd w:val="clear" w:color="auto" w:fill="auto"/>
          </w:tcPr>
          <w:p w14:paraId="57C0CF32" w14:textId="77777777" w:rsidR="00E50753" w:rsidRDefault="00E50753" w:rsidP="00D209B0"/>
        </w:tc>
        <w:tc>
          <w:tcPr>
            <w:tcW w:w="1727" w:type="dxa"/>
          </w:tcPr>
          <w:p w14:paraId="1AD9A4B5" w14:textId="77777777" w:rsidR="00E50753" w:rsidRDefault="00E50753" w:rsidP="00D209B0"/>
        </w:tc>
      </w:tr>
    </w:tbl>
    <w:p w14:paraId="0616907A" w14:textId="77777777" w:rsidR="00E50753" w:rsidRDefault="00E50753" w:rsidP="00E50753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</w:t>
      </w:r>
      <w:r w:rsidRPr="00FF04E1">
        <w:rPr>
          <w:rFonts w:ascii="Athiti Medium" w:hAnsi="Athiti Medium" w:cs="Athiti Medium" w:hint="cs"/>
          <w:color w:val="000000" w:themeColor="text1"/>
          <w:cs/>
        </w:rPr>
        <w:t>ผลผลิต</w:t>
      </w:r>
      <w:r>
        <w:rPr>
          <w:rFonts w:ascii="Athiti Medium" w:hAnsi="Athiti Medium" w:cs="Athiti Medium"/>
          <w:color w:val="000000" w:themeColor="text1"/>
        </w:rPr>
        <w:t xml:space="preserve"> </w:t>
      </w:r>
      <w:r w:rsidRPr="00FF04E1">
        <w:rPr>
          <w:rFonts w:ascii="Athiti Medium" w:hAnsi="Athiti Medium" w:cs="Athiti Medium"/>
          <w:color w:val="000000" w:themeColor="text1"/>
        </w:rPr>
        <w:t>:</w:t>
      </w:r>
    </w:p>
    <w:p w14:paraId="2AB15A69" w14:textId="77777777" w:rsidR="00E50753" w:rsidRPr="00FF04E1" w:rsidRDefault="00E50753" w:rsidP="00E50753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  กิจกรรม </w:t>
      </w:r>
      <w:r>
        <w:rPr>
          <w:rFonts w:ascii="Athiti Medium" w:hAnsi="Athiti Medium" w:cs="Athiti Medium"/>
          <w:color w:val="000000" w:themeColor="text1"/>
        </w:rPr>
        <w:t>:</w:t>
      </w:r>
      <w:r>
        <w:rPr>
          <w:rFonts w:ascii="Athiti Medium" w:hAnsi="Athiti Medium" w:cs="Athiti Medium" w:hint="cs"/>
          <w:color w:val="000000" w:themeColor="text1"/>
          <w:cs/>
        </w:rPr>
        <w:t xml:space="preserve"> </w:t>
      </w: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869"/>
        <w:gridCol w:w="1859"/>
        <w:gridCol w:w="431"/>
        <w:gridCol w:w="431"/>
        <w:gridCol w:w="431"/>
        <w:gridCol w:w="431"/>
        <w:gridCol w:w="431"/>
        <w:gridCol w:w="431"/>
        <w:gridCol w:w="485"/>
        <w:gridCol w:w="426"/>
        <w:gridCol w:w="382"/>
        <w:gridCol w:w="431"/>
        <w:gridCol w:w="431"/>
        <w:gridCol w:w="431"/>
        <w:gridCol w:w="1727"/>
      </w:tblGrid>
      <w:tr w:rsidR="00E50753" w14:paraId="0DB5E7A0" w14:textId="77777777" w:rsidTr="001B60AE">
        <w:tc>
          <w:tcPr>
            <w:tcW w:w="1869" w:type="dxa"/>
            <w:vMerge w:val="restart"/>
            <w:shd w:val="clear" w:color="auto" w:fill="CCAFDB"/>
            <w:vAlign w:val="center"/>
          </w:tcPr>
          <w:p w14:paraId="70E6298F" w14:textId="77777777" w:rsidR="00E50753" w:rsidRDefault="00E50753" w:rsidP="001B60A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ขั้นตอน</w:t>
            </w:r>
          </w:p>
        </w:tc>
        <w:tc>
          <w:tcPr>
            <w:tcW w:w="1859" w:type="dxa"/>
            <w:vMerge w:val="restart"/>
            <w:shd w:val="clear" w:color="auto" w:fill="CCAFDB"/>
            <w:vAlign w:val="center"/>
          </w:tcPr>
          <w:p w14:paraId="48D554BA" w14:textId="77777777" w:rsidR="00E50753" w:rsidRDefault="00E50753" w:rsidP="001B60AE">
            <w:pPr>
              <w:pStyle w:val="Heading2"/>
            </w:pPr>
            <w:r>
              <w:rPr>
                <w:rFonts w:hint="cs"/>
                <w:cs/>
              </w:rPr>
              <w:t xml:space="preserve">สิ่งที่ต้องนำส่ง </w:t>
            </w:r>
            <w:r>
              <w:t>(WPs)</w:t>
            </w:r>
          </w:p>
        </w:tc>
        <w:tc>
          <w:tcPr>
            <w:tcW w:w="5172" w:type="dxa"/>
            <w:gridSpan w:val="12"/>
            <w:shd w:val="clear" w:color="auto" w:fill="CCAFDB"/>
          </w:tcPr>
          <w:p w14:paraId="3B202E20" w14:textId="77777777" w:rsidR="00E50753" w:rsidRDefault="00E50753" w:rsidP="001B60AE">
            <w:pPr>
              <w:pStyle w:val="Heading2"/>
              <w:rPr>
                <w:cs/>
              </w:rPr>
            </w:pPr>
            <w:r w:rsidRPr="00D209B0">
              <w:t>Gantt Chart</w:t>
            </w:r>
          </w:p>
        </w:tc>
        <w:tc>
          <w:tcPr>
            <w:tcW w:w="1727" w:type="dxa"/>
            <w:vMerge w:val="restart"/>
            <w:shd w:val="clear" w:color="auto" w:fill="CCAFDB"/>
          </w:tcPr>
          <w:p w14:paraId="5C965133" w14:textId="77777777" w:rsidR="00E50753" w:rsidRDefault="00E50753" w:rsidP="001B60A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งบประมาณ</w:t>
            </w:r>
          </w:p>
        </w:tc>
      </w:tr>
      <w:tr w:rsidR="00E50753" w14:paraId="0B19F5C4" w14:textId="77777777" w:rsidTr="001B60AE">
        <w:tc>
          <w:tcPr>
            <w:tcW w:w="1869" w:type="dxa"/>
            <w:vMerge/>
            <w:shd w:val="clear" w:color="auto" w:fill="CCAFDB"/>
            <w:vAlign w:val="center"/>
          </w:tcPr>
          <w:p w14:paraId="16838D4A" w14:textId="77777777" w:rsidR="00E50753" w:rsidRDefault="00E50753" w:rsidP="001B60AE">
            <w:pPr>
              <w:rPr>
                <w:cs/>
              </w:rPr>
            </w:pPr>
          </w:p>
        </w:tc>
        <w:tc>
          <w:tcPr>
            <w:tcW w:w="1859" w:type="dxa"/>
            <w:vMerge/>
            <w:shd w:val="clear" w:color="auto" w:fill="CCAFDB"/>
            <w:vAlign w:val="center"/>
          </w:tcPr>
          <w:p w14:paraId="4FD01125" w14:textId="77777777" w:rsidR="00E50753" w:rsidRDefault="00E50753" w:rsidP="001B60AE"/>
        </w:tc>
        <w:tc>
          <w:tcPr>
            <w:tcW w:w="431" w:type="dxa"/>
            <w:shd w:val="clear" w:color="auto" w:fill="CCAFDB"/>
          </w:tcPr>
          <w:p w14:paraId="7C2E9A4B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10</w:t>
            </w:r>
          </w:p>
        </w:tc>
        <w:tc>
          <w:tcPr>
            <w:tcW w:w="431" w:type="dxa"/>
            <w:shd w:val="clear" w:color="auto" w:fill="CCAFDB"/>
          </w:tcPr>
          <w:p w14:paraId="22E237FE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11</w:t>
            </w:r>
          </w:p>
        </w:tc>
        <w:tc>
          <w:tcPr>
            <w:tcW w:w="431" w:type="dxa"/>
            <w:shd w:val="clear" w:color="auto" w:fill="CCAFDB"/>
          </w:tcPr>
          <w:p w14:paraId="5B8AD1C8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12</w:t>
            </w:r>
          </w:p>
        </w:tc>
        <w:tc>
          <w:tcPr>
            <w:tcW w:w="431" w:type="dxa"/>
            <w:shd w:val="clear" w:color="auto" w:fill="CCAFDB"/>
          </w:tcPr>
          <w:p w14:paraId="779EBC92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</w:t>
            </w:r>
          </w:p>
        </w:tc>
        <w:tc>
          <w:tcPr>
            <w:tcW w:w="431" w:type="dxa"/>
            <w:shd w:val="clear" w:color="auto" w:fill="CCAFDB"/>
          </w:tcPr>
          <w:p w14:paraId="1FB521DB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2</w:t>
            </w:r>
          </w:p>
        </w:tc>
        <w:tc>
          <w:tcPr>
            <w:tcW w:w="431" w:type="dxa"/>
            <w:shd w:val="clear" w:color="auto" w:fill="CCAFDB"/>
          </w:tcPr>
          <w:p w14:paraId="02E088EF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3</w:t>
            </w:r>
          </w:p>
        </w:tc>
        <w:tc>
          <w:tcPr>
            <w:tcW w:w="485" w:type="dxa"/>
            <w:shd w:val="clear" w:color="auto" w:fill="CCAFDB"/>
          </w:tcPr>
          <w:p w14:paraId="7AF1D90A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4</w:t>
            </w:r>
          </w:p>
        </w:tc>
        <w:tc>
          <w:tcPr>
            <w:tcW w:w="426" w:type="dxa"/>
            <w:shd w:val="clear" w:color="auto" w:fill="CCAFDB"/>
          </w:tcPr>
          <w:p w14:paraId="2B2058E3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5</w:t>
            </w:r>
          </w:p>
        </w:tc>
        <w:tc>
          <w:tcPr>
            <w:tcW w:w="382" w:type="dxa"/>
            <w:shd w:val="clear" w:color="auto" w:fill="CCAFDB"/>
          </w:tcPr>
          <w:p w14:paraId="12FEB770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6</w:t>
            </w:r>
          </w:p>
        </w:tc>
        <w:tc>
          <w:tcPr>
            <w:tcW w:w="431" w:type="dxa"/>
            <w:shd w:val="clear" w:color="auto" w:fill="CCAFDB"/>
          </w:tcPr>
          <w:p w14:paraId="50CFF54A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7</w:t>
            </w:r>
          </w:p>
        </w:tc>
        <w:tc>
          <w:tcPr>
            <w:tcW w:w="431" w:type="dxa"/>
            <w:shd w:val="clear" w:color="auto" w:fill="CCAFDB"/>
          </w:tcPr>
          <w:p w14:paraId="5501FB29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8</w:t>
            </w:r>
          </w:p>
        </w:tc>
        <w:tc>
          <w:tcPr>
            <w:tcW w:w="431" w:type="dxa"/>
            <w:shd w:val="clear" w:color="auto" w:fill="CCAFDB"/>
          </w:tcPr>
          <w:p w14:paraId="480D4795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9</w:t>
            </w:r>
          </w:p>
        </w:tc>
        <w:tc>
          <w:tcPr>
            <w:tcW w:w="1727" w:type="dxa"/>
            <w:vMerge/>
            <w:shd w:val="clear" w:color="auto" w:fill="CCAFDB"/>
          </w:tcPr>
          <w:p w14:paraId="40800A5A" w14:textId="77777777" w:rsidR="00E50753" w:rsidRDefault="00E50753" w:rsidP="001B60AE">
            <w:pPr>
              <w:rPr>
                <w:cs/>
              </w:rPr>
            </w:pPr>
          </w:p>
        </w:tc>
      </w:tr>
      <w:tr w:rsidR="00E50753" w14:paraId="3EAD77F4" w14:textId="77777777" w:rsidTr="001B60AE">
        <w:tc>
          <w:tcPr>
            <w:tcW w:w="1869" w:type="dxa"/>
          </w:tcPr>
          <w:p w14:paraId="7DF61639" w14:textId="77777777" w:rsidR="00E50753" w:rsidRDefault="00E50753" w:rsidP="001B60AE"/>
        </w:tc>
        <w:tc>
          <w:tcPr>
            <w:tcW w:w="1859" w:type="dxa"/>
          </w:tcPr>
          <w:p w14:paraId="64BF877C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2BD86C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BE834E4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641FC4C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C78D7E8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2FFD97E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C477410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6C3C79FA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672068CC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61615969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EB00249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1548EFF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3FEBCCE" w14:textId="77777777" w:rsidR="00E50753" w:rsidRDefault="00E50753" w:rsidP="001B60AE"/>
        </w:tc>
        <w:tc>
          <w:tcPr>
            <w:tcW w:w="1727" w:type="dxa"/>
          </w:tcPr>
          <w:p w14:paraId="6E9E0187" w14:textId="77777777" w:rsidR="00E50753" w:rsidRDefault="00E50753" w:rsidP="001B60AE"/>
        </w:tc>
      </w:tr>
      <w:tr w:rsidR="00E50753" w14:paraId="2CF25258" w14:textId="77777777" w:rsidTr="001B60AE">
        <w:tc>
          <w:tcPr>
            <w:tcW w:w="1869" w:type="dxa"/>
          </w:tcPr>
          <w:p w14:paraId="1FDF924D" w14:textId="77777777" w:rsidR="00E50753" w:rsidRDefault="00E50753" w:rsidP="001B60AE"/>
        </w:tc>
        <w:tc>
          <w:tcPr>
            <w:tcW w:w="1859" w:type="dxa"/>
          </w:tcPr>
          <w:p w14:paraId="5EFC5276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0F46571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AE45B19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58786A6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B4593D3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744F9DD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C3288FF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19BE8631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3D2EBA53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44AEE8A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5203B18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087B4D3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130E9D4" w14:textId="77777777" w:rsidR="00E50753" w:rsidRDefault="00E50753" w:rsidP="001B60AE"/>
        </w:tc>
        <w:tc>
          <w:tcPr>
            <w:tcW w:w="1727" w:type="dxa"/>
          </w:tcPr>
          <w:p w14:paraId="3C87486D" w14:textId="77777777" w:rsidR="00E50753" w:rsidRDefault="00E50753" w:rsidP="001B60AE"/>
        </w:tc>
      </w:tr>
      <w:tr w:rsidR="00E50753" w14:paraId="67C7D915" w14:textId="77777777" w:rsidTr="001B60AE">
        <w:tc>
          <w:tcPr>
            <w:tcW w:w="1869" w:type="dxa"/>
          </w:tcPr>
          <w:p w14:paraId="674DBE27" w14:textId="77777777" w:rsidR="00E50753" w:rsidRDefault="00E50753" w:rsidP="001B60AE"/>
        </w:tc>
        <w:tc>
          <w:tcPr>
            <w:tcW w:w="1859" w:type="dxa"/>
          </w:tcPr>
          <w:p w14:paraId="2C84C33F" w14:textId="77777777" w:rsidR="00E50753" w:rsidRDefault="00E50753" w:rsidP="001B60AE">
            <w:pPr>
              <w:rPr>
                <w:cs/>
              </w:rPr>
            </w:pPr>
          </w:p>
        </w:tc>
        <w:tc>
          <w:tcPr>
            <w:tcW w:w="431" w:type="dxa"/>
            <w:shd w:val="clear" w:color="auto" w:fill="auto"/>
          </w:tcPr>
          <w:p w14:paraId="7C4322FF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6A28C0B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4E36222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238678C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8E964B6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CC987E3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4A6EED5A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1C946007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0334A73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5FFA513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B6C974F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FF56E2A" w14:textId="77777777" w:rsidR="00E50753" w:rsidRDefault="00E50753" w:rsidP="001B60AE"/>
        </w:tc>
        <w:tc>
          <w:tcPr>
            <w:tcW w:w="1727" w:type="dxa"/>
          </w:tcPr>
          <w:p w14:paraId="65903180" w14:textId="77777777" w:rsidR="00E50753" w:rsidRDefault="00E50753" w:rsidP="001B60AE"/>
        </w:tc>
      </w:tr>
      <w:tr w:rsidR="00E50753" w14:paraId="00D9BA6E" w14:textId="77777777" w:rsidTr="001B60AE">
        <w:tc>
          <w:tcPr>
            <w:tcW w:w="1869" w:type="dxa"/>
          </w:tcPr>
          <w:p w14:paraId="78DFF5CF" w14:textId="77777777" w:rsidR="00E50753" w:rsidRDefault="00E50753" w:rsidP="001B60AE"/>
        </w:tc>
        <w:tc>
          <w:tcPr>
            <w:tcW w:w="1859" w:type="dxa"/>
          </w:tcPr>
          <w:p w14:paraId="42E5F7B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B5D0884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B1C6C0D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C69D5C2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33A65AA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25B2411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D837CF1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085CD816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6CDA6FBF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12FDF59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3C3576E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7FDEBED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350E28E" w14:textId="77777777" w:rsidR="00E50753" w:rsidRDefault="00E50753" w:rsidP="001B60AE"/>
        </w:tc>
        <w:tc>
          <w:tcPr>
            <w:tcW w:w="1727" w:type="dxa"/>
          </w:tcPr>
          <w:p w14:paraId="211013F1" w14:textId="77777777" w:rsidR="00E50753" w:rsidRDefault="00E50753" w:rsidP="001B60AE"/>
        </w:tc>
      </w:tr>
      <w:tr w:rsidR="00E50753" w14:paraId="2B7B2FB6" w14:textId="77777777" w:rsidTr="001B60AE">
        <w:tc>
          <w:tcPr>
            <w:tcW w:w="1869" w:type="dxa"/>
          </w:tcPr>
          <w:p w14:paraId="0E61B48C" w14:textId="77777777" w:rsidR="00E50753" w:rsidRDefault="00E50753" w:rsidP="001B60AE"/>
        </w:tc>
        <w:tc>
          <w:tcPr>
            <w:tcW w:w="1859" w:type="dxa"/>
          </w:tcPr>
          <w:p w14:paraId="55580BBE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DC74A4C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17A0A05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1DF3570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B11D86F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6A916DA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FDEA533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2B74870C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306D91F4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76851920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B21D882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C7BE50C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80EAD8B" w14:textId="77777777" w:rsidR="00E50753" w:rsidRDefault="00E50753" w:rsidP="001B60AE"/>
        </w:tc>
        <w:tc>
          <w:tcPr>
            <w:tcW w:w="1727" w:type="dxa"/>
          </w:tcPr>
          <w:p w14:paraId="3624591B" w14:textId="77777777" w:rsidR="00E50753" w:rsidRDefault="00E50753" w:rsidP="001B60AE"/>
        </w:tc>
      </w:tr>
    </w:tbl>
    <w:p w14:paraId="3BD1B214" w14:textId="77777777" w:rsidR="00E50753" w:rsidRDefault="00E50753" w:rsidP="00E50753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</w:t>
      </w:r>
      <w:r w:rsidRPr="00FF04E1">
        <w:rPr>
          <w:rFonts w:ascii="Athiti Medium" w:hAnsi="Athiti Medium" w:cs="Athiti Medium" w:hint="cs"/>
          <w:color w:val="000000" w:themeColor="text1"/>
          <w:cs/>
        </w:rPr>
        <w:t>ผลผลิต</w:t>
      </w:r>
      <w:r>
        <w:rPr>
          <w:rFonts w:ascii="Athiti Medium" w:hAnsi="Athiti Medium" w:cs="Athiti Medium"/>
          <w:color w:val="000000" w:themeColor="text1"/>
        </w:rPr>
        <w:t xml:space="preserve"> </w:t>
      </w:r>
      <w:r w:rsidRPr="00FF04E1">
        <w:rPr>
          <w:rFonts w:ascii="Athiti Medium" w:hAnsi="Athiti Medium" w:cs="Athiti Medium"/>
          <w:color w:val="000000" w:themeColor="text1"/>
        </w:rPr>
        <w:t>:</w:t>
      </w:r>
    </w:p>
    <w:p w14:paraId="76A971DF" w14:textId="77777777" w:rsidR="00E50753" w:rsidRPr="00FF04E1" w:rsidRDefault="00E50753" w:rsidP="00E50753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  กิจกรรม </w:t>
      </w:r>
      <w:r>
        <w:rPr>
          <w:rFonts w:ascii="Athiti Medium" w:hAnsi="Athiti Medium" w:cs="Athiti Medium"/>
          <w:color w:val="000000" w:themeColor="text1"/>
        </w:rPr>
        <w:t>:</w:t>
      </w:r>
      <w:r>
        <w:rPr>
          <w:rFonts w:ascii="Athiti Medium" w:hAnsi="Athiti Medium" w:cs="Athiti Medium" w:hint="cs"/>
          <w:color w:val="000000" w:themeColor="text1"/>
          <w:cs/>
        </w:rPr>
        <w:t xml:space="preserve"> </w:t>
      </w: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869"/>
        <w:gridCol w:w="1859"/>
        <w:gridCol w:w="431"/>
        <w:gridCol w:w="431"/>
        <w:gridCol w:w="431"/>
        <w:gridCol w:w="431"/>
        <w:gridCol w:w="431"/>
        <w:gridCol w:w="431"/>
        <w:gridCol w:w="485"/>
        <w:gridCol w:w="426"/>
        <w:gridCol w:w="382"/>
        <w:gridCol w:w="431"/>
        <w:gridCol w:w="431"/>
        <w:gridCol w:w="431"/>
        <w:gridCol w:w="1727"/>
      </w:tblGrid>
      <w:tr w:rsidR="00E50753" w14:paraId="1979142E" w14:textId="77777777" w:rsidTr="001B60AE">
        <w:tc>
          <w:tcPr>
            <w:tcW w:w="1869" w:type="dxa"/>
            <w:vMerge w:val="restart"/>
            <w:shd w:val="clear" w:color="auto" w:fill="CCAFDB"/>
            <w:vAlign w:val="center"/>
          </w:tcPr>
          <w:p w14:paraId="5D825DB0" w14:textId="77777777" w:rsidR="00E50753" w:rsidRDefault="00E50753" w:rsidP="001B60A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ขั้นตอน</w:t>
            </w:r>
          </w:p>
        </w:tc>
        <w:tc>
          <w:tcPr>
            <w:tcW w:w="1859" w:type="dxa"/>
            <w:vMerge w:val="restart"/>
            <w:shd w:val="clear" w:color="auto" w:fill="CCAFDB"/>
            <w:vAlign w:val="center"/>
          </w:tcPr>
          <w:p w14:paraId="6D511582" w14:textId="77777777" w:rsidR="00E50753" w:rsidRDefault="00E50753" w:rsidP="001B60AE">
            <w:pPr>
              <w:pStyle w:val="Heading2"/>
            </w:pPr>
            <w:r>
              <w:rPr>
                <w:rFonts w:hint="cs"/>
                <w:cs/>
              </w:rPr>
              <w:t xml:space="preserve">สิ่งที่ต้องนำส่ง </w:t>
            </w:r>
            <w:r>
              <w:t>(WPs)</w:t>
            </w:r>
          </w:p>
        </w:tc>
        <w:tc>
          <w:tcPr>
            <w:tcW w:w="5172" w:type="dxa"/>
            <w:gridSpan w:val="12"/>
            <w:shd w:val="clear" w:color="auto" w:fill="CCAFDB"/>
          </w:tcPr>
          <w:p w14:paraId="5AB2FDA2" w14:textId="77777777" w:rsidR="00E50753" w:rsidRDefault="00E50753" w:rsidP="001B60AE">
            <w:pPr>
              <w:pStyle w:val="Heading2"/>
              <w:rPr>
                <w:cs/>
              </w:rPr>
            </w:pPr>
            <w:r w:rsidRPr="00D209B0">
              <w:t>Gantt Chart</w:t>
            </w:r>
          </w:p>
        </w:tc>
        <w:tc>
          <w:tcPr>
            <w:tcW w:w="1727" w:type="dxa"/>
            <w:vMerge w:val="restart"/>
            <w:shd w:val="clear" w:color="auto" w:fill="CCAFDB"/>
          </w:tcPr>
          <w:p w14:paraId="1FB90ECA" w14:textId="77777777" w:rsidR="00E50753" w:rsidRDefault="00E50753" w:rsidP="001B60A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งบประมาณ</w:t>
            </w:r>
          </w:p>
        </w:tc>
      </w:tr>
      <w:tr w:rsidR="00E50753" w14:paraId="0BFC623A" w14:textId="77777777" w:rsidTr="001B60AE">
        <w:tc>
          <w:tcPr>
            <w:tcW w:w="1869" w:type="dxa"/>
            <w:vMerge/>
            <w:shd w:val="clear" w:color="auto" w:fill="CCAFDB"/>
            <w:vAlign w:val="center"/>
          </w:tcPr>
          <w:p w14:paraId="5507F669" w14:textId="77777777" w:rsidR="00E50753" w:rsidRDefault="00E50753" w:rsidP="001B60AE">
            <w:pPr>
              <w:rPr>
                <w:cs/>
              </w:rPr>
            </w:pPr>
          </w:p>
        </w:tc>
        <w:tc>
          <w:tcPr>
            <w:tcW w:w="1859" w:type="dxa"/>
            <w:vMerge/>
            <w:shd w:val="clear" w:color="auto" w:fill="CCAFDB"/>
            <w:vAlign w:val="center"/>
          </w:tcPr>
          <w:p w14:paraId="2D8501D9" w14:textId="77777777" w:rsidR="00E50753" w:rsidRDefault="00E50753" w:rsidP="001B60AE"/>
        </w:tc>
        <w:tc>
          <w:tcPr>
            <w:tcW w:w="431" w:type="dxa"/>
            <w:shd w:val="clear" w:color="auto" w:fill="CCAFDB"/>
          </w:tcPr>
          <w:p w14:paraId="62A4A44B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10</w:t>
            </w:r>
          </w:p>
        </w:tc>
        <w:tc>
          <w:tcPr>
            <w:tcW w:w="431" w:type="dxa"/>
            <w:shd w:val="clear" w:color="auto" w:fill="CCAFDB"/>
          </w:tcPr>
          <w:p w14:paraId="613FAF81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11</w:t>
            </w:r>
          </w:p>
        </w:tc>
        <w:tc>
          <w:tcPr>
            <w:tcW w:w="431" w:type="dxa"/>
            <w:shd w:val="clear" w:color="auto" w:fill="CCAFDB"/>
          </w:tcPr>
          <w:p w14:paraId="633CD508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12</w:t>
            </w:r>
          </w:p>
        </w:tc>
        <w:tc>
          <w:tcPr>
            <w:tcW w:w="431" w:type="dxa"/>
            <w:shd w:val="clear" w:color="auto" w:fill="CCAFDB"/>
          </w:tcPr>
          <w:p w14:paraId="2FC586B3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</w:t>
            </w:r>
          </w:p>
        </w:tc>
        <w:tc>
          <w:tcPr>
            <w:tcW w:w="431" w:type="dxa"/>
            <w:shd w:val="clear" w:color="auto" w:fill="CCAFDB"/>
          </w:tcPr>
          <w:p w14:paraId="47CD3EFE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2</w:t>
            </w:r>
          </w:p>
        </w:tc>
        <w:tc>
          <w:tcPr>
            <w:tcW w:w="431" w:type="dxa"/>
            <w:shd w:val="clear" w:color="auto" w:fill="CCAFDB"/>
          </w:tcPr>
          <w:p w14:paraId="27F6786E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3</w:t>
            </w:r>
          </w:p>
        </w:tc>
        <w:tc>
          <w:tcPr>
            <w:tcW w:w="485" w:type="dxa"/>
            <w:shd w:val="clear" w:color="auto" w:fill="CCAFDB"/>
          </w:tcPr>
          <w:p w14:paraId="3576EBDA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4</w:t>
            </w:r>
          </w:p>
        </w:tc>
        <w:tc>
          <w:tcPr>
            <w:tcW w:w="426" w:type="dxa"/>
            <w:shd w:val="clear" w:color="auto" w:fill="CCAFDB"/>
          </w:tcPr>
          <w:p w14:paraId="2E42E682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5</w:t>
            </w:r>
          </w:p>
        </w:tc>
        <w:tc>
          <w:tcPr>
            <w:tcW w:w="382" w:type="dxa"/>
            <w:shd w:val="clear" w:color="auto" w:fill="CCAFDB"/>
          </w:tcPr>
          <w:p w14:paraId="5791DAAC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6</w:t>
            </w:r>
          </w:p>
        </w:tc>
        <w:tc>
          <w:tcPr>
            <w:tcW w:w="431" w:type="dxa"/>
            <w:shd w:val="clear" w:color="auto" w:fill="CCAFDB"/>
          </w:tcPr>
          <w:p w14:paraId="117EE356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7</w:t>
            </w:r>
          </w:p>
        </w:tc>
        <w:tc>
          <w:tcPr>
            <w:tcW w:w="431" w:type="dxa"/>
            <w:shd w:val="clear" w:color="auto" w:fill="CCAFDB"/>
          </w:tcPr>
          <w:p w14:paraId="4BE40E78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8</w:t>
            </w:r>
          </w:p>
        </w:tc>
        <w:tc>
          <w:tcPr>
            <w:tcW w:w="431" w:type="dxa"/>
            <w:shd w:val="clear" w:color="auto" w:fill="CCAFDB"/>
          </w:tcPr>
          <w:p w14:paraId="070BDC3A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9</w:t>
            </w:r>
          </w:p>
        </w:tc>
        <w:tc>
          <w:tcPr>
            <w:tcW w:w="1727" w:type="dxa"/>
            <w:vMerge/>
            <w:shd w:val="clear" w:color="auto" w:fill="CCAFDB"/>
          </w:tcPr>
          <w:p w14:paraId="6D0C4D3F" w14:textId="77777777" w:rsidR="00E50753" w:rsidRDefault="00E50753" w:rsidP="001B60AE">
            <w:pPr>
              <w:rPr>
                <w:cs/>
              </w:rPr>
            </w:pPr>
          </w:p>
        </w:tc>
      </w:tr>
      <w:tr w:rsidR="00E50753" w14:paraId="74628018" w14:textId="77777777" w:rsidTr="001B60AE">
        <w:tc>
          <w:tcPr>
            <w:tcW w:w="1869" w:type="dxa"/>
          </w:tcPr>
          <w:p w14:paraId="6C50F3C1" w14:textId="77777777" w:rsidR="00E50753" w:rsidRDefault="00E50753" w:rsidP="001B60AE"/>
        </w:tc>
        <w:tc>
          <w:tcPr>
            <w:tcW w:w="1859" w:type="dxa"/>
          </w:tcPr>
          <w:p w14:paraId="78A4252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C3234B1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D1C36F4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E750182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9C7D461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22B8CB1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BC13B04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4F01E4B0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16AF24C8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5822D543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B5C458E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DE526BD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B0BE572" w14:textId="77777777" w:rsidR="00E50753" w:rsidRDefault="00E50753" w:rsidP="001B60AE"/>
        </w:tc>
        <w:tc>
          <w:tcPr>
            <w:tcW w:w="1727" w:type="dxa"/>
          </w:tcPr>
          <w:p w14:paraId="226E1684" w14:textId="77777777" w:rsidR="00E50753" w:rsidRDefault="00E50753" w:rsidP="001B60AE"/>
        </w:tc>
      </w:tr>
      <w:tr w:rsidR="00E50753" w14:paraId="65171CBD" w14:textId="77777777" w:rsidTr="001B60AE">
        <w:tc>
          <w:tcPr>
            <w:tcW w:w="1869" w:type="dxa"/>
          </w:tcPr>
          <w:p w14:paraId="01D91720" w14:textId="77777777" w:rsidR="00E50753" w:rsidRDefault="00E50753" w:rsidP="001B60AE"/>
        </w:tc>
        <w:tc>
          <w:tcPr>
            <w:tcW w:w="1859" w:type="dxa"/>
          </w:tcPr>
          <w:p w14:paraId="0058EA9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E2C4CAA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486143B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6C2FC78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15C43AF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B9D8456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4EAC96F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7E3E7A44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3DE585D4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294BEB10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0857E81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C5315D1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A78F5E7" w14:textId="77777777" w:rsidR="00E50753" w:rsidRDefault="00E50753" w:rsidP="001B60AE"/>
        </w:tc>
        <w:tc>
          <w:tcPr>
            <w:tcW w:w="1727" w:type="dxa"/>
          </w:tcPr>
          <w:p w14:paraId="2D7E65E0" w14:textId="77777777" w:rsidR="00E50753" w:rsidRDefault="00E50753" w:rsidP="001B60AE"/>
        </w:tc>
      </w:tr>
      <w:tr w:rsidR="00E50753" w14:paraId="4CDA6A82" w14:textId="77777777" w:rsidTr="001B60AE">
        <w:tc>
          <w:tcPr>
            <w:tcW w:w="1869" w:type="dxa"/>
          </w:tcPr>
          <w:p w14:paraId="42B65ABF" w14:textId="77777777" w:rsidR="00E50753" w:rsidRDefault="00E50753" w:rsidP="001B60AE"/>
        </w:tc>
        <w:tc>
          <w:tcPr>
            <w:tcW w:w="1859" w:type="dxa"/>
          </w:tcPr>
          <w:p w14:paraId="68C4344A" w14:textId="77777777" w:rsidR="00E50753" w:rsidRDefault="00E50753" w:rsidP="001B60AE">
            <w:pPr>
              <w:rPr>
                <w:cs/>
              </w:rPr>
            </w:pPr>
          </w:p>
        </w:tc>
        <w:tc>
          <w:tcPr>
            <w:tcW w:w="431" w:type="dxa"/>
            <w:shd w:val="clear" w:color="auto" w:fill="auto"/>
          </w:tcPr>
          <w:p w14:paraId="4A16F218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D525C2E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BA74C45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C25BAC6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E7B1140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2519D7E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6013AB0F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6D9658CE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3BD9C86E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CEAE586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A741D0C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38B2741" w14:textId="77777777" w:rsidR="00E50753" w:rsidRDefault="00E50753" w:rsidP="001B60AE"/>
        </w:tc>
        <w:tc>
          <w:tcPr>
            <w:tcW w:w="1727" w:type="dxa"/>
          </w:tcPr>
          <w:p w14:paraId="6C6DD6E8" w14:textId="77777777" w:rsidR="00E50753" w:rsidRDefault="00E50753" w:rsidP="001B60AE"/>
        </w:tc>
      </w:tr>
      <w:tr w:rsidR="00E50753" w14:paraId="76E6AE4D" w14:textId="77777777" w:rsidTr="001B60AE">
        <w:tc>
          <w:tcPr>
            <w:tcW w:w="1869" w:type="dxa"/>
          </w:tcPr>
          <w:p w14:paraId="7234CA2D" w14:textId="77777777" w:rsidR="00E50753" w:rsidRDefault="00E50753" w:rsidP="001B60AE"/>
        </w:tc>
        <w:tc>
          <w:tcPr>
            <w:tcW w:w="1859" w:type="dxa"/>
          </w:tcPr>
          <w:p w14:paraId="6E3D0F1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778D12E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0FD93E0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B1EBAC4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4EFA222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82BBD4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71093F35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0ACABC1C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1E9F285C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5ADC0F03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738CBC4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8EE0AB2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F1D4F78" w14:textId="77777777" w:rsidR="00E50753" w:rsidRDefault="00E50753" w:rsidP="001B60AE"/>
        </w:tc>
        <w:tc>
          <w:tcPr>
            <w:tcW w:w="1727" w:type="dxa"/>
          </w:tcPr>
          <w:p w14:paraId="727E6B48" w14:textId="77777777" w:rsidR="00E50753" w:rsidRDefault="00E50753" w:rsidP="001B60AE"/>
        </w:tc>
      </w:tr>
    </w:tbl>
    <w:p w14:paraId="0AB9B7A3" w14:textId="77777777" w:rsidR="00E50753" w:rsidRDefault="00E50753" w:rsidP="00E50753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</w:t>
      </w:r>
      <w:r w:rsidRPr="00FF04E1">
        <w:rPr>
          <w:rFonts w:ascii="Athiti Medium" w:hAnsi="Athiti Medium" w:cs="Athiti Medium" w:hint="cs"/>
          <w:color w:val="000000" w:themeColor="text1"/>
          <w:cs/>
        </w:rPr>
        <w:t>ผลผลิต</w:t>
      </w:r>
      <w:r>
        <w:rPr>
          <w:rFonts w:ascii="Athiti Medium" w:hAnsi="Athiti Medium" w:cs="Athiti Medium"/>
          <w:color w:val="000000" w:themeColor="text1"/>
        </w:rPr>
        <w:t xml:space="preserve"> </w:t>
      </w:r>
      <w:r w:rsidRPr="00FF04E1">
        <w:rPr>
          <w:rFonts w:ascii="Athiti Medium" w:hAnsi="Athiti Medium" w:cs="Athiti Medium"/>
          <w:color w:val="000000" w:themeColor="text1"/>
        </w:rPr>
        <w:t>:</w:t>
      </w:r>
    </w:p>
    <w:p w14:paraId="11C69ED7" w14:textId="77777777" w:rsidR="00E50753" w:rsidRPr="00FF04E1" w:rsidRDefault="00E50753" w:rsidP="00E50753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  กิจกรรม </w:t>
      </w:r>
      <w:r>
        <w:rPr>
          <w:rFonts w:ascii="Athiti Medium" w:hAnsi="Athiti Medium" w:cs="Athiti Medium"/>
          <w:color w:val="000000" w:themeColor="text1"/>
        </w:rPr>
        <w:t>:</w:t>
      </w:r>
      <w:r>
        <w:rPr>
          <w:rFonts w:ascii="Athiti Medium" w:hAnsi="Athiti Medium" w:cs="Athiti Medium" w:hint="cs"/>
          <w:color w:val="000000" w:themeColor="text1"/>
          <w:cs/>
        </w:rPr>
        <w:t xml:space="preserve"> </w:t>
      </w: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869"/>
        <w:gridCol w:w="1859"/>
        <w:gridCol w:w="431"/>
        <w:gridCol w:w="431"/>
        <w:gridCol w:w="431"/>
        <w:gridCol w:w="431"/>
        <w:gridCol w:w="431"/>
        <w:gridCol w:w="431"/>
        <w:gridCol w:w="485"/>
        <w:gridCol w:w="426"/>
        <w:gridCol w:w="382"/>
        <w:gridCol w:w="431"/>
        <w:gridCol w:w="431"/>
        <w:gridCol w:w="431"/>
        <w:gridCol w:w="1727"/>
      </w:tblGrid>
      <w:tr w:rsidR="00E50753" w14:paraId="50A50DF1" w14:textId="77777777" w:rsidTr="001B60AE">
        <w:tc>
          <w:tcPr>
            <w:tcW w:w="1869" w:type="dxa"/>
            <w:vMerge w:val="restart"/>
            <w:shd w:val="clear" w:color="auto" w:fill="CCAFDB"/>
            <w:vAlign w:val="center"/>
          </w:tcPr>
          <w:p w14:paraId="0BC8618B" w14:textId="77777777" w:rsidR="00E50753" w:rsidRDefault="00E50753" w:rsidP="001B60A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ขั้นตอน</w:t>
            </w:r>
          </w:p>
        </w:tc>
        <w:tc>
          <w:tcPr>
            <w:tcW w:w="1859" w:type="dxa"/>
            <w:vMerge w:val="restart"/>
            <w:shd w:val="clear" w:color="auto" w:fill="CCAFDB"/>
            <w:vAlign w:val="center"/>
          </w:tcPr>
          <w:p w14:paraId="2152D742" w14:textId="77777777" w:rsidR="00E50753" w:rsidRDefault="00E50753" w:rsidP="001B60AE">
            <w:pPr>
              <w:pStyle w:val="Heading2"/>
            </w:pPr>
            <w:r>
              <w:rPr>
                <w:rFonts w:hint="cs"/>
                <w:cs/>
              </w:rPr>
              <w:t xml:space="preserve">สิ่งที่ต้องนำส่ง </w:t>
            </w:r>
            <w:r>
              <w:t>(WPs)</w:t>
            </w:r>
          </w:p>
        </w:tc>
        <w:tc>
          <w:tcPr>
            <w:tcW w:w="5172" w:type="dxa"/>
            <w:gridSpan w:val="12"/>
            <w:shd w:val="clear" w:color="auto" w:fill="CCAFDB"/>
          </w:tcPr>
          <w:p w14:paraId="0218B694" w14:textId="77777777" w:rsidR="00E50753" w:rsidRDefault="00E50753" w:rsidP="001B60AE">
            <w:pPr>
              <w:pStyle w:val="Heading2"/>
              <w:rPr>
                <w:cs/>
              </w:rPr>
            </w:pPr>
            <w:r w:rsidRPr="00D209B0">
              <w:t>Gantt Chart</w:t>
            </w:r>
          </w:p>
        </w:tc>
        <w:tc>
          <w:tcPr>
            <w:tcW w:w="1727" w:type="dxa"/>
            <w:vMerge w:val="restart"/>
            <w:shd w:val="clear" w:color="auto" w:fill="CCAFDB"/>
          </w:tcPr>
          <w:p w14:paraId="0920F6B4" w14:textId="77777777" w:rsidR="00E50753" w:rsidRDefault="00E50753" w:rsidP="001B60A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งบประมาณ</w:t>
            </w:r>
          </w:p>
        </w:tc>
      </w:tr>
      <w:tr w:rsidR="00E50753" w14:paraId="4FCA9C9B" w14:textId="77777777" w:rsidTr="001B60AE">
        <w:tc>
          <w:tcPr>
            <w:tcW w:w="1869" w:type="dxa"/>
            <w:vMerge/>
            <w:shd w:val="clear" w:color="auto" w:fill="CCAFDB"/>
            <w:vAlign w:val="center"/>
          </w:tcPr>
          <w:p w14:paraId="6714AA02" w14:textId="77777777" w:rsidR="00E50753" w:rsidRDefault="00E50753" w:rsidP="001B60AE">
            <w:pPr>
              <w:rPr>
                <w:cs/>
              </w:rPr>
            </w:pPr>
          </w:p>
        </w:tc>
        <w:tc>
          <w:tcPr>
            <w:tcW w:w="1859" w:type="dxa"/>
            <w:vMerge/>
            <w:shd w:val="clear" w:color="auto" w:fill="CCAFDB"/>
            <w:vAlign w:val="center"/>
          </w:tcPr>
          <w:p w14:paraId="1ECB0CFC" w14:textId="77777777" w:rsidR="00E50753" w:rsidRDefault="00E50753" w:rsidP="001B60AE"/>
        </w:tc>
        <w:tc>
          <w:tcPr>
            <w:tcW w:w="431" w:type="dxa"/>
            <w:shd w:val="clear" w:color="auto" w:fill="CCAFDB"/>
          </w:tcPr>
          <w:p w14:paraId="6EBDD57E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10</w:t>
            </w:r>
          </w:p>
        </w:tc>
        <w:tc>
          <w:tcPr>
            <w:tcW w:w="431" w:type="dxa"/>
            <w:shd w:val="clear" w:color="auto" w:fill="CCAFDB"/>
          </w:tcPr>
          <w:p w14:paraId="03B43A96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11</w:t>
            </w:r>
          </w:p>
        </w:tc>
        <w:tc>
          <w:tcPr>
            <w:tcW w:w="431" w:type="dxa"/>
            <w:shd w:val="clear" w:color="auto" w:fill="CCAFDB"/>
          </w:tcPr>
          <w:p w14:paraId="3438510D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12</w:t>
            </w:r>
          </w:p>
        </w:tc>
        <w:tc>
          <w:tcPr>
            <w:tcW w:w="431" w:type="dxa"/>
            <w:shd w:val="clear" w:color="auto" w:fill="CCAFDB"/>
          </w:tcPr>
          <w:p w14:paraId="6F8A4147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1</w:t>
            </w:r>
          </w:p>
        </w:tc>
        <w:tc>
          <w:tcPr>
            <w:tcW w:w="431" w:type="dxa"/>
            <w:shd w:val="clear" w:color="auto" w:fill="CCAFDB"/>
          </w:tcPr>
          <w:p w14:paraId="25F72DAA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2</w:t>
            </w:r>
          </w:p>
        </w:tc>
        <w:tc>
          <w:tcPr>
            <w:tcW w:w="431" w:type="dxa"/>
            <w:shd w:val="clear" w:color="auto" w:fill="CCAFDB"/>
          </w:tcPr>
          <w:p w14:paraId="169FA9C1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3</w:t>
            </w:r>
          </w:p>
        </w:tc>
        <w:tc>
          <w:tcPr>
            <w:tcW w:w="485" w:type="dxa"/>
            <w:shd w:val="clear" w:color="auto" w:fill="CCAFDB"/>
          </w:tcPr>
          <w:p w14:paraId="0640002C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4</w:t>
            </w:r>
          </w:p>
        </w:tc>
        <w:tc>
          <w:tcPr>
            <w:tcW w:w="426" w:type="dxa"/>
            <w:shd w:val="clear" w:color="auto" w:fill="CCAFDB"/>
          </w:tcPr>
          <w:p w14:paraId="60534E28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5</w:t>
            </w:r>
          </w:p>
        </w:tc>
        <w:tc>
          <w:tcPr>
            <w:tcW w:w="382" w:type="dxa"/>
            <w:shd w:val="clear" w:color="auto" w:fill="CCAFDB"/>
          </w:tcPr>
          <w:p w14:paraId="76EA3AE1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6</w:t>
            </w:r>
          </w:p>
        </w:tc>
        <w:tc>
          <w:tcPr>
            <w:tcW w:w="431" w:type="dxa"/>
            <w:shd w:val="clear" w:color="auto" w:fill="CCAFDB"/>
          </w:tcPr>
          <w:p w14:paraId="12E1CE97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7</w:t>
            </w:r>
          </w:p>
        </w:tc>
        <w:tc>
          <w:tcPr>
            <w:tcW w:w="431" w:type="dxa"/>
            <w:shd w:val="clear" w:color="auto" w:fill="CCAFDB"/>
          </w:tcPr>
          <w:p w14:paraId="7BBF2C47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8</w:t>
            </w:r>
          </w:p>
        </w:tc>
        <w:tc>
          <w:tcPr>
            <w:tcW w:w="431" w:type="dxa"/>
            <w:shd w:val="clear" w:color="auto" w:fill="CCAFDB"/>
          </w:tcPr>
          <w:p w14:paraId="70128D30" w14:textId="77777777" w:rsidR="00E50753" w:rsidRPr="00D209B0" w:rsidRDefault="00E50753" w:rsidP="001B60AE">
            <w:pPr>
              <w:pStyle w:val="Heading2"/>
              <w:rPr>
                <w:sz w:val="15"/>
                <w:szCs w:val="15"/>
                <w:cs/>
              </w:rPr>
            </w:pPr>
            <w:r w:rsidRPr="00D209B0">
              <w:rPr>
                <w:sz w:val="15"/>
                <w:szCs w:val="15"/>
              </w:rPr>
              <w:t>9</w:t>
            </w:r>
          </w:p>
        </w:tc>
        <w:tc>
          <w:tcPr>
            <w:tcW w:w="1727" w:type="dxa"/>
            <w:vMerge/>
            <w:shd w:val="clear" w:color="auto" w:fill="CCAFDB"/>
          </w:tcPr>
          <w:p w14:paraId="12BF4BC6" w14:textId="77777777" w:rsidR="00E50753" w:rsidRDefault="00E50753" w:rsidP="001B60AE">
            <w:pPr>
              <w:rPr>
                <w:cs/>
              </w:rPr>
            </w:pPr>
          </w:p>
        </w:tc>
      </w:tr>
      <w:tr w:rsidR="00E50753" w14:paraId="315355BB" w14:textId="77777777" w:rsidTr="001B60AE">
        <w:tc>
          <w:tcPr>
            <w:tcW w:w="1869" w:type="dxa"/>
          </w:tcPr>
          <w:p w14:paraId="2AE6D08F" w14:textId="77777777" w:rsidR="00E50753" w:rsidRDefault="00E50753" w:rsidP="001B60AE"/>
        </w:tc>
        <w:tc>
          <w:tcPr>
            <w:tcW w:w="1859" w:type="dxa"/>
          </w:tcPr>
          <w:p w14:paraId="73DBC72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1740EC4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C6748BF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15EB588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966FCD8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EFECD86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01F6C77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6090E273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314C5216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57F5D694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D35DBA3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637B6F5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272BE6F" w14:textId="77777777" w:rsidR="00E50753" w:rsidRDefault="00E50753" w:rsidP="001B60AE"/>
        </w:tc>
        <w:tc>
          <w:tcPr>
            <w:tcW w:w="1727" w:type="dxa"/>
          </w:tcPr>
          <w:p w14:paraId="07004B3F" w14:textId="77777777" w:rsidR="00E50753" w:rsidRDefault="00E50753" w:rsidP="001B60AE"/>
        </w:tc>
      </w:tr>
      <w:tr w:rsidR="00E50753" w14:paraId="2C2DFD5C" w14:textId="77777777" w:rsidTr="001B60AE">
        <w:tc>
          <w:tcPr>
            <w:tcW w:w="1869" w:type="dxa"/>
          </w:tcPr>
          <w:p w14:paraId="650CA6FC" w14:textId="77777777" w:rsidR="00E50753" w:rsidRDefault="00E50753" w:rsidP="001B60AE"/>
        </w:tc>
        <w:tc>
          <w:tcPr>
            <w:tcW w:w="1859" w:type="dxa"/>
          </w:tcPr>
          <w:p w14:paraId="316F0E1E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C7D5ABC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00E9CDD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BA4977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453672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EA9227A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99C7DF5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1398FF77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6F8D3B70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182E3545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FBE5C0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4DD48B8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83B7BF5" w14:textId="77777777" w:rsidR="00E50753" w:rsidRDefault="00E50753" w:rsidP="001B60AE"/>
        </w:tc>
        <w:tc>
          <w:tcPr>
            <w:tcW w:w="1727" w:type="dxa"/>
          </w:tcPr>
          <w:p w14:paraId="5D0F39EC" w14:textId="77777777" w:rsidR="00E50753" w:rsidRDefault="00E50753" w:rsidP="001B60AE"/>
        </w:tc>
      </w:tr>
      <w:tr w:rsidR="00E50753" w14:paraId="388AC472" w14:textId="77777777" w:rsidTr="001B60AE">
        <w:tc>
          <w:tcPr>
            <w:tcW w:w="1869" w:type="dxa"/>
          </w:tcPr>
          <w:p w14:paraId="7B5D781A" w14:textId="77777777" w:rsidR="00E50753" w:rsidRDefault="00E50753" w:rsidP="001B60AE"/>
        </w:tc>
        <w:tc>
          <w:tcPr>
            <w:tcW w:w="1859" w:type="dxa"/>
          </w:tcPr>
          <w:p w14:paraId="4BD57ACD" w14:textId="77777777" w:rsidR="00E50753" w:rsidRDefault="00E50753" w:rsidP="001B60AE">
            <w:pPr>
              <w:rPr>
                <w:cs/>
              </w:rPr>
            </w:pPr>
          </w:p>
        </w:tc>
        <w:tc>
          <w:tcPr>
            <w:tcW w:w="431" w:type="dxa"/>
            <w:shd w:val="clear" w:color="auto" w:fill="auto"/>
          </w:tcPr>
          <w:p w14:paraId="57D4DFF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CA0EA3D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446E20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0E5A0568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E8E189C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C52EA7F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33FACB1A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374E6A6E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5655CA76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444FC2A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558AB54B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4559D683" w14:textId="77777777" w:rsidR="00E50753" w:rsidRDefault="00E50753" w:rsidP="001B60AE"/>
        </w:tc>
        <w:tc>
          <w:tcPr>
            <w:tcW w:w="1727" w:type="dxa"/>
          </w:tcPr>
          <w:p w14:paraId="22873862" w14:textId="77777777" w:rsidR="00E50753" w:rsidRDefault="00E50753" w:rsidP="001B60AE"/>
        </w:tc>
      </w:tr>
      <w:tr w:rsidR="00E50753" w14:paraId="40823A84" w14:textId="77777777" w:rsidTr="001B60AE">
        <w:tc>
          <w:tcPr>
            <w:tcW w:w="1869" w:type="dxa"/>
          </w:tcPr>
          <w:p w14:paraId="3E9F0FC6" w14:textId="77777777" w:rsidR="00E50753" w:rsidRDefault="00E50753" w:rsidP="001B60AE"/>
        </w:tc>
        <w:tc>
          <w:tcPr>
            <w:tcW w:w="1859" w:type="dxa"/>
          </w:tcPr>
          <w:p w14:paraId="772CE7E8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0C9AC57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3E53F3A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CB761B3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22BCA66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50071A3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6D145819" w14:textId="77777777" w:rsidR="00E50753" w:rsidRDefault="00E50753" w:rsidP="001B60AE"/>
        </w:tc>
        <w:tc>
          <w:tcPr>
            <w:tcW w:w="485" w:type="dxa"/>
            <w:shd w:val="clear" w:color="auto" w:fill="auto"/>
          </w:tcPr>
          <w:p w14:paraId="4084A7C6" w14:textId="77777777" w:rsidR="00E50753" w:rsidRDefault="00E50753" w:rsidP="001B60AE"/>
        </w:tc>
        <w:tc>
          <w:tcPr>
            <w:tcW w:w="426" w:type="dxa"/>
            <w:shd w:val="clear" w:color="auto" w:fill="auto"/>
          </w:tcPr>
          <w:p w14:paraId="3C2537F6" w14:textId="77777777" w:rsidR="00E50753" w:rsidRDefault="00E50753" w:rsidP="001B60AE"/>
        </w:tc>
        <w:tc>
          <w:tcPr>
            <w:tcW w:w="382" w:type="dxa"/>
            <w:shd w:val="clear" w:color="auto" w:fill="auto"/>
          </w:tcPr>
          <w:p w14:paraId="7AE0BAD2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1A6BFE0E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3BFE2AFD" w14:textId="77777777" w:rsidR="00E50753" w:rsidRDefault="00E50753" w:rsidP="001B60AE"/>
        </w:tc>
        <w:tc>
          <w:tcPr>
            <w:tcW w:w="431" w:type="dxa"/>
            <w:shd w:val="clear" w:color="auto" w:fill="auto"/>
          </w:tcPr>
          <w:p w14:paraId="20C405D4" w14:textId="77777777" w:rsidR="00E50753" w:rsidRDefault="00E50753" w:rsidP="001B60AE"/>
        </w:tc>
        <w:tc>
          <w:tcPr>
            <w:tcW w:w="1727" w:type="dxa"/>
          </w:tcPr>
          <w:p w14:paraId="1B20484C" w14:textId="77777777" w:rsidR="00E50753" w:rsidRDefault="00E50753" w:rsidP="001B60AE"/>
        </w:tc>
      </w:tr>
    </w:tbl>
    <w:p w14:paraId="1DE450EE" w14:textId="7F2C2C82" w:rsidR="003B29F5" w:rsidRDefault="003B29F5" w:rsidP="006729AF"/>
    <w:p w14:paraId="27217F0C" w14:textId="17B936DE" w:rsidR="000A3A6A" w:rsidRPr="000A3A6A" w:rsidRDefault="004E04AF" w:rsidP="006E7096">
      <w:pPr>
        <w:pStyle w:val="Heading1"/>
        <w:rPr>
          <w:cs/>
        </w:rPr>
      </w:pPr>
      <w:r>
        <w:lastRenderedPageBreak/>
        <w:t xml:space="preserve">14. </w:t>
      </w:r>
      <w:r w:rsidR="000A3A6A">
        <w:rPr>
          <w:rFonts w:hint="cs"/>
          <w:cs/>
        </w:rPr>
        <w:t>งบประมาณ</w:t>
      </w:r>
      <w:r w:rsidR="00612C7C">
        <w:t xml:space="preserve"> (</w:t>
      </w:r>
      <w:r w:rsidR="00612C7C" w:rsidRPr="00612C7C">
        <w:t>budget</w:t>
      </w:r>
      <w:r w:rsidR="00612C7C">
        <w:t>)</w:t>
      </w:r>
    </w:p>
    <w:p w14:paraId="4EA4F785" w14:textId="3FFA6314" w:rsidR="00FC3040" w:rsidRDefault="000A3A6A" w:rsidP="00E444DF">
      <w:pPr>
        <w:pStyle w:val="a"/>
      </w:pPr>
      <w:r w:rsidRPr="003F32AE">
        <w:rPr>
          <w:cs/>
        </w:rPr>
        <w:t>ระบุ</w:t>
      </w:r>
      <w:r>
        <w:rPr>
          <w:rFonts w:hint="cs"/>
          <w:cs/>
        </w:rPr>
        <w:t>งบประมาณ</w:t>
      </w:r>
      <w:r w:rsidR="005C0394">
        <w:rPr>
          <w:rFonts w:hint="cs"/>
          <w:cs/>
        </w:rPr>
        <w:t>รวมและ</w:t>
      </w:r>
      <w:r w:rsidRPr="000A3A6A">
        <w:rPr>
          <w:cs/>
        </w:rPr>
        <w:t>แตกตัวคูณงบประมาณตามกิจกรรม</w:t>
      </w:r>
    </w:p>
    <w:tbl>
      <w:tblPr>
        <w:tblStyle w:val="TableGrid"/>
        <w:tblW w:w="1062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728"/>
        <w:gridCol w:w="431"/>
        <w:gridCol w:w="431"/>
        <w:gridCol w:w="431"/>
        <w:gridCol w:w="431"/>
        <w:gridCol w:w="431"/>
        <w:gridCol w:w="431"/>
        <w:gridCol w:w="485"/>
        <w:gridCol w:w="426"/>
        <w:gridCol w:w="382"/>
        <w:gridCol w:w="431"/>
        <w:gridCol w:w="431"/>
        <w:gridCol w:w="431"/>
        <w:gridCol w:w="1727"/>
      </w:tblGrid>
      <w:tr w:rsidR="00E444DF" w14:paraId="51404A25" w14:textId="77777777" w:rsidTr="00E444DF">
        <w:tc>
          <w:tcPr>
            <w:tcW w:w="3728" w:type="dxa"/>
            <w:shd w:val="clear" w:color="auto" w:fill="CCAFDB"/>
          </w:tcPr>
          <w:p w14:paraId="26730DB7" w14:textId="48D74A37" w:rsidR="00E444DF" w:rsidRPr="009D2435" w:rsidRDefault="00E444DF" w:rsidP="00E444DF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หมวดค่าใช้จ่าย</w:t>
            </w:r>
          </w:p>
        </w:tc>
        <w:tc>
          <w:tcPr>
            <w:tcW w:w="431" w:type="dxa"/>
            <w:shd w:val="clear" w:color="auto" w:fill="CCAFDB"/>
          </w:tcPr>
          <w:p w14:paraId="26E1EC24" w14:textId="597B44B0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10</w:t>
            </w:r>
          </w:p>
        </w:tc>
        <w:tc>
          <w:tcPr>
            <w:tcW w:w="431" w:type="dxa"/>
            <w:shd w:val="clear" w:color="auto" w:fill="CCAFDB"/>
          </w:tcPr>
          <w:p w14:paraId="442CDF92" w14:textId="6906E9CE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11</w:t>
            </w:r>
          </w:p>
        </w:tc>
        <w:tc>
          <w:tcPr>
            <w:tcW w:w="431" w:type="dxa"/>
            <w:shd w:val="clear" w:color="auto" w:fill="CCAFDB"/>
          </w:tcPr>
          <w:p w14:paraId="0889AA40" w14:textId="494463D2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12</w:t>
            </w:r>
          </w:p>
        </w:tc>
        <w:tc>
          <w:tcPr>
            <w:tcW w:w="431" w:type="dxa"/>
            <w:shd w:val="clear" w:color="auto" w:fill="CCAFDB"/>
          </w:tcPr>
          <w:p w14:paraId="2455144C" w14:textId="5FB63CEA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1</w:t>
            </w:r>
          </w:p>
        </w:tc>
        <w:tc>
          <w:tcPr>
            <w:tcW w:w="431" w:type="dxa"/>
            <w:shd w:val="clear" w:color="auto" w:fill="CCAFDB"/>
          </w:tcPr>
          <w:p w14:paraId="6EF8602D" w14:textId="6D4BBDBD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2</w:t>
            </w:r>
          </w:p>
        </w:tc>
        <w:tc>
          <w:tcPr>
            <w:tcW w:w="431" w:type="dxa"/>
            <w:shd w:val="clear" w:color="auto" w:fill="CCAFDB"/>
          </w:tcPr>
          <w:p w14:paraId="498EA3DF" w14:textId="0DBAE89C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3</w:t>
            </w:r>
          </w:p>
        </w:tc>
        <w:tc>
          <w:tcPr>
            <w:tcW w:w="485" w:type="dxa"/>
            <w:shd w:val="clear" w:color="auto" w:fill="CCAFDB"/>
          </w:tcPr>
          <w:p w14:paraId="00316FDE" w14:textId="567A6058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4</w:t>
            </w:r>
          </w:p>
        </w:tc>
        <w:tc>
          <w:tcPr>
            <w:tcW w:w="426" w:type="dxa"/>
            <w:shd w:val="clear" w:color="auto" w:fill="CCAFDB"/>
          </w:tcPr>
          <w:p w14:paraId="039D4090" w14:textId="2FCEE83C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5</w:t>
            </w:r>
          </w:p>
        </w:tc>
        <w:tc>
          <w:tcPr>
            <w:tcW w:w="382" w:type="dxa"/>
            <w:shd w:val="clear" w:color="auto" w:fill="CCAFDB"/>
          </w:tcPr>
          <w:p w14:paraId="42C28E89" w14:textId="2FB01E97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6</w:t>
            </w:r>
          </w:p>
        </w:tc>
        <w:tc>
          <w:tcPr>
            <w:tcW w:w="431" w:type="dxa"/>
            <w:shd w:val="clear" w:color="auto" w:fill="CCAFDB"/>
          </w:tcPr>
          <w:p w14:paraId="3CE2E4CA" w14:textId="129243B3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7</w:t>
            </w:r>
          </w:p>
        </w:tc>
        <w:tc>
          <w:tcPr>
            <w:tcW w:w="431" w:type="dxa"/>
            <w:shd w:val="clear" w:color="auto" w:fill="CCAFDB"/>
          </w:tcPr>
          <w:p w14:paraId="676FE3DC" w14:textId="103BF063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8</w:t>
            </w:r>
          </w:p>
        </w:tc>
        <w:tc>
          <w:tcPr>
            <w:tcW w:w="431" w:type="dxa"/>
            <w:shd w:val="clear" w:color="auto" w:fill="CCAFDB"/>
          </w:tcPr>
          <w:p w14:paraId="4A855DE4" w14:textId="6681CEF1" w:rsidR="00E444DF" w:rsidRDefault="00E444DF" w:rsidP="00E444DF">
            <w:pPr>
              <w:pStyle w:val="Heading2"/>
            </w:pPr>
            <w:r w:rsidRPr="00D209B0">
              <w:rPr>
                <w:sz w:val="15"/>
                <w:szCs w:val="15"/>
              </w:rPr>
              <w:t>9</w:t>
            </w:r>
          </w:p>
        </w:tc>
        <w:tc>
          <w:tcPr>
            <w:tcW w:w="1727" w:type="dxa"/>
            <w:shd w:val="clear" w:color="auto" w:fill="CCAFDB"/>
          </w:tcPr>
          <w:p w14:paraId="796FCE0A" w14:textId="6E16A0C4" w:rsidR="00E444DF" w:rsidRDefault="00E444DF" w:rsidP="00E444DF">
            <w:pPr>
              <w:pStyle w:val="Heading2"/>
            </w:pPr>
            <w:r>
              <w:rPr>
                <w:rFonts w:hint="cs"/>
                <w:cs/>
              </w:rPr>
              <w:t>รวม (บาท)</w:t>
            </w:r>
          </w:p>
        </w:tc>
      </w:tr>
      <w:tr w:rsidR="00E444DF" w14:paraId="44E4A446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3D82A3FD" w14:textId="70E1D849" w:rsidR="00E444DF" w:rsidRDefault="00E444DF" w:rsidP="00E444DF">
            <w:r w:rsidRPr="009D2435">
              <w:rPr>
                <w:rFonts w:hint="cs"/>
                <w:cs/>
              </w:rPr>
              <w:t>1. ค่าตอบแทน</w:t>
            </w:r>
          </w:p>
        </w:tc>
        <w:tc>
          <w:tcPr>
            <w:tcW w:w="431" w:type="dxa"/>
            <w:shd w:val="clear" w:color="auto" w:fill="auto"/>
          </w:tcPr>
          <w:p w14:paraId="57DA08D6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291D11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F0FF112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1A00778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234B6ED2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1FE73B3E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04D881E8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00FC6698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6DF8895E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2BAC52C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22B0F4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8F554EE" w14:textId="77777777" w:rsidR="00E444DF" w:rsidRDefault="00E444DF" w:rsidP="00E444DF"/>
        </w:tc>
        <w:tc>
          <w:tcPr>
            <w:tcW w:w="1727" w:type="dxa"/>
          </w:tcPr>
          <w:p w14:paraId="06C81545" w14:textId="77777777" w:rsidR="00E444DF" w:rsidRDefault="00E444DF" w:rsidP="00E444DF"/>
        </w:tc>
      </w:tr>
      <w:tr w:rsidR="00E444DF" w14:paraId="52B1FB0B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2B0BBC9E" w14:textId="2333505F" w:rsidR="00E444DF" w:rsidRDefault="00E444DF" w:rsidP="00E444DF">
            <w:r>
              <w:rPr>
                <w:rFonts w:hint="cs"/>
                <w:cs/>
              </w:rPr>
              <w:t xml:space="preserve">  </w:t>
            </w:r>
            <w:r>
              <w:t xml:space="preserve"> 1.1. </w:t>
            </w:r>
            <w:r>
              <w:rPr>
                <w:rFonts w:hint="cs"/>
                <w:cs/>
              </w:rPr>
              <w:t>ค่า....</w:t>
            </w:r>
          </w:p>
        </w:tc>
        <w:tc>
          <w:tcPr>
            <w:tcW w:w="431" w:type="dxa"/>
            <w:shd w:val="clear" w:color="auto" w:fill="auto"/>
          </w:tcPr>
          <w:p w14:paraId="7C4FC9A5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1BF7AD63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7C37EE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1E8A993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5BE730D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6507CEE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08D5B40B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0968CDF6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14B2002E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BBDA5D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58F6393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8EBC2A9" w14:textId="77777777" w:rsidR="00E444DF" w:rsidRDefault="00E444DF" w:rsidP="00E444DF"/>
        </w:tc>
        <w:tc>
          <w:tcPr>
            <w:tcW w:w="1727" w:type="dxa"/>
          </w:tcPr>
          <w:p w14:paraId="3797B971" w14:textId="77777777" w:rsidR="00E444DF" w:rsidRDefault="00E444DF" w:rsidP="00E444DF"/>
        </w:tc>
      </w:tr>
      <w:tr w:rsidR="00E444DF" w14:paraId="7F7E554B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2EAE810C" w14:textId="029F1D10" w:rsidR="00E444DF" w:rsidRDefault="00E444DF" w:rsidP="00E444DF">
            <w:pPr>
              <w:rPr>
                <w:cs/>
              </w:rPr>
            </w:pPr>
            <w:r w:rsidRPr="009D2435">
              <w:rPr>
                <w:rFonts w:hint="cs"/>
                <w:cs/>
              </w:rPr>
              <w:t>2</w:t>
            </w:r>
            <w:r w:rsidRPr="009D2435">
              <w:rPr>
                <w:cs/>
              </w:rPr>
              <w:t>.</w:t>
            </w:r>
            <w:r w:rsidRPr="009D2435">
              <w:rPr>
                <w:rFonts w:hint="cs"/>
                <w:cs/>
              </w:rPr>
              <w:t xml:space="preserve"> ค่าใช้สอย</w:t>
            </w:r>
          </w:p>
        </w:tc>
        <w:tc>
          <w:tcPr>
            <w:tcW w:w="431" w:type="dxa"/>
            <w:shd w:val="clear" w:color="auto" w:fill="auto"/>
          </w:tcPr>
          <w:p w14:paraId="77996958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36B59D1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86182B6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2FE06D8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FD61BEC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3FA04B3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09932A50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6DCAE606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1BE75F68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1643C990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198564E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C33C2A2" w14:textId="77777777" w:rsidR="00E444DF" w:rsidRDefault="00E444DF" w:rsidP="00E444DF"/>
        </w:tc>
        <w:tc>
          <w:tcPr>
            <w:tcW w:w="1727" w:type="dxa"/>
          </w:tcPr>
          <w:p w14:paraId="38BE8197" w14:textId="77777777" w:rsidR="00E444DF" w:rsidRDefault="00E444DF" w:rsidP="00E444DF"/>
        </w:tc>
      </w:tr>
      <w:tr w:rsidR="00E444DF" w14:paraId="27C60BF6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55C69547" w14:textId="2D2AAC68" w:rsidR="00E444DF" w:rsidRDefault="00E444DF" w:rsidP="00E444DF">
            <w:r>
              <w:rPr>
                <w:rFonts w:hint="cs"/>
                <w:cs/>
              </w:rPr>
              <w:t xml:space="preserve">   </w:t>
            </w:r>
            <w:r>
              <w:t>2.1.</w:t>
            </w:r>
            <w:r>
              <w:rPr>
                <w:rFonts w:hint="cs"/>
                <w:cs/>
              </w:rPr>
              <w:t xml:space="preserve"> ค่า...</w:t>
            </w:r>
          </w:p>
        </w:tc>
        <w:tc>
          <w:tcPr>
            <w:tcW w:w="431" w:type="dxa"/>
            <w:shd w:val="clear" w:color="auto" w:fill="auto"/>
          </w:tcPr>
          <w:p w14:paraId="3E59BB5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13746CFF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4862031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88DE26C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634355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2BEFC205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27F30B1E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31FE3473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002EDC40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20C426C5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20100AC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227ACA97" w14:textId="77777777" w:rsidR="00E444DF" w:rsidRDefault="00E444DF" w:rsidP="00E444DF"/>
        </w:tc>
        <w:tc>
          <w:tcPr>
            <w:tcW w:w="1727" w:type="dxa"/>
          </w:tcPr>
          <w:p w14:paraId="5BBAC936" w14:textId="77777777" w:rsidR="00E444DF" w:rsidRDefault="00E444DF" w:rsidP="00E444DF"/>
        </w:tc>
      </w:tr>
      <w:tr w:rsidR="00E444DF" w14:paraId="03EF85D5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39D32847" w14:textId="5924D119" w:rsidR="00E444DF" w:rsidRDefault="00E444DF" w:rsidP="00E444DF">
            <w:r w:rsidRPr="009D2435">
              <w:rPr>
                <w:rFonts w:hint="cs"/>
                <w:cs/>
              </w:rPr>
              <w:t>3</w:t>
            </w:r>
            <w:r w:rsidRPr="009D2435">
              <w:rPr>
                <w:cs/>
              </w:rPr>
              <w:t>.</w:t>
            </w:r>
            <w:r w:rsidRPr="009D2435">
              <w:rPr>
                <w:rFonts w:hint="cs"/>
                <w:cs/>
              </w:rPr>
              <w:t xml:space="preserve"> ค่าวัสดุ</w:t>
            </w:r>
          </w:p>
        </w:tc>
        <w:tc>
          <w:tcPr>
            <w:tcW w:w="431" w:type="dxa"/>
            <w:shd w:val="clear" w:color="auto" w:fill="auto"/>
          </w:tcPr>
          <w:p w14:paraId="74BCF21C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FA11B41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29F427D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22C67FE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425166F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DDA7A8B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119BCE49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21458B4E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03FDFF70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23D25D5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EE1346C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0A4D71E" w14:textId="77777777" w:rsidR="00E444DF" w:rsidRDefault="00E444DF" w:rsidP="00E444DF"/>
        </w:tc>
        <w:tc>
          <w:tcPr>
            <w:tcW w:w="1727" w:type="dxa"/>
          </w:tcPr>
          <w:p w14:paraId="2EDD8978" w14:textId="77777777" w:rsidR="00E444DF" w:rsidRDefault="00E444DF" w:rsidP="00E444DF"/>
        </w:tc>
      </w:tr>
      <w:tr w:rsidR="00E444DF" w14:paraId="5CAFE1FB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36E02652" w14:textId="74768937" w:rsidR="00E444DF" w:rsidRDefault="00E444DF" w:rsidP="00E444DF">
            <w:r w:rsidRPr="009D2435">
              <w:rPr>
                <w:rFonts w:hint="cs"/>
                <w:cs/>
              </w:rPr>
              <w:t>4</w:t>
            </w:r>
            <w:r w:rsidRPr="009D2435">
              <w:rPr>
                <w:cs/>
              </w:rPr>
              <w:t>.</w:t>
            </w:r>
            <w:r w:rsidRPr="009D2435">
              <w:rPr>
                <w:rFonts w:hint="cs"/>
                <w:cs/>
              </w:rPr>
              <w:t xml:space="preserve"> ค่าสาธารณูปโภค</w:t>
            </w:r>
          </w:p>
        </w:tc>
        <w:tc>
          <w:tcPr>
            <w:tcW w:w="431" w:type="dxa"/>
            <w:shd w:val="clear" w:color="auto" w:fill="auto"/>
          </w:tcPr>
          <w:p w14:paraId="502AEC9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19C3E7D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BA16A9D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A83BE29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B22FC6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83A6053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028E26A0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226C6CC4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34956E3A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3B27B70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13665C2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2EEA96CC" w14:textId="77777777" w:rsidR="00E444DF" w:rsidRDefault="00E444DF" w:rsidP="00E444DF"/>
        </w:tc>
        <w:tc>
          <w:tcPr>
            <w:tcW w:w="1727" w:type="dxa"/>
          </w:tcPr>
          <w:p w14:paraId="78A7E959" w14:textId="77777777" w:rsidR="00E444DF" w:rsidRDefault="00E444DF" w:rsidP="00E444DF"/>
        </w:tc>
      </w:tr>
      <w:tr w:rsidR="00E444DF" w14:paraId="404625A9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62BE8DE3" w14:textId="027AFAB8" w:rsidR="00E444DF" w:rsidRDefault="00E444DF" w:rsidP="00E444DF">
            <w:r w:rsidRPr="009D2435">
              <w:rPr>
                <w:rFonts w:hint="cs"/>
                <w:cs/>
              </w:rPr>
              <w:t>5. งบรายจ่ายอื่น</w:t>
            </w:r>
          </w:p>
        </w:tc>
        <w:tc>
          <w:tcPr>
            <w:tcW w:w="431" w:type="dxa"/>
            <w:shd w:val="clear" w:color="auto" w:fill="auto"/>
          </w:tcPr>
          <w:p w14:paraId="435628EA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B6C5E9D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776A36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D683FC6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3636B18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8103B3C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71BD1328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7D94E5BB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543E2F0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09F996D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5CDE209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6653B6D" w14:textId="77777777" w:rsidR="00E444DF" w:rsidRDefault="00E444DF" w:rsidP="00E444DF"/>
        </w:tc>
        <w:tc>
          <w:tcPr>
            <w:tcW w:w="1727" w:type="dxa"/>
          </w:tcPr>
          <w:p w14:paraId="64A59B5D" w14:textId="77777777" w:rsidR="00E444DF" w:rsidRDefault="00E444DF" w:rsidP="00E444DF"/>
        </w:tc>
      </w:tr>
      <w:tr w:rsidR="00E444DF" w14:paraId="1B1B0F79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14F5AF5C" w14:textId="42F12283" w:rsidR="00E444DF" w:rsidRDefault="00E444DF" w:rsidP="00E444DF">
            <w:r>
              <w:rPr>
                <w:rFonts w:hint="cs"/>
                <w:cs/>
              </w:rPr>
              <w:t xml:space="preserve">   </w:t>
            </w:r>
            <w:r w:rsidRPr="009D2435">
              <w:rPr>
                <w:rFonts w:hint="cs"/>
                <w:cs/>
              </w:rPr>
              <w:t>5.1 รายจ่ายอื่น</w:t>
            </w:r>
          </w:p>
        </w:tc>
        <w:tc>
          <w:tcPr>
            <w:tcW w:w="431" w:type="dxa"/>
            <w:shd w:val="clear" w:color="auto" w:fill="auto"/>
          </w:tcPr>
          <w:p w14:paraId="3055204F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CC53FE7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6316C8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11CD77F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A841147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797D198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56509759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6CCB1715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46417418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80F931C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88B8391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B434F2E" w14:textId="77777777" w:rsidR="00E444DF" w:rsidRDefault="00E444DF" w:rsidP="00E444DF"/>
        </w:tc>
        <w:tc>
          <w:tcPr>
            <w:tcW w:w="1727" w:type="dxa"/>
          </w:tcPr>
          <w:p w14:paraId="70417B10" w14:textId="77777777" w:rsidR="00E444DF" w:rsidRDefault="00E444DF" w:rsidP="00E444DF"/>
        </w:tc>
      </w:tr>
      <w:tr w:rsidR="00E444DF" w14:paraId="5E8A542E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17789AA2" w14:textId="7BCC4EC3" w:rsidR="00E444DF" w:rsidRDefault="00E444DF" w:rsidP="00E444DF">
            <w:pPr>
              <w:rPr>
                <w:cs/>
              </w:rPr>
            </w:pPr>
            <w:r>
              <w:t xml:space="preserve">6. </w:t>
            </w:r>
            <w:r>
              <w:rPr>
                <w:rFonts w:hint="cs"/>
                <w:cs/>
              </w:rPr>
              <w:t>งบลงทุน</w:t>
            </w:r>
          </w:p>
        </w:tc>
        <w:tc>
          <w:tcPr>
            <w:tcW w:w="431" w:type="dxa"/>
            <w:shd w:val="clear" w:color="auto" w:fill="auto"/>
          </w:tcPr>
          <w:p w14:paraId="08D0FE2A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4B34568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C7A90CD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5120981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20034540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884623F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49B9D4FE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792CE066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49A997E0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A3438B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107114EF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D3CD4BD" w14:textId="77777777" w:rsidR="00E444DF" w:rsidRDefault="00E444DF" w:rsidP="00E444DF"/>
        </w:tc>
        <w:tc>
          <w:tcPr>
            <w:tcW w:w="1727" w:type="dxa"/>
          </w:tcPr>
          <w:p w14:paraId="01BA2E2E" w14:textId="77777777" w:rsidR="00E444DF" w:rsidRDefault="00E444DF" w:rsidP="00E444DF"/>
        </w:tc>
      </w:tr>
      <w:tr w:rsidR="00E444DF" w14:paraId="6878B321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488840BB" w14:textId="797CE089" w:rsidR="00E444DF" w:rsidRDefault="00E444DF" w:rsidP="00E444DF">
            <w:r>
              <w:rPr>
                <w:rFonts w:hint="cs"/>
                <w:cs/>
              </w:rPr>
              <w:t xml:space="preserve">   </w:t>
            </w:r>
            <w:r>
              <w:t xml:space="preserve">6.1 </w:t>
            </w:r>
            <w:r>
              <w:rPr>
                <w:rFonts w:hint="cs"/>
                <w:cs/>
              </w:rPr>
              <w:t>ค่าครุภัณฑ์</w:t>
            </w:r>
          </w:p>
        </w:tc>
        <w:tc>
          <w:tcPr>
            <w:tcW w:w="431" w:type="dxa"/>
            <w:shd w:val="clear" w:color="auto" w:fill="auto"/>
          </w:tcPr>
          <w:p w14:paraId="2E281835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33584AA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472F5EAD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F4FE26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6AE1F5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0F4A81D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54E24F21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090282BA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405DD5F6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AE627A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1A8BA04A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990E4F6" w14:textId="77777777" w:rsidR="00E444DF" w:rsidRDefault="00E444DF" w:rsidP="00E444DF"/>
        </w:tc>
        <w:tc>
          <w:tcPr>
            <w:tcW w:w="1727" w:type="dxa"/>
          </w:tcPr>
          <w:p w14:paraId="46ACA668" w14:textId="77777777" w:rsidR="00E444DF" w:rsidRDefault="00E444DF" w:rsidP="00E444DF"/>
        </w:tc>
      </w:tr>
      <w:tr w:rsidR="00E444DF" w14:paraId="3EA768FB" w14:textId="77777777" w:rsidTr="00E444DF">
        <w:tc>
          <w:tcPr>
            <w:tcW w:w="3728" w:type="dxa"/>
            <w:shd w:val="clear" w:color="auto" w:fill="F2F2F2" w:themeFill="background1" w:themeFillShade="F2"/>
          </w:tcPr>
          <w:p w14:paraId="361B42BF" w14:textId="377339A1" w:rsidR="00E444DF" w:rsidRDefault="00E444DF" w:rsidP="00E444D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</w:t>
            </w:r>
            <w:r>
              <w:t xml:space="preserve">6.2 </w:t>
            </w:r>
            <w:r>
              <w:rPr>
                <w:rFonts w:hint="cs"/>
                <w:cs/>
              </w:rPr>
              <w:t>ค่าที่ดิน สิ่งก่อสร้าง</w:t>
            </w:r>
          </w:p>
        </w:tc>
        <w:tc>
          <w:tcPr>
            <w:tcW w:w="431" w:type="dxa"/>
            <w:shd w:val="clear" w:color="auto" w:fill="auto"/>
          </w:tcPr>
          <w:p w14:paraId="4EDC67C3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8857D87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42D8E24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52B2DCB5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32C9FF98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0A5F3D05" w14:textId="77777777" w:rsidR="00E444DF" w:rsidRDefault="00E444DF" w:rsidP="00E444DF"/>
        </w:tc>
        <w:tc>
          <w:tcPr>
            <w:tcW w:w="485" w:type="dxa"/>
            <w:shd w:val="clear" w:color="auto" w:fill="auto"/>
          </w:tcPr>
          <w:p w14:paraId="02B49148" w14:textId="77777777" w:rsidR="00E444DF" w:rsidRDefault="00E444DF" w:rsidP="00E444DF"/>
        </w:tc>
        <w:tc>
          <w:tcPr>
            <w:tcW w:w="426" w:type="dxa"/>
            <w:shd w:val="clear" w:color="auto" w:fill="auto"/>
          </w:tcPr>
          <w:p w14:paraId="64362DED" w14:textId="77777777" w:rsidR="00E444DF" w:rsidRDefault="00E444DF" w:rsidP="00E444DF"/>
        </w:tc>
        <w:tc>
          <w:tcPr>
            <w:tcW w:w="382" w:type="dxa"/>
            <w:shd w:val="clear" w:color="auto" w:fill="auto"/>
          </w:tcPr>
          <w:p w14:paraId="0D8CD4D7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ECDEA42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6CA0E1FB" w14:textId="77777777" w:rsidR="00E444DF" w:rsidRDefault="00E444DF" w:rsidP="00E444DF"/>
        </w:tc>
        <w:tc>
          <w:tcPr>
            <w:tcW w:w="431" w:type="dxa"/>
            <w:shd w:val="clear" w:color="auto" w:fill="auto"/>
          </w:tcPr>
          <w:p w14:paraId="730A4BB2" w14:textId="77777777" w:rsidR="00E444DF" w:rsidRDefault="00E444DF" w:rsidP="00E444DF"/>
        </w:tc>
        <w:tc>
          <w:tcPr>
            <w:tcW w:w="1727" w:type="dxa"/>
          </w:tcPr>
          <w:p w14:paraId="6D06F30F" w14:textId="77777777" w:rsidR="00E444DF" w:rsidRDefault="00E444DF" w:rsidP="00E444DF"/>
        </w:tc>
      </w:tr>
      <w:tr w:rsidR="00E444DF" w14:paraId="1D0A74E3" w14:textId="77777777" w:rsidTr="00C4711C">
        <w:tc>
          <w:tcPr>
            <w:tcW w:w="8900" w:type="dxa"/>
            <w:gridSpan w:val="13"/>
            <w:shd w:val="clear" w:color="auto" w:fill="auto"/>
          </w:tcPr>
          <w:p w14:paraId="1547C496" w14:textId="19EF252F" w:rsidR="00E444DF" w:rsidRDefault="00E444DF" w:rsidP="00E444DF">
            <w:pPr>
              <w:jc w:val="right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727" w:type="dxa"/>
            <w:shd w:val="clear" w:color="auto" w:fill="auto"/>
          </w:tcPr>
          <w:p w14:paraId="7D4D6436" w14:textId="77777777" w:rsidR="00E444DF" w:rsidRDefault="00E444DF" w:rsidP="00E444DF"/>
        </w:tc>
      </w:tr>
    </w:tbl>
    <w:p w14:paraId="03B7DE92" w14:textId="3FE23485" w:rsidR="00E444DF" w:rsidRDefault="00E444DF" w:rsidP="00E444DF">
      <w:pPr>
        <w:pStyle w:val="a"/>
      </w:pPr>
    </w:p>
    <w:p w14:paraId="25AE762E" w14:textId="785AAC8C" w:rsidR="00D92277" w:rsidRPr="00E525CC" w:rsidRDefault="00D92277" w:rsidP="00D92277">
      <w:pPr>
        <w:pStyle w:val="Heading1"/>
        <w:rPr>
          <w:lang w:val="en-TH"/>
        </w:rPr>
      </w:pPr>
      <w:r>
        <w:t xml:space="preserve">15. </w:t>
      </w:r>
      <w:r w:rsidR="00E525CC">
        <w:rPr>
          <w:rFonts w:hint="cs"/>
          <w:cs/>
        </w:rPr>
        <w:t>หน้าที่ความรับผิดชอบ (</w:t>
      </w:r>
      <w:r w:rsidR="00E525CC" w:rsidRPr="00E525CC">
        <w:rPr>
          <w:lang w:val="en-TH"/>
        </w:rPr>
        <w:t>Role&amp;Responsibility</w:t>
      </w:r>
      <w:r w:rsidR="00E525CC">
        <w:rPr>
          <w:rFonts w:hint="cs"/>
          <w:cs/>
          <w:lang w:val="en-TH"/>
        </w:rPr>
        <w:t>)</w:t>
      </w:r>
    </w:p>
    <w:p w14:paraId="2897BD81" w14:textId="5E3C5372" w:rsidR="001A4C42" w:rsidRPr="00FF04E1" w:rsidRDefault="001A4C42" w:rsidP="001A4C42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</w:t>
      </w:r>
      <w:r w:rsidRPr="00FF04E1">
        <w:rPr>
          <w:rFonts w:ascii="Athiti Medium" w:hAnsi="Athiti Medium" w:cs="Athiti Medium" w:hint="cs"/>
          <w:color w:val="000000" w:themeColor="text1"/>
          <w:cs/>
        </w:rPr>
        <w:t>ผลผลิต</w:t>
      </w:r>
      <w:r>
        <w:rPr>
          <w:rFonts w:ascii="Athiti Medium" w:hAnsi="Athiti Medium" w:cs="Athiti Medium"/>
          <w:color w:val="000000" w:themeColor="text1"/>
        </w:rPr>
        <w:t xml:space="preserve"> </w:t>
      </w:r>
      <w:r w:rsidRPr="00FF04E1">
        <w:rPr>
          <w:rFonts w:ascii="Athiti Medium" w:hAnsi="Athiti Medium" w:cs="Athiti Medium"/>
          <w:color w:val="000000" w:themeColor="text1"/>
        </w:rPr>
        <w:t>:</w:t>
      </w:r>
    </w:p>
    <w:tbl>
      <w:tblPr>
        <w:tblStyle w:val="TableGrid"/>
        <w:tblW w:w="1076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256"/>
        <w:gridCol w:w="4277"/>
        <w:gridCol w:w="1158"/>
        <w:gridCol w:w="1036"/>
        <w:gridCol w:w="1035"/>
      </w:tblGrid>
      <w:tr w:rsidR="001A4C42" w14:paraId="453DC9B0" w14:textId="77777777" w:rsidTr="001A4C42">
        <w:tc>
          <w:tcPr>
            <w:tcW w:w="3256" w:type="dxa"/>
            <w:shd w:val="clear" w:color="auto" w:fill="CCAEDB"/>
          </w:tcPr>
          <w:p w14:paraId="1958DBCE" w14:textId="0FF68616" w:rsidR="001A4C42" w:rsidRDefault="001A4C42" w:rsidP="008D0EE9">
            <w:pPr>
              <w:pStyle w:val="Heading2"/>
            </w:pPr>
            <w:r>
              <w:rPr>
                <w:rFonts w:hint="cs"/>
                <w:cs/>
              </w:rPr>
              <w:t>กิจกรรม</w:t>
            </w:r>
          </w:p>
        </w:tc>
        <w:tc>
          <w:tcPr>
            <w:tcW w:w="4277" w:type="dxa"/>
            <w:shd w:val="clear" w:color="auto" w:fill="CCAEDB"/>
          </w:tcPr>
          <w:p w14:paraId="15EEEC3A" w14:textId="2869440C" w:rsidR="001A4C42" w:rsidRDefault="001A4C42" w:rsidP="008D0EE9">
            <w:pPr>
              <w:pStyle w:val="Heading2"/>
            </w:pPr>
            <w:r w:rsidRPr="00BA2496">
              <w:t>Responsible</w:t>
            </w:r>
          </w:p>
        </w:tc>
        <w:tc>
          <w:tcPr>
            <w:tcW w:w="1158" w:type="dxa"/>
            <w:shd w:val="clear" w:color="auto" w:fill="CCAEDB"/>
          </w:tcPr>
          <w:p w14:paraId="09E924BF" w14:textId="0AF9605C" w:rsidR="001A4C42" w:rsidRDefault="001A4C42" w:rsidP="008D0EE9">
            <w:pPr>
              <w:pStyle w:val="Heading2"/>
            </w:pPr>
            <w:r w:rsidRPr="00BA2496">
              <w:t>Accountable</w:t>
            </w:r>
          </w:p>
        </w:tc>
        <w:tc>
          <w:tcPr>
            <w:tcW w:w="1036" w:type="dxa"/>
            <w:shd w:val="clear" w:color="auto" w:fill="CCAEDB"/>
          </w:tcPr>
          <w:p w14:paraId="5033654A" w14:textId="41F5C61B" w:rsidR="001A4C42" w:rsidRDefault="001A4C42" w:rsidP="008D0EE9">
            <w:pPr>
              <w:pStyle w:val="Heading2"/>
            </w:pPr>
            <w:r w:rsidRPr="00BA2496">
              <w:t>Consulted</w:t>
            </w:r>
          </w:p>
        </w:tc>
        <w:tc>
          <w:tcPr>
            <w:tcW w:w="1035" w:type="dxa"/>
            <w:shd w:val="clear" w:color="auto" w:fill="CCAEDB"/>
          </w:tcPr>
          <w:p w14:paraId="5EC1A0AC" w14:textId="55131789" w:rsidR="001A4C42" w:rsidRDefault="001A4C42" w:rsidP="008D0EE9">
            <w:pPr>
              <w:pStyle w:val="Heading2"/>
            </w:pPr>
            <w:r w:rsidRPr="00BA2496">
              <w:t>Informed</w:t>
            </w:r>
          </w:p>
        </w:tc>
      </w:tr>
      <w:tr w:rsidR="001A4C42" w14:paraId="2A058BAE" w14:textId="77777777" w:rsidTr="001A4C42">
        <w:tc>
          <w:tcPr>
            <w:tcW w:w="3256" w:type="dxa"/>
          </w:tcPr>
          <w:p w14:paraId="3F9C8960" w14:textId="77777777" w:rsidR="001A4C42" w:rsidRDefault="001A4C42" w:rsidP="005B6D04">
            <w:pPr>
              <w:rPr>
                <w:cs/>
              </w:rPr>
            </w:pPr>
          </w:p>
        </w:tc>
        <w:tc>
          <w:tcPr>
            <w:tcW w:w="4277" w:type="dxa"/>
          </w:tcPr>
          <w:p w14:paraId="52A97514" w14:textId="4F8A065E" w:rsidR="001A4C42" w:rsidRDefault="001A4C42" w:rsidP="005B6D04"/>
        </w:tc>
        <w:tc>
          <w:tcPr>
            <w:tcW w:w="1158" w:type="dxa"/>
          </w:tcPr>
          <w:p w14:paraId="49FD73CE" w14:textId="77777777" w:rsidR="001A4C42" w:rsidRDefault="001A4C42" w:rsidP="005B6D04"/>
        </w:tc>
        <w:tc>
          <w:tcPr>
            <w:tcW w:w="1036" w:type="dxa"/>
          </w:tcPr>
          <w:p w14:paraId="1B508320" w14:textId="77777777" w:rsidR="001A4C42" w:rsidRDefault="001A4C42" w:rsidP="005B6D04"/>
        </w:tc>
        <w:tc>
          <w:tcPr>
            <w:tcW w:w="1035" w:type="dxa"/>
          </w:tcPr>
          <w:p w14:paraId="7AC31B91" w14:textId="77777777" w:rsidR="001A4C42" w:rsidRDefault="001A4C42" w:rsidP="005B6D04"/>
        </w:tc>
      </w:tr>
      <w:tr w:rsidR="001A4C42" w14:paraId="3CA024AE" w14:textId="77777777" w:rsidTr="001A4C42">
        <w:tc>
          <w:tcPr>
            <w:tcW w:w="3256" w:type="dxa"/>
          </w:tcPr>
          <w:p w14:paraId="0574B8C9" w14:textId="77777777" w:rsidR="001A4C42" w:rsidRDefault="001A4C42" w:rsidP="005B6D04"/>
        </w:tc>
        <w:tc>
          <w:tcPr>
            <w:tcW w:w="4277" w:type="dxa"/>
          </w:tcPr>
          <w:p w14:paraId="7DE2F36D" w14:textId="0F04F29F" w:rsidR="001A4C42" w:rsidRDefault="001A4C42" w:rsidP="005B6D04"/>
        </w:tc>
        <w:tc>
          <w:tcPr>
            <w:tcW w:w="1158" w:type="dxa"/>
          </w:tcPr>
          <w:p w14:paraId="06A195D6" w14:textId="77777777" w:rsidR="001A4C42" w:rsidRDefault="001A4C42" w:rsidP="005B6D04"/>
        </w:tc>
        <w:tc>
          <w:tcPr>
            <w:tcW w:w="1036" w:type="dxa"/>
          </w:tcPr>
          <w:p w14:paraId="7FFDE251" w14:textId="77777777" w:rsidR="001A4C42" w:rsidRDefault="001A4C42" w:rsidP="005B6D04"/>
        </w:tc>
        <w:tc>
          <w:tcPr>
            <w:tcW w:w="1035" w:type="dxa"/>
          </w:tcPr>
          <w:p w14:paraId="49E04ABE" w14:textId="77777777" w:rsidR="001A4C42" w:rsidRDefault="001A4C42" w:rsidP="005B6D04"/>
        </w:tc>
      </w:tr>
      <w:tr w:rsidR="001A4C42" w14:paraId="4685D5E6" w14:textId="77777777" w:rsidTr="001A4C42">
        <w:tc>
          <w:tcPr>
            <w:tcW w:w="3256" w:type="dxa"/>
          </w:tcPr>
          <w:p w14:paraId="6D1EDF02" w14:textId="77777777" w:rsidR="001A4C42" w:rsidRDefault="001A4C42" w:rsidP="005B6D04"/>
        </w:tc>
        <w:tc>
          <w:tcPr>
            <w:tcW w:w="4277" w:type="dxa"/>
          </w:tcPr>
          <w:p w14:paraId="196CBDD0" w14:textId="61C61048" w:rsidR="001A4C42" w:rsidRDefault="001A4C42" w:rsidP="005B6D04"/>
        </w:tc>
        <w:tc>
          <w:tcPr>
            <w:tcW w:w="1158" w:type="dxa"/>
          </w:tcPr>
          <w:p w14:paraId="7BBAA076" w14:textId="77777777" w:rsidR="001A4C42" w:rsidRDefault="001A4C42" w:rsidP="005B6D04"/>
        </w:tc>
        <w:tc>
          <w:tcPr>
            <w:tcW w:w="1036" w:type="dxa"/>
          </w:tcPr>
          <w:p w14:paraId="41AACF25" w14:textId="77777777" w:rsidR="001A4C42" w:rsidRDefault="001A4C42" w:rsidP="005B6D04"/>
        </w:tc>
        <w:tc>
          <w:tcPr>
            <w:tcW w:w="1035" w:type="dxa"/>
          </w:tcPr>
          <w:p w14:paraId="50D99715" w14:textId="77777777" w:rsidR="001A4C42" w:rsidRDefault="001A4C42" w:rsidP="005B6D04"/>
        </w:tc>
      </w:tr>
      <w:tr w:rsidR="001A4C42" w14:paraId="00F98847" w14:textId="77777777" w:rsidTr="001A4C42">
        <w:tc>
          <w:tcPr>
            <w:tcW w:w="3256" w:type="dxa"/>
          </w:tcPr>
          <w:p w14:paraId="17F871C4" w14:textId="77777777" w:rsidR="001A4C42" w:rsidRDefault="001A4C42" w:rsidP="005B6D04"/>
        </w:tc>
        <w:tc>
          <w:tcPr>
            <w:tcW w:w="4277" w:type="dxa"/>
          </w:tcPr>
          <w:p w14:paraId="28E964CF" w14:textId="643984B4" w:rsidR="001A4C42" w:rsidRDefault="001A4C42" w:rsidP="005B6D04"/>
        </w:tc>
        <w:tc>
          <w:tcPr>
            <w:tcW w:w="1158" w:type="dxa"/>
          </w:tcPr>
          <w:p w14:paraId="1CCD148B" w14:textId="77777777" w:rsidR="001A4C42" w:rsidRDefault="001A4C42" w:rsidP="005B6D04"/>
        </w:tc>
        <w:tc>
          <w:tcPr>
            <w:tcW w:w="1036" w:type="dxa"/>
          </w:tcPr>
          <w:p w14:paraId="0299ECF2" w14:textId="77777777" w:rsidR="001A4C42" w:rsidRDefault="001A4C42" w:rsidP="005B6D04"/>
        </w:tc>
        <w:tc>
          <w:tcPr>
            <w:tcW w:w="1035" w:type="dxa"/>
          </w:tcPr>
          <w:p w14:paraId="6623A839" w14:textId="77777777" w:rsidR="001A4C42" w:rsidRDefault="001A4C42" w:rsidP="005B6D04"/>
        </w:tc>
      </w:tr>
    </w:tbl>
    <w:p w14:paraId="0F8ACE70" w14:textId="77777777" w:rsidR="001A4C42" w:rsidRPr="00FF04E1" w:rsidRDefault="001A4C42" w:rsidP="001A4C42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</w:t>
      </w:r>
      <w:r w:rsidRPr="00FF04E1">
        <w:rPr>
          <w:rFonts w:ascii="Athiti Medium" w:hAnsi="Athiti Medium" w:cs="Athiti Medium" w:hint="cs"/>
          <w:color w:val="000000" w:themeColor="text1"/>
          <w:cs/>
        </w:rPr>
        <w:t>ผลผลิต</w:t>
      </w:r>
      <w:r>
        <w:rPr>
          <w:rFonts w:ascii="Athiti Medium" w:hAnsi="Athiti Medium" w:cs="Athiti Medium"/>
          <w:color w:val="000000" w:themeColor="text1"/>
        </w:rPr>
        <w:t xml:space="preserve"> </w:t>
      </w:r>
      <w:r w:rsidRPr="00FF04E1">
        <w:rPr>
          <w:rFonts w:ascii="Athiti Medium" w:hAnsi="Athiti Medium" w:cs="Athiti Medium"/>
          <w:color w:val="000000" w:themeColor="text1"/>
        </w:rPr>
        <w:t>:</w:t>
      </w:r>
    </w:p>
    <w:tbl>
      <w:tblPr>
        <w:tblStyle w:val="TableGrid"/>
        <w:tblW w:w="1076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256"/>
        <w:gridCol w:w="4277"/>
        <w:gridCol w:w="1158"/>
        <w:gridCol w:w="1036"/>
        <w:gridCol w:w="1035"/>
      </w:tblGrid>
      <w:tr w:rsidR="001A4C42" w14:paraId="30310FD8" w14:textId="77777777" w:rsidTr="001B60AE">
        <w:tc>
          <w:tcPr>
            <w:tcW w:w="3256" w:type="dxa"/>
            <w:shd w:val="clear" w:color="auto" w:fill="CCAEDB"/>
          </w:tcPr>
          <w:p w14:paraId="5B1E534A" w14:textId="77777777" w:rsidR="001A4C42" w:rsidRDefault="001A4C42" w:rsidP="001B60AE">
            <w:pPr>
              <w:pStyle w:val="Heading2"/>
            </w:pPr>
            <w:r>
              <w:rPr>
                <w:rFonts w:hint="cs"/>
                <w:cs/>
              </w:rPr>
              <w:t>กิจกรรม</w:t>
            </w:r>
          </w:p>
        </w:tc>
        <w:tc>
          <w:tcPr>
            <w:tcW w:w="4277" w:type="dxa"/>
            <w:shd w:val="clear" w:color="auto" w:fill="CCAEDB"/>
          </w:tcPr>
          <w:p w14:paraId="356E1BFE" w14:textId="77777777" w:rsidR="001A4C42" w:rsidRDefault="001A4C42" w:rsidP="001B60AE">
            <w:pPr>
              <w:pStyle w:val="Heading2"/>
            </w:pPr>
            <w:r w:rsidRPr="00BA2496">
              <w:t>Responsible</w:t>
            </w:r>
          </w:p>
        </w:tc>
        <w:tc>
          <w:tcPr>
            <w:tcW w:w="1158" w:type="dxa"/>
            <w:shd w:val="clear" w:color="auto" w:fill="CCAEDB"/>
          </w:tcPr>
          <w:p w14:paraId="5C34BE82" w14:textId="77777777" w:rsidR="001A4C42" w:rsidRDefault="001A4C42" w:rsidP="001B60AE">
            <w:pPr>
              <w:pStyle w:val="Heading2"/>
            </w:pPr>
            <w:r w:rsidRPr="00BA2496">
              <w:t>Accountable</w:t>
            </w:r>
          </w:p>
        </w:tc>
        <w:tc>
          <w:tcPr>
            <w:tcW w:w="1036" w:type="dxa"/>
            <w:shd w:val="clear" w:color="auto" w:fill="CCAEDB"/>
          </w:tcPr>
          <w:p w14:paraId="6E7D55E5" w14:textId="77777777" w:rsidR="001A4C42" w:rsidRDefault="001A4C42" w:rsidP="001B60AE">
            <w:pPr>
              <w:pStyle w:val="Heading2"/>
            </w:pPr>
            <w:r w:rsidRPr="00BA2496">
              <w:t>Consulted</w:t>
            </w:r>
          </w:p>
        </w:tc>
        <w:tc>
          <w:tcPr>
            <w:tcW w:w="1035" w:type="dxa"/>
            <w:shd w:val="clear" w:color="auto" w:fill="CCAEDB"/>
          </w:tcPr>
          <w:p w14:paraId="595515C5" w14:textId="77777777" w:rsidR="001A4C42" w:rsidRDefault="001A4C42" w:rsidP="001B60AE">
            <w:pPr>
              <w:pStyle w:val="Heading2"/>
            </w:pPr>
            <w:r w:rsidRPr="00BA2496">
              <w:t>Informed</w:t>
            </w:r>
          </w:p>
        </w:tc>
      </w:tr>
      <w:tr w:rsidR="001A4C42" w14:paraId="2E3AE5E0" w14:textId="77777777" w:rsidTr="001B60AE">
        <w:tc>
          <w:tcPr>
            <w:tcW w:w="3256" w:type="dxa"/>
          </w:tcPr>
          <w:p w14:paraId="65398CCF" w14:textId="77777777" w:rsidR="001A4C42" w:rsidRDefault="001A4C42" w:rsidP="001B60AE">
            <w:pPr>
              <w:rPr>
                <w:cs/>
              </w:rPr>
            </w:pPr>
          </w:p>
        </w:tc>
        <w:tc>
          <w:tcPr>
            <w:tcW w:w="4277" w:type="dxa"/>
          </w:tcPr>
          <w:p w14:paraId="6BDBDC01" w14:textId="77777777" w:rsidR="001A4C42" w:rsidRDefault="001A4C42" w:rsidP="001B60AE"/>
        </w:tc>
        <w:tc>
          <w:tcPr>
            <w:tcW w:w="1158" w:type="dxa"/>
          </w:tcPr>
          <w:p w14:paraId="6C940766" w14:textId="77777777" w:rsidR="001A4C42" w:rsidRDefault="001A4C42" w:rsidP="001B60AE"/>
        </w:tc>
        <w:tc>
          <w:tcPr>
            <w:tcW w:w="1036" w:type="dxa"/>
          </w:tcPr>
          <w:p w14:paraId="05ECC9C5" w14:textId="77777777" w:rsidR="001A4C42" w:rsidRDefault="001A4C42" w:rsidP="001B60AE"/>
        </w:tc>
        <w:tc>
          <w:tcPr>
            <w:tcW w:w="1035" w:type="dxa"/>
          </w:tcPr>
          <w:p w14:paraId="68054BD4" w14:textId="77777777" w:rsidR="001A4C42" w:rsidRDefault="001A4C42" w:rsidP="001B60AE"/>
        </w:tc>
      </w:tr>
      <w:tr w:rsidR="001A4C42" w14:paraId="2A8E5D0D" w14:textId="77777777" w:rsidTr="001B60AE">
        <w:tc>
          <w:tcPr>
            <w:tcW w:w="3256" w:type="dxa"/>
          </w:tcPr>
          <w:p w14:paraId="24917E65" w14:textId="77777777" w:rsidR="001A4C42" w:rsidRDefault="001A4C42" w:rsidP="001B60AE"/>
        </w:tc>
        <w:tc>
          <w:tcPr>
            <w:tcW w:w="4277" w:type="dxa"/>
          </w:tcPr>
          <w:p w14:paraId="7CAAAF1F" w14:textId="77777777" w:rsidR="001A4C42" w:rsidRDefault="001A4C42" w:rsidP="001B60AE"/>
        </w:tc>
        <w:tc>
          <w:tcPr>
            <w:tcW w:w="1158" w:type="dxa"/>
          </w:tcPr>
          <w:p w14:paraId="3B0D2E93" w14:textId="77777777" w:rsidR="001A4C42" w:rsidRDefault="001A4C42" w:rsidP="001B60AE"/>
        </w:tc>
        <w:tc>
          <w:tcPr>
            <w:tcW w:w="1036" w:type="dxa"/>
          </w:tcPr>
          <w:p w14:paraId="03C0900D" w14:textId="77777777" w:rsidR="001A4C42" w:rsidRDefault="001A4C42" w:rsidP="001B60AE"/>
        </w:tc>
        <w:tc>
          <w:tcPr>
            <w:tcW w:w="1035" w:type="dxa"/>
          </w:tcPr>
          <w:p w14:paraId="0D63039D" w14:textId="77777777" w:rsidR="001A4C42" w:rsidRDefault="001A4C42" w:rsidP="001B60AE"/>
        </w:tc>
      </w:tr>
      <w:tr w:rsidR="001A4C42" w14:paraId="3D7E05D3" w14:textId="77777777" w:rsidTr="001B60AE">
        <w:tc>
          <w:tcPr>
            <w:tcW w:w="3256" w:type="dxa"/>
          </w:tcPr>
          <w:p w14:paraId="32948C59" w14:textId="77777777" w:rsidR="001A4C42" w:rsidRDefault="001A4C42" w:rsidP="001B60AE"/>
        </w:tc>
        <w:tc>
          <w:tcPr>
            <w:tcW w:w="4277" w:type="dxa"/>
          </w:tcPr>
          <w:p w14:paraId="07D8F6E5" w14:textId="77777777" w:rsidR="001A4C42" w:rsidRDefault="001A4C42" w:rsidP="001B60AE"/>
        </w:tc>
        <w:tc>
          <w:tcPr>
            <w:tcW w:w="1158" w:type="dxa"/>
          </w:tcPr>
          <w:p w14:paraId="29846A63" w14:textId="77777777" w:rsidR="001A4C42" w:rsidRDefault="001A4C42" w:rsidP="001B60AE"/>
        </w:tc>
        <w:tc>
          <w:tcPr>
            <w:tcW w:w="1036" w:type="dxa"/>
          </w:tcPr>
          <w:p w14:paraId="57F21E79" w14:textId="77777777" w:rsidR="001A4C42" w:rsidRDefault="001A4C42" w:rsidP="001B60AE"/>
        </w:tc>
        <w:tc>
          <w:tcPr>
            <w:tcW w:w="1035" w:type="dxa"/>
          </w:tcPr>
          <w:p w14:paraId="7E87DEDF" w14:textId="77777777" w:rsidR="001A4C42" w:rsidRDefault="001A4C42" w:rsidP="001B60AE"/>
        </w:tc>
      </w:tr>
      <w:tr w:rsidR="001A4C42" w14:paraId="14C6920C" w14:textId="77777777" w:rsidTr="001B60AE">
        <w:tc>
          <w:tcPr>
            <w:tcW w:w="3256" w:type="dxa"/>
          </w:tcPr>
          <w:p w14:paraId="26B25063" w14:textId="77777777" w:rsidR="001A4C42" w:rsidRDefault="001A4C42" w:rsidP="001B60AE"/>
        </w:tc>
        <w:tc>
          <w:tcPr>
            <w:tcW w:w="4277" w:type="dxa"/>
          </w:tcPr>
          <w:p w14:paraId="21C2AC8D" w14:textId="77777777" w:rsidR="001A4C42" w:rsidRDefault="001A4C42" w:rsidP="001B60AE"/>
        </w:tc>
        <w:tc>
          <w:tcPr>
            <w:tcW w:w="1158" w:type="dxa"/>
          </w:tcPr>
          <w:p w14:paraId="446254BF" w14:textId="77777777" w:rsidR="001A4C42" w:rsidRDefault="001A4C42" w:rsidP="001B60AE"/>
        </w:tc>
        <w:tc>
          <w:tcPr>
            <w:tcW w:w="1036" w:type="dxa"/>
          </w:tcPr>
          <w:p w14:paraId="0B59EDB8" w14:textId="77777777" w:rsidR="001A4C42" w:rsidRDefault="001A4C42" w:rsidP="001B60AE"/>
        </w:tc>
        <w:tc>
          <w:tcPr>
            <w:tcW w:w="1035" w:type="dxa"/>
          </w:tcPr>
          <w:p w14:paraId="14016684" w14:textId="77777777" w:rsidR="001A4C42" w:rsidRDefault="001A4C42" w:rsidP="001B60AE"/>
        </w:tc>
      </w:tr>
    </w:tbl>
    <w:p w14:paraId="20DDA3C3" w14:textId="77777777" w:rsidR="001A4C42" w:rsidRPr="00FF04E1" w:rsidRDefault="001A4C42" w:rsidP="001A4C42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 xml:space="preserve">  </w:t>
      </w:r>
      <w:r w:rsidRPr="00FF04E1">
        <w:rPr>
          <w:rFonts w:ascii="Athiti Medium" w:hAnsi="Athiti Medium" w:cs="Athiti Medium" w:hint="cs"/>
          <w:color w:val="000000" w:themeColor="text1"/>
          <w:cs/>
        </w:rPr>
        <w:t>ผลผลิต</w:t>
      </w:r>
      <w:r>
        <w:rPr>
          <w:rFonts w:ascii="Athiti Medium" w:hAnsi="Athiti Medium" w:cs="Athiti Medium"/>
          <w:color w:val="000000" w:themeColor="text1"/>
        </w:rPr>
        <w:t xml:space="preserve"> </w:t>
      </w:r>
      <w:r w:rsidRPr="00FF04E1">
        <w:rPr>
          <w:rFonts w:ascii="Athiti Medium" w:hAnsi="Athiti Medium" w:cs="Athiti Medium"/>
          <w:color w:val="000000" w:themeColor="text1"/>
        </w:rPr>
        <w:t>:</w:t>
      </w:r>
    </w:p>
    <w:tbl>
      <w:tblPr>
        <w:tblStyle w:val="TableGrid"/>
        <w:tblW w:w="1076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256"/>
        <w:gridCol w:w="4277"/>
        <w:gridCol w:w="1158"/>
        <w:gridCol w:w="1036"/>
        <w:gridCol w:w="1035"/>
      </w:tblGrid>
      <w:tr w:rsidR="001A4C42" w14:paraId="62F963CA" w14:textId="77777777" w:rsidTr="001B60AE">
        <w:tc>
          <w:tcPr>
            <w:tcW w:w="3256" w:type="dxa"/>
            <w:shd w:val="clear" w:color="auto" w:fill="CCAEDB"/>
          </w:tcPr>
          <w:p w14:paraId="71E03BAA" w14:textId="77777777" w:rsidR="001A4C42" w:rsidRDefault="001A4C42" w:rsidP="001B60AE">
            <w:pPr>
              <w:pStyle w:val="Heading2"/>
            </w:pPr>
            <w:r>
              <w:rPr>
                <w:rFonts w:hint="cs"/>
                <w:cs/>
              </w:rPr>
              <w:t>กิจกรรม</w:t>
            </w:r>
          </w:p>
        </w:tc>
        <w:tc>
          <w:tcPr>
            <w:tcW w:w="4277" w:type="dxa"/>
            <w:shd w:val="clear" w:color="auto" w:fill="CCAEDB"/>
          </w:tcPr>
          <w:p w14:paraId="425DE211" w14:textId="77777777" w:rsidR="001A4C42" w:rsidRDefault="001A4C42" w:rsidP="001B60AE">
            <w:pPr>
              <w:pStyle w:val="Heading2"/>
            </w:pPr>
            <w:r w:rsidRPr="00BA2496">
              <w:t>Responsible</w:t>
            </w:r>
          </w:p>
        </w:tc>
        <w:tc>
          <w:tcPr>
            <w:tcW w:w="1158" w:type="dxa"/>
            <w:shd w:val="clear" w:color="auto" w:fill="CCAEDB"/>
          </w:tcPr>
          <w:p w14:paraId="26B68304" w14:textId="77777777" w:rsidR="001A4C42" w:rsidRDefault="001A4C42" w:rsidP="001B60AE">
            <w:pPr>
              <w:pStyle w:val="Heading2"/>
            </w:pPr>
            <w:r w:rsidRPr="00BA2496">
              <w:t>Accountable</w:t>
            </w:r>
          </w:p>
        </w:tc>
        <w:tc>
          <w:tcPr>
            <w:tcW w:w="1036" w:type="dxa"/>
            <w:shd w:val="clear" w:color="auto" w:fill="CCAEDB"/>
          </w:tcPr>
          <w:p w14:paraId="42CCE5F4" w14:textId="77777777" w:rsidR="001A4C42" w:rsidRDefault="001A4C42" w:rsidP="001B60AE">
            <w:pPr>
              <w:pStyle w:val="Heading2"/>
            </w:pPr>
            <w:r w:rsidRPr="00BA2496">
              <w:t>Consulted</w:t>
            </w:r>
          </w:p>
        </w:tc>
        <w:tc>
          <w:tcPr>
            <w:tcW w:w="1035" w:type="dxa"/>
            <w:shd w:val="clear" w:color="auto" w:fill="CCAEDB"/>
          </w:tcPr>
          <w:p w14:paraId="499E8FA4" w14:textId="77777777" w:rsidR="001A4C42" w:rsidRDefault="001A4C42" w:rsidP="001B60AE">
            <w:pPr>
              <w:pStyle w:val="Heading2"/>
            </w:pPr>
            <w:r w:rsidRPr="00BA2496">
              <w:t>Informed</w:t>
            </w:r>
          </w:p>
        </w:tc>
      </w:tr>
      <w:tr w:rsidR="001A4C42" w14:paraId="72C129A4" w14:textId="77777777" w:rsidTr="001B60AE">
        <w:tc>
          <w:tcPr>
            <w:tcW w:w="3256" w:type="dxa"/>
          </w:tcPr>
          <w:p w14:paraId="147614BA" w14:textId="77777777" w:rsidR="001A4C42" w:rsidRDefault="001A4C42" w:rsidP="001B60AE">
            <w:pPr>
              <w:rPr>
                <w:cs/>
              </w:rPr>
            </w:pPr>
          </w:p>
        </w:tc>
        <w:tc>
          <w:tcPr>
            <w:tcW w:w="4277" w:type="dxa"/>
          </w:tcPr>
          <w:p w14:paraId="1105DCF8" w14:textId="77777777" w:rsidR="001A4C42" w:rsidRDefault="001A4C42" w:rsidP="001B60AE"/>
        </w:tc>
        <w:tc>
          <w:tcPr>
            <w:tcW w:w="1158" w:type="dxa"/>
          </w:tcPr>
          <w:p w14:paraId="28FACED1" w14:textId="77777777" w:rsidR="001A4C42" w:rsidRDefault="001A4C42" w:rsidP="001B60AE"/>
        </w:tc>
        <w:tc>
          <w:tcPr>
            <w:tcW w:w="1036" w:type="dxa"/>
          </w:tcPr>
          <w:p w14:paraId="38DCEEA9" w14:textId="77777777" w:rsidR="001A4C42" w:rsidRDefault="001A4C42" w:rsidP="001B60AE"/>
        </w:tc>
        <w:tc>
          <w:tcPr>
            <w:tcW w:w="1035" w:type="dxa"/>
          </w:tcPr>
          <w:p w14:paraId="0EBC8EDB" w14:textId="77777777" w:rsidR="001A4C42" w:rsidRDefault="001A4C42" w:rsidP="001B60AE"/>
        </w:tc>
      </w:tr>
      <w:tr w:rsidR="001A4C42" w14:paraId="490E81D1" w14:textId="77777777" w:rsidTr="001B60AE">
        <w:tc>
          <w:tcPr>
            <w:tcW w:w="3256" w:type="dxa"/>
          </w:tcPr>
          <w:p w14:paraId="776780B8" w14:textId="77777777" w:rsidR="001A4C42" w:rsidRDefault="001A4C42" w:rsidP="001B60AE"/>
        </w:tc>
        <w:tc>
          <w:tcPr>
            <w:tcW w:w="4277" w:type="dxa"/>
          </w:tcPr>
          <w:p w14:paraId="58C214B1" w14:textId="77777777" w:rsidR="001A4C42" w:rsidRDefault="001A4C42" w:rsidP="001B60AE"/>
        </w:tc>
        <w:tc>
          <w:tcPr>
            <w:tcW w:w="1158" w:type="dxa"/>
          </w:tcPr>
          <w:p w14:paraId="28A0C243" w14:textId="77777777" w:rsidR="001A4C42" w:rsidRDefault="001A4C42" w:rsidP="001B60AE"/>
        </w:tc>
        <w:tc>
          <w:tcPr>
            <w:tcW w:w="1036" w:type="dxa"/>
          </w:tcPr>
          <w:p w14:paraId="3A4956C3" w14:textId="77777777" w:rsidR="001A4C42" w:rsidRDefault="001A4C42" w:rsidP="001B60AE"/>
        </w:tc>
        <w:tc>
          <w:tcPr>
            <w:tcW w:w="1035" w:type="dxa"/>
          </w:tcPr>
          <w:p w14:paraId="2A924930" w14:textId="77777777" w:rsidR="001A4C42" w:rsidRDefault="001A4C42" w:rsidP="001B60AE"/>
        </w:tc>
      </w:tr>
      <w:tr w:rsidR="001A4C42" w14:paraId="61B6F171" w14:textId="77777777" w:rsidTr="001B60AE">
        <w:tc>
          <w:tcPr>
            <w:tcW w:w="3256" w:type="dxa"/>
          </w:tcPr>
          <w:p w14:paraId="4C96FE6D" w14:textId="77777777" w:rsidR="001A4C42" w:rsidRDefault="001A4C42" w:rsidP="001B60AE"/>
        </w:tc>
        <w:tc>
          <w:tcPr>
            <w:tcW w:w="4277" w:type="dxa"/>
          </w:tcPr>
          <w:p w14:paraId="57AB6AB9" w14:textId="77777777" w:rsidR="001A4C42" w:rsidRDefault="001A4C42" w:rsidP="001B60AE"/>
        </w:tc>
        <w:tc>
          <w:tcPr>
            <w:tcW w:w="1158" w:type="dxa"/>
          </w:tcPr>
          <w:p w14:paraId="662A0DDA" w14:textId="77777777" w:rsidR="001A4C42" w:rsidRDefault="001A4C42" w:rsidP="001B60AE"/>
        </w:tc>
        <w:tc>
          <w:tcPr>
            <w:tcW w:w="1036" w:type="dxa"/>
          </w:tcPr>
          <w:p w14:paraId="76624B72" w14:textId="77777777" w:rsidR="001A4C42" w:rsidRDefault="001A4C42" w:rsidP="001B60AE"/>
        </w:tc>
        <w:tc>
          <w:tcPr>
            <w:tcW w:w="1035" w:type="dxa"/>
          </w:tcPr>
          <w:p w14:paraId="33F539CB" w14:textId="77777777" w:rsidR="001A4C42" w:rsidRDefault="001A4C42" w:rsidP="001B60AE"/>
        </w:tc>
      </w:tr>
      <w:tr w:rsidR="001A4C42" w14:paraId="4EE2A1D5" w14:textId="77777777" w:rsidTr="001B60AE">
        <w:tc>
          <w:tcPr>
            <w:tcW w:w="3256" w:type="dxa"/>
          </w:tcPr>
          <w:p w14:paraId="42596DF1" w14:textId="77777777" w:rsidR="001A4C42" w:rsidRDefault="001A4C42" w:rsidP="001B60AE"/>
        </w:tc>
        <w:tc>
          <w:tcPr>
            <w:tcW w:w="4277" w:type="dxa"/>
          </w:tcPr>
          <w:p w14:paraId="7BDB93FC" w14:textId="77777777" w:rsidR="001A4C42" w:rsidRDefault="001A4C42" w:rsidP="001B60AE"/>
        </w:tc>
        <w:tc>
          <w:tcPr>
            <w:tcW w:w="1158" w:type="dxa"/>
          </w:tcPr>
          <w:p w14:paraId="31C917CB" w14:textId="77777777" w:rsidR="001A4C42" w:rsidRDefault="001A4C42" w:rsidP="001B60AE"/>
        </w:tc>
        <w:tc>
          <w:tcPr>
            <w:tcW w:w="1036" w:type="dxa"/>
          </w:tcPr>
          <w:p w14:paraId="0AA29A4B" w14:textId="77777777" w:rsidR="001A4C42" w:rsidRDefault="001A4C42" w:rsidP="001B60AE"/>
        </w:tc>
        <w:tc>
          <w:tcPr>
            <w:tcW w:w="1035" w:type="dxa"/>
          </w:tcPr>
          <w:p w14:paraId="1B05F708" w14:textId="77777777" w:rsidR="001A4C42" w:rsidRDefault="001A4C42" w:rsidP="001B60AE"/>
        </w:tc>
      </w:tr>
    </w:tbl>
    <w:p w14:paraId="029B013A" w14:textId="77777777" w:rsidR="001A4C42" w:rsidRPr="002022DB" w:rsidRDefault="001A4C42" w:rsidP="0041664B">
      <w:pPr>
        <w:rPr>
          <w:u w:val="dotted"/>
          <w:cs/>
        </w:rPr>
      </w:pPr>
    </w:p>
    <w:sectPr w:rsidR="001A4C42" w:rsidRPr="002022DB" w:rsidSect="00277F08">
      <w:headerReference w:type="default" r:id="rId8"/>
      <w:footerReference w:type="even" r:id="rId9"/>
      <w:footerReference w:type="default" r:id="rId10"/>
      <w:pgSz w:w="11906" w:h="16838"/>
      <w:pgMar w:top="1701" w:right="567" w:bottom="851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9F4A1" w14:textId="77777777" w:rsidR="00FD1AFF" w:rsidRDefault="00FD1AFF" w:rsidP="00155D88">
      <w:r>
        <w:separator/>
      </w:r>
    </w:p>
  </w:endnote>
  <w:endnote w:type="continuationSeparator" w:id="0">
    <w:p w14:paraId="55348FE2" w14:textId="77777777" w:rsidR="00FD1AFF" w:rsidRDefault="00FD1AFF" w:rsidP="00155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FED075-5521-A54E-91A8-05B7BBF3957F}"/>
    <w:embedBold r:id="rId2" w:fontKey="{FBEBB84A-9142-FA46-B73C-C028A70EAC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8027D7-A3E8-4049-A16F-C1F28D9281E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F4967899-FE8C-A644-B41A-3BD98A704017}"/>
  </w:font>
  <w:font w:name="Pridi ExtraLight">
    <w:altName w:val="﷽﷽﷽﷽﷽﷽﷽﷽traLight"/>
    <w:panose1 w:val="00000300000000000000"/>
    <w:charset w:val="DE"/>
    <w:family w:val="auto"/>
    <w:pitch w:val="variable"/>
    <w:sig w:usb0="21000007" w:usb1="00000001" w:usb2="00000000" w:usb3="00000000" w:csb0="00010193" w:csb1="00000000"/>
    <w:embedRegular r:id="rId5" w:fontKey="{15DADB7E-F3C6-934E-B1CC-84F94198A779}"/>
    <w:embedBold r:id="rId6" w:fontKey="{5B579A15-635A-AB47-9C69-5A20E7FABE36}"/>
    <w:embedItalic r:id="rId7" w:fontKey="{4A6A9E36-D737-3B4B-A10B-FFE522922548}"/>
  </w:font>
  <w:font w:name="Athiti">
    <w:altName w:val="﷽﷽﷽﷽﷽﷽﷽﷽"/>
    <w:panose1 w:val="00000500000000000000"/>
    <w:charset w:val="DE"/>
    <w:family w:val="auto"/>
    <w:pitch w:val="variable"/>
    <w:sig w:usb0="21000007" w:usb1="00000001" w:usb2="00000000" w:usb3="00000000" w:csb0="00010193" w:csb1="00000000"/>
    <w:embedBold r:id="rId8" w:fontKey="{1B75538A-FE1D-7842-A88E-24409A1DFA02}"/>
  </w:font>
  <w:font w:name="Athiti Medium">
    <w:altName w:val="﷽﷽﷽﷽﷽﷽﷽﷽edium"/>
    <w:panose1 w:val="00000600000000000000"/>
    <w:charset w:val="DE"/>
    <w:family w:val="auto"/>
    <w:pitch w:val="variable"/>
    <w:sig w:usb0="21000007" w:usb1="00000001" w:usb2="00000000" w:usb3="00000000" w:csb0="00010193" w:csb1="00000000"/>
    <w:embedRegular r:id="rId9" w:fontKey="{903C4ADF-3B3A-5541-8453-EDBBBFD187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A7619CE-1DF1-9E49-8D60-C1FFB7CF0A7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7D1B5ED2-CA32-5748-A760-53F86A86CCC0}"/>
  </w:font>
  <w:font w:name="Athiti SemiBold">
    <w:altName w:val="Athiti SemiBold"/>
    <w:panose1 w:val="00000700000000000000"/>
    <w:charset w:val="DE"/>
    <w:family w:val="auto"/>
    <w:pitch w:val="variable"/>
    <w:sig w:usb0="21000007" w:usb1="00000001" w:usb2="00000000" w:usb3="00000000" w:csb0="00010193" w:csb1="00000000"/>
    <w:embedBold r:id="rId12" w:fontKey="{5840CAE9-AE4E-E04B-ADF2-B5077999AFDD}"/>
  </w:font>
  <w:font w:name="TH Sarabun New">
    <w:altName w:val="﷽﷽﷽﷽﷽﷽﷽﷽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60C5708B-C1B5-AD4D-B9EF-168D7B0F84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5" w:fontKey="{35D0C74C-F210-784F-BAD8-115C9E6623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21328021"/>
      <w:docPartObj>
        <w:docPartGallery w:val="Page Numbers (Bottom of Page)"/>
        <w:docPartUnique/>
      </w:docPartObj>
    </w:sdtPr>
    <w:sdtContent>
      <w:p w14:paraId="6DD04242" w14:textId="0FDC1810" w:rsidR="005E64B2" w:rsidRDefault="005E64B2" w:rsidP="005F472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FC12DF" w14:textId="77777777" w:rsidR="005E64B2" w:rsidRDefault="005E6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1F00" w14:textId="648BA7E5" w:rsidR="005E64B2" w:rsidRPr="0004622E" w:rsidRDefault="00000000" w:rsidP="0004622E">
    <w:pPr>
      <w:pStyle w:val="Footer"/>
      <w:framePr w:wrap="none" w:vAnchor="text" w:hAnchor="page" w:x="10959" w:y="116"/>
      <w:jc w:val="right"/>
      <w:rPr>
        <w:rStyle w:val="PageNumber"/>
        <w:b/>
        <w:bCs/>
        <w:sz w:val="22"/>
        <w:szCs w:val="22"/>
      </w:rPr>
    </w:pPr>
    <w:sdt>
      <w:sdtPr>
        <w:rPr>
          <w:rStyle w:val="PageNumber"/>
          <w:sz w:val="22"/>
          <w:szCs w:val="22"/>
        </w:rPr>
        <w:id w:val="-1977834890"/>
        <w:docPartObj>
          <w:docPartGallery w:val="Page Numbers (Bottom of Page)"/>
          <w:docPartUnique/>
        </w:docPartObj>
      </w:sdtPr>
      <w:sdtEndPr>
        <w:rPr>
          <w:rStyle w:val="PageNumber"/>
          <w:b/>
          <w:bCs/>
        </w:rPr>
      </w:sdtEndPr>
      <w:sdtContent>
        <w:r w:rsidR="005E64B2" w:rsidRPr="0004622E">
          <w:rPr>
            <w:rStyle w:val="PageNumber"/>
            <w:b/>
            <w:bCs/>
            <w:sz w:val="22"/>
            <w:szCs w:val="22"/>
          </w:rPr>
          <w:fldChar w:fldCharType="begin"/>
        </w:r>
        <w:r w:rsidR="005E64B2" w:rsidRPr="0004622E">
          <w:rPr>
            <w:rStyle w:val="PageNumber"/>
            <w:b/>
            <w:bCs/>
            <w:sz w:val="22"/>
            <w:szCs w:val="22"/>
          </w:rPr>
          <w:instrText xml:space="preserve"> PAGE </w:instrTex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separate"/>
        </w:r>
        <w:r w:rsidR="005E64B2" w:rsidRPr="0004622E">
          <w:rPr>
            <w:rStyle w:val="PageNumber"/>
            <w:b/>
            <w:bCs/>
            <w:noProof/>
            <w:sz w:val="22"/>
            <w:szCs w:val="22"/>
          </w:rPr>
          <w:t>1</w: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end"/>
        </w:r>
      </w:sdtContent>
    </w:sdt>
  </w:p>
  <w:p w14:paraId="092CE16F" w14:textId="201EDC4F" w:rsidR="005E64B2" w:rsidRPr="005E64B2" w:rsidRDefault="004662E9">
    <w:pPr>
      <w:pStyle w:val="Footer"/>
      <w:rPr>
        <w:b/>
        <w:bCs/>
      </w:rPr>
    </w:pPr>
    <w:r w:rsidRPr="004662E9">
      <w:rPr>
        <w:b/>
        <w:bCs/>
        <w:noProof/>
        <w:cs/>
      </w:rPr>
      <w:drawing>
        <wp:anchor distT="0" distB="0" distL="114300" distR="114300" simplePos="0" relativeHeight="251675648" behindDoc="0" locked="0" layoutInCell="1" allowOverlap="1" wp14:anchorId="5AF692B9" wp14:editId="4F159EA1">
          <wp:simplePos x="0" y="0"/>
          <wp:positionH relativeFrom="column">
            <wp:posOffset>5581857</wp:posOffset>
          </wp:positionH>
          <wp:positionV relativeFrom="paragraph">
            <wp:posOffset>20955</wp:posOffset>
          </wp:positionV>
          <wp:extent cx="631203" cy="259907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03" cy="259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622E">
      <w:rPr>
        <w:b/>
        <w:bCs/>
        <w:noProof/>
        <w:color w:val="26FFF1"/>
        <w:lang w:val="th-T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65D4FAB" wp14:editId="0F5996A3">
              <wp:simplePos x="0" y="0"/>
              <wp:positionH relativeFrom="column">
                <wp:posOffset>6409582</wp:posOffset>
              </wp:positionH>
              <wp:positionV relativeFrom="paragraph">
                <wp:posOffset>93345</wp:posOffset>
              </wp:positionV>
              <wp:extent cx="0" cy="186690"/>
              <wp:effectExtent l="0" t="0" r="12700" b="1651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669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BB625A"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7pt,7.35pt" to="504.7pt,2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" strokecolor="black [3213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7EB5F" w14:textId="77777777" w:rsidR="00FD1AFF" w:rsidRDefault="00FD1AFF" w:rsidP="00155D88">
      <w:r>
        <w:separator/>
      </w:r>
    </w:p>
  </w:footnote>
  <w:footnote w:type="continuationSeparator" w:id="0">
    <w:p w14:paraId="2687E630" w14:textId="77777777" w:rsidR="00FD1AFF" w:rsidRDefault="00FD1AFF" w:rsidP="00155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A20E" w14:textId="5BB5CACE" w:rsidR="009537BB" w:rsidRDefault="008063D2" w:rsidP="00155D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C1E7A0" wp14:editId="7D219A5E">
              <wp:simplePos x="0" y="0"/>
              <wp:positionH relativeFrom="column">
                <wp:posOffset>5999075</wp:posOffset>
              </wp:positionH>
              <wp:positionV relativeFrom="paragraph">
                <wp:posOffset>73025</wp:posOffset>
              </wp:positionV>
              <wp:extent cx="929640" cy="45275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429864" w14:textId="1FCAD2B9" w:rsidR="00704203" w:rsidRPr="00E16C76" w:rsidRDefault="00704203" w:rsidP="008063D2">
                          <w:pPr>
                            <w:jc w:val="right"/>
                            <w:rPr>
                              <w:rFonts w:ascii="Athiti" w:hAnsi="Athiti" w:cs="Athiti"/>
                              <w:b/>
                              <w:bCs/>
                              <w:color w:val="CCADDB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</w:pPr>
                          <w:r w:rsidRPr="00E16C76">
                            <w:rPr>
                              <w:rFonts w:ascii="Athiti" w:hAnsi="Athiti" w:cs="Athiti" w:hint="cs"/>
                              <w:b/>
                              <w:bCs/>
                              <w:color w:val="CCADDB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  <w:t>OP</w:t>
                          </w:r>
                          <w:r w:rsidR="00D420DC" w:rsidRPr="00E16C76">
                            <w:rPr>
                              <w:rFonts w:ascii="Athiti" w:hAnsi="Athiti" w:cs="Athiti"/>
                              <w:b/>
                              <w:bCs/>
                              <w:color w:val="CCADDB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1E7A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72.35pt;margin-top:5.75pt;width:73.2pt;height:3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" filled="f" stroked="f" strokeweight=".5pt">
              <v:textbox>
                <w:txbxContent>
                  <w:p w14:paraId="1C429864" w14:textId="1FCAD2B9" w:rsidR="00704203" w:rsidRPr="00E16C76" w:rsidRDefault="00704203" w:rsidP="008063D2">
                    <w:pPr>
                      <w:jc w:val="right"/>
                      <w:rPr>
                        <w:rFonts w:ascii="Athiti" w:hAnsi="Athiti" w:cs="Athiti"/>
                        <w:b/>
                        <w:bCs/>
                        <w:color w:val="CCADDB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</w:pPr>
                    <w:r w:rsidRPr="00E16C76">
                      <w:rPr>
                        <w:rFonts w:ascii="Athiti" w:hAnsi="Athiti" w:cs="Athiti" w:hint="cs"/>
                        <w:b/>
                        <w:bCs/>
                        <w:color w:val="CCADDB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  <w:t>OP</w:t>
                    </w:r>
                    <w:r w:rsidR="00D420DC" w:rsidRPr="00E16C76">
                      <w:rPr>
                        <w:rFonts w:ascii="Athiti" w:hAnsi="Athiti" w:cs="Athiti"/>
                        <w:b/>
                        <w:bCs/>
                        <w:color w:val="CCADDB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F26767" w:rsidRPr="003F32AE">
      <w:rPr>
        <w:noProof/>
        <w:color w:val="26FFF1"/>
        <w:cs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8E465BA" wp14:editId="2BB4B24F">
              <wp:simplePos x="0" y="0"/>
              <wp:positionH relativeFrom="column">
                <wp:posOffset>5715</wp:posOffset>
              </wp:positionH>
              <wp:positionV relativeFrom="paragraph">
                <wp:posOffset>-117706</wp:posOffset>
              </wp:positionV>
              <wp:extent cx="49876" cy="565150"/>
              <wp:effectExtent l="0" t="0" r="127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76" cy="565150"/>
                      </a:xfrm>
                      <a:prstGeom prst="rect">
                        <a:avLst/>
                      </a:prstGeom>
                      <a:solidFill>
                        <a:srgbClr val="CCADD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094003" id="Rectangle 1" o:spid="_x0000_s1026" style="position:absolute;margin-left:.45pt;margin-top:-9.25pt;width:3.95pt;height:44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" fillcolor="#ccaddb" stroked="f" strokeweight="1pt"/>
          </w:pict>
        </mc:Fallback>
      </mc:AlternateContent>
    </w:r>
    <w:r w:rsidR="00F26767" w:rsidRPr="009537BB">
      <w:rPr>
        <w:noProof/>
        <w:cs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C2EB322" wp14:editId="7C0AD2BD">
              <wp:simplePos x="0" y="0"/>
              <wp:positionH relativeFrom="column">
                <wp:posOffset>147031</wp:posOffset>
              </wp:positionH>
              <wp:positionV relativeFrom="paragraph">
                <wp:posOffset>-200833</wp:posOffset>
              </wp:positionV>
              <wp:extent cx="3690851" cy="7270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0851" cy="727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354215" w14:textId="77777777" w:rsidR="00D420DC" w:rsidRDefault="00D420DC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</w:pPr>
                          <w:r w:rsidRPr="00D420DC"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Project</w:t>
                          </w:r>
                        </w:p>
                        <w:p w14:paraId="21921599" w14:textId="65CD1F43" w:rsidR="009537BB" w:rsidRPr="0067675C" w:rsidRDefault="00D420DC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</w:pPr>
                          <w:r w:rsidRPr="00D420DC"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Proposal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2EB322" id="Text Box 3" o:spid="_x0000_s1027" type="#_x0000_t202" style="position:absolute;margin-left:11.6pt;margin-top:-15.8pt;width:290.6pt;height:5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" filled="f" stroked="f" strokeweight=".5pt">
              <v:textbox>
                <w:txbxContent>
                  <w:p w14:paraId="09354215" w14:textId="77777777" w:rsidR="00D420DC" w:rsidRDefault="00D420DC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</w:pPr>
                    <w:r w:rsidRPr="00D420DC"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Project</w:t>
                    </w:r>
                  </w:p>
                  <w:p w14:paraId="21921599" w14:textId="65CD1F43" w:rsidR="009537BB" w:rsidRPr="0067675C" w:rsidRDefault="00D420DC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</w:pPr>
                    <w:r w:rsidRPr="00D420DC"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Proposal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41C65"/>
    <w:multiLevelType w:val="hybridMultilevel"/>
    <w:tmpl w:val="73DE7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324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28C"/>
    <w:rsid w:val="00013A3F"/>
    <w:rsid w:val="000205D6"/>
    <w:rsid w:val="00023182"/>
    <w:rsid w:val="00025203"/>
    <w:rsid w:val="000260C8"/>
    <w:rsid w:val="00042834"/>
    <w:rsid w:val="0004622E"/>
    <w:rsid w:val="00047905"/>
    <w:rsid w:val="00051042"/>
    <w:rsid w:val="0005209C"/>
    <w:rsid w:val="000538A9"/>
    <w:rsid w:val="00054836"/>
    <w:rsid w:val="00092BAC"/>
    <w:rsid w:val="00094CC5"/>
    <w:rsid w:val="000A3A6A"/>
    <w:rsid w:val="000B08C2"/>
    <w:rsid w:val="000B0BD4"/>
    <w:rsid w:val="000B129B"/>
    <w:rsid w:val="000C213D"/>
    <w:rsid w:val="000D45B5"/>
    <w:rsid w:val="000D4644"/>
    <w:rsid w:val="000D59FC"/>
    <w:rsid w:val="000D6958"/>
    <w:rsid w:val="000D7D13"/>
    <w:rsid w:val="000E64A8"/>
    <w:rsid w:val="000E6A2C"/>
    <w:rsid w:val="000F00CD"/>
    <w:rsid w:val="000F01C0"/>
    <w:rsid w:val="000F0FAE"/>
    <w:rsid w:val="00100B1E"/>
    <w:rsid w:val="00104B81"/>
    <w:rsid w:val="00107378"/>
    <w:rsid w:val="00107FB0"/>
    <w:rsid w:val="001215D8"/>
    <w:rsid w:val="00123934"/>
    <w:rsid w:val="00136C50"/>
    <w:rsid w:val="0014114E"/>
    <w:rsid w:val="00141CD4"/>
    <w:rsid w:val="00150078"/>
    <w:rsid w:val="0015328C"/>
    <w:rsid w:val="00155D88"/>
    <w:rsid w:val="00155FAC"/>
    <w:rsid w:val="00160EFF"/>
    <w:rsid w:val="00161339"/>
    <w:rsid w:val="00165B62"/>
    <w:rsid w:val="00171A10"/>
    <w:rsid w:val="00174358"/>
    <w:rsid w:val="0017436F"/>
    <w:rsid w:val="00175497"/>
    <w:rsid w:val="0017760D"/>
    <w:rsid w:val="00180A0A"/>
    <w:rsid w:val="001871F7"/>
    <w:rsid w:val="00192DB4"/>
    <w:rsid w:val="001A0A2A"/>
    <w:rsid w:val="001A2F5E"/>
    <w:rsid w:val="001A4C42"/>
    <w:rsid w:val="001A5293"/>
    <w:rsid w:val="001B385D"/>
    <w:rsid w:val="001B662E"/>
    <w:rsid w:val="001B74A4"/>
    <w:rsid w:val="001C14AE"/>
    <w:rsid w:val="001C3B3F"/>
    <w:rsid w:val="001C690F"/>
    <w:rsid w:val="001C6C6C"/>
    <w:rsid w:val="001D33B4"/>
    <w:rsid w:val="001E715C"/>
    <w:rsid w:val="001F246F"/>
    <w:rsid w:val="001F7567"/>
    <w:rsid w:val="002022DB"/>
    <w:rsid w:val="00215F7A"/>
    <w:rsid w:val="002428C3"/>
    <w:rsid w:val="00243766"/>
    <w:rsid w:val="00246C11"/>
    <w:rsid w:val="00247575"/>
    <w:rsid w:val="00250889"/>
    <w:rsid w:val="002530EE"/>
    <w:rsid w:val="00254B89"/>
    <w:rsid w:val="00272074"/>
    <w:rsid w:val="00274692"/>
    <w:rsid w:val="00275160"/>
    <w:rsid w:val="0027590D"/>
    <w:rsid w:val="00277F08"/>
    <w:rsid w:val="00282A18"/>
    <w:rsid w:val="002876D1"/>
    <w:rsid w:val="00296C8B"/>
    <w:rsid w:val="002A4249"/>
    <w:rsid w:val="002A5CA8"/>
    <w:rsid w:val="002B398D"/>
    <w:rsid w:val="002B773F"/>
    <w:rsid w:val="002C0005"/>
    <w:rsid w:val="002C047B"/>
    <w:rsid w:val="002C17A2"/>
    <w:rsid w:val="002C51B7"/>
    <w:rsid w:val="002D7E7A"/>
    <w:rsid w:val="002F3369"/>
    <w:rsid w:val="00301492"/>
    <w:rsid w:val="00303F48"/>
    <w:rsid w:val="0030512A"/>
    <w:rsid w:val="00305287"/>
    <w:rsid w:val="00310866"/>
    <w:rsid w:val="003132E7"/>
    <w:rsid w:val="00313C91"/>
    <w:rsid w:val="00323338"/>
    <w:rsid w:val="003267D4"/>
    <w:rsid w:val="00326822"/>
    <w:rsid w:val="00333607"/>
    <w:rsid w:val="00340828"/>
    <w:rsid w:val="003501E4"/>
    <w:rsid w:val="00352AB3"/>
    <w:rsid w:val="00353235"/>
    <w:rsid w:val="00366370"/>
    <w:rsid w:val="003665A6"/>
    <w:rsid w:val="00371634"/>
    <w:rsid w:val="0037171E"/>
    <w:rsid w:val="00371D94"/>
    <w:rsid w:val="00371F72"/>
    <w:rsid w:val="00374288"/>
    <w:rsid w:val="00374EE6"/>
    <w:rsid w:val="00381494"/>
    <w:rsid w:val="003905DD"/>
    <w:rsid w:val="00390CE4"/>
    <w:rsid w:val="0039154F"/>
    <w:rsid w:val="003943EB"/>
    <w:rsid w:val="003954E9"/>
    <w:rsid w:val="003A1BFF"/>
    <w:rsid w:val="003B29F5"/>
    <w:rsid w:val="003B37A9"/>
    <w:rsid w:val="003C19F5"/>
    <w:rsid w:val="003C60B3"/>
    <w:rsid w:val="003D474E"/>
    <w:rsid w:val="003D7D0A"/>
    <w:rsid w:val="003E7861"/>
    <w:rsid w:val="003F2D15"/>
    <w:rsid w:val="003F32AE"/>
    <w:rsid w:val="003F67B6"/>
    <w:rsid w:val="0040198E"/>
    <w:rsid w:val="0040608A"/>
    <w:rsid w:val="00413641"/>
    <w:rsid w:val="0041664B"/>
    <w:rsid w:val="00426153"/>
    <w:rsid w:val="00426C44"/>
    <w:rsid w:val="0043193B"/>
    <w:rsid w:val="00433D2C"/>
    <w:rsid w:val="00434C99"/>
    <w:rsid w:val="00435FDC"/>
    <w:rsid w:val="004406E2"/>
    <w:rsid w:val="004410E5"/>
    <w:rsid w:val="0044460B"/>
    <w:rsid w:val="00445FF6"/>
    <w:rsid w:val="00451EFD"/>
    <w:rsid w:val="0045209F"/>
    <w:rsid w:val="00453734"/>
    <w:rsid w:val="00464EB8"/>
    <w:rsid w:val="004662E9"/>
    <w:rsid w:val="004709BB"/>
    <w:rsid w:val="0047239C"/>
    <w:rsid w:val="00475D59"/>
    <w:rsid w:val="00484909"/>
    <w:rsid w:val="004923C3"/>
    <w:rsid w:val="00495000"/>
    <w:rsid w:val="004A1102"/>
    <w:rsid w:val="004A1588"/>
    <w:rsid w:val="004A52E6"/>
    <w:rsid w:val="004A707F"/>
    <w:rsid w:val="004B27FA"/>
    <w:rsid w:val="004B354F"/>
    <w:rsid w:val="004B35DA"/>
    <w:rsid w:val="004B5D47"/>
    <w:rsid w:val="004C0FBA"/>
    <w:rsid w:val="004C10D8"/>
    <w:rsid w:val="004C7FE9"/>
    <w:rsid w:val="004D1126"/>
    <w:rsid w:val="004D6FF6"/>
    <w:rsid w:val="004E04AF"/>
    <w:rsid w:val="004E27C9"/>
    <w:rsid w:val="004E6E79"/>
    <w:rsid w:val="004F72E2"/>
    <w:rsid w:val="0050683F"/>
    <w:rsid w:val="005213EA"/>
    <w:rsid w:val="00521DDF"/>
    <w:rsid w:val="0053252A"/>
    <w:rsid w:val="00532685"/>
    <w:rsid w:val="00537068"/>
    <w:rsid w:val="00540977"/>
    <w:rsid w:val="005410CF"/>
    <w:rsid w:val="00545313"/>
    <w:rsid w:val="005462CF"/>
    <w:rsid w:val="0055095E"/>
    <w:rsid w:val="005565D7"/>
    <w:rsid w:val="005566FB"/>
    <w:rsid w:val="00556867"/>
    <w:rsid w:val="005674FD"/>
    <w:rsid w:val="0057209E"/>
    <w:rsid w:val="005735A2"/>
    <w:rsid w:val="0057629F"/>
    <w:rsid w:val="005766A5"/>
    <w:rsid w:val="005766F6"/>
    <w:rsid w:val="00580660"/>
    <w:rsid w:val="00580AE1"/>
    <w:rsid w:val="0058296F"/>
    <w:rsid w:val="00585DDA"/>
    <w:rsid w:val="00586E89"/>
    <w:rsid w:val="00591A92"/>
    <w:rsid w:val="005A282A"/>
    <w:rsid w:val="005B047E"/>
    <w:rsid w:val="005B06A4"/>
    <w:rsid w:val="005B14EB"/>
    <w:rsid w:val="005B1B1A"/>
    <w:rsid w:val="005B3159"/>
    <w:rsid w:val="005B5857"/>
    <w:rsid w:val="005B6219"/>
    <w:rsid w:val="005C0394"/>
    <w:rsid w:val="005C403A"/>
    <w:rsid w:val="005C4468"/>
    <w:rsid w:val="005C4DF7"/>
    <w:rsid w:val="005D2456"/>
    <w:rsid w:val="005D3B88"/>
    <w:rsid w:val="005D7F18"/>
    <w:rsid w:val="005E08B3"/>
    <w:rsid w:val="005E64B2"/>
    <w:rsid w:val="005F47FF"/>
    <w:rsid w:val="005F7595"/>
    <w:rsid w:val="00602DAC"/>
    <w:rsid w:val="00610E96"/>
    <w:rsid w:val="00612C7C"/>
    <w:rsid w:val="00621390"/>
    <w:rsid w:val="00627663"/>
    <w:rsid w:val="00634B81"/>
    <w:rsid w:val="00645AAD"/>
    <w:rsid w:val="006518E8"/>
    <w:rsid w:val="00652C4C"/>
    <w:rsid w:val="006530A1"/>
    <w:rsid w:val="006645A8"/>
    <w:rsid w:val="00671F2B"/>
    <w:rsid w:val="006729AF"/>
    <w:rsid w:val="00673DCF"/>
    <w:rsid w:val="00674F87"/>
    <w:rsid w:val="00676083"/>
    <w:rsid w:val="0067675C"/>
    <w:rsid w:val="006777E2"/>
    <w:rsid w:val="006923F6"/>
    <w:rsid w:val="00692900"/>
    <w:rsid w:val="00697F5B"/>
    <w:rsid w:val="006B5288"/>
    <w:rsid w:val="006B5859"/>
    <w:rsid w:val="006D2C8F"/>
    <w:rsid w:val="006E7096"/>
    <w:rsid w:val="006E7D9F"/>
    <w:rsid w:val="006F0528"/>
    <w:rsid w:val="006F1DEE"/>
    <w:rsid w:val="006F3B7F"/>
    <w:rsid w:val="006F5940"/>
    <w:rsid w:val="006F61F0"/>
    <w:rsid w:val="00704203"/>
    <w:rsid w:val="00704E5A"/>
    <w:rsid w:val="00706B4D"/>
    <w:rsid w:val="00710B09"/>
    <w:rsid w:val="00712D9C"/>
    <w:rsid w:val="00713632"/>
    <w:rsid w:val="00714C63"/>
    <w:rsid w:val="007170CF"/>
    <w:rsid w:val="00720998"/>
    <w:rsid w:val="00721738"/>
    <w:rsid w:val="007238DC"/>
    <w:rsid w:val="00730402"/>
    <w:rsid w:val="00731FAA"/>
    <w:rsid w:val="00736655"/>
    <w:rsid w:val="007515C6"/>
    <w:rsid w:val="00755B6B"/>
    <w:rsid w:val="00755CC2"/>
    <w:rsid w:val="00755DA2"/>
    <w:rsid w:val="00756D2C"/>
    <w:rsid w:val="007649E9"/>
    <w:rsid w:val="00766875"/>
    <w:rsid w:val="00770FA6"/>
    <w:rsid w:val="007710EC"/>
    <w:rsid w:val="007806E1"/>
    <w:rsid w:val="007829C6"/>
    <w:rsid w:val="00784EBE"/>
    <w:rsid w:val="00793577"/>
    <w:rsid w:val="007939FB"/>
    <w:rsid w:val="00793ECA"/>
    <w:rsid w:val="007A0405"/>
    <w:rsid w:val="007A0BB9"/>
    <w:rsid w:val="007C1634"/>
    <w:rsid w:val="007C1759"/>
    <w:rsid w:val="007C4967"/>
    <w:rsid w:val="007C7767"/>
    <w:rsid w:val="007D13CD"/>
    <w:rsid w:val="007D7CE3"/>
    <w:rsid w:val="007D7D4A"/>
    <w:rsid w:val="007E15E9"/>
    <w:rsid w:val="007E3CB6"/>
    <w:rsid w:val="007E420D"/>
    <w:rsid w:val="007E4E22"/>
    <w:rsid w:val="007F0910"/>
    <w:rsid w:val="007F5C99"/>
    <w:rsid w:val="007F7598"/>
    <w:rsid w:val="008063D2"/>
    <w:rsid w:val="008211B9"/>
    <w:rsid w:val="00827052"/>
    <w:rsid w:val="0082734E"/>
    <w:rsid w:val="008402D6"/>
    <w:rsid w:val="00840CB9"/>
    <w:rsid w:val="0084173B"/>
    <w:rsid w:val="0087310C"/>
    <w:rsid w:val="0087488F"/>
    <w:rsid w:val="00874C27"/>
    <w:rsid w:val="00885A7E"/>
    <w:rsid w:val="00887F18"/>
    <w:rsid w:val="00897281"/>
    <w:rsid w:val="00897F98"/>
    <w:rsid w:val="008B54C1"/>
    <w:rsid w:val="008B5B16"/>
    <w:rsid w:val="008B5E4F"/>
    <w:rsid w:val="008C0EC0"/>
    <w:rsid w:val="008C1B1B"/>
    <w:rsid w:val="008C3628"/>
    <w:rsid w:val="008C6CC2"/>
    <w:rsid w:val="008D077B"/>
    <w:rsid w:val="008D0EE9"/>
    <w:rsid w:val="008D131C"/>
    <w:rsid w:val="008D142E"/>
    <w:rsid w:val="008D2D9A"/>
    <w:rsid w:val="008D30BE"/>
    <w:rsid w:val="008D4558"/>
    <w:rsid w:val="008D4FA8"/>
    <w:rsid w:val="008E07D3"/>
    <w:rsid w:val="008F0C51"/>
    <w:rsid w:val="008F31DD"/>
    <w:rsid w:val="009052A8"/>
    <w:rsid w:val="00911AEE"/>
    <w:rsid w:val="009122B0"/>
    <w:rsid w:val="00912F8D"/>
    <w:rsid w:val="009146FD"/>
    <w:rsid w:val="009178D6"/>
    <w:rsid w:val="0091798A"/>
    <w:rsid w:val="00922A28"/>
    <w:rsid w:val="009234DC"/>
    <w:rsid w:val="009253C5"/>
    <w:rsid w:val="0092628F"/>
    <w:rsid w:val="00930ACD"/>
    <w:rsid w:val="00944663"/>
    <w:rsid w:val="0095335A"/>
    <w:rsid w:val="009537BB"/>
    <w:rsid w:val="00955748"/>
    <w:rsid w:val="00957551"/>
    <w:rsid w:val="00963683"/>
    <w:rsid w:val="00971C73"/>
    <w:rsid w:val="00973FAE"/>
    <w:rsid w:val="00985B5E"/>
    <w:rsid w:val="00985D11"/>
    <w:rsid w:val="009910D4"/>
    <w:rsid w:val="009B4C65"/>
    <w:rsid w:val="009B5D4C"/>
    <w:rsid w:val="009C063A"/>
    <w:rsid w:val="009C179B"/>
    <w:rsid w:val="009C24C5"/>
    <w:rsid w:val="009D2435"/>
    <w:rsid w:val="009D5578"/>
    <w:rsid w:val="009D61A5"/>
    <w:rsid w:val="009D6821"/>
    <w:rsid w:val="009E5BD7"/>
    <w:rsid w:val="009E68E8"/>
    <w:rsid w:val="009F06CB"/>
    <w:rsid w:val="009F42AD"/>
    <w:rsid w:val="009F4EFE"/>
    <w:rsid w:val="00A03229"/>
    <w:rsid w:val="00A0600A"/>
    <w:rsid w:val="00A11ED9"/>
    <w:rsid w:val="00A138E4"/>
    <w:rsid w:val="00A15B87"/>
    <w:rsid w:val="00A1658D"/>
    <w:rsid w:val="00A1698D"/>
    <w:rsid w:val="00A208B5"/>
    <w:rsid w:val="00A21EA8"/>
    <w:rsid w:val="00A22C40"/>
    <w:rsid w:val="00A23714"/>
    <w:rsid w:val="00A35690"/>
    <w:rsid w:val="00A357AA"/>
    <w:rsid w:val="00A3656D"/>
    <w:rsid w:val="00A47693"/>
    <w:rsid w:val="00A47E04"/>
    <w:rsid w:val="00A5434A"/>
    <w:rsid w:val="00A57590"/>
    <w:rsid w:val="00A60F6A"/>
    <w:rsid w:val="00A73481"/>
    <w:rsid w:val="00A86289"/>
    <w:rsid w:val="00A866E7"/>
    <w:rsid w:val="00A905D7"/>
    <w:rsid w:val="00A90BDE"/>
    <w:rsid w:val="00AA7BB6"/>
    <w:rsid w:val="00AB050C"/>
    <w:rsid w:val="00AB0875"/>
    <w:rsid w:val="00AB3D5F"/>
    <w:rsid w:val="00AB68E3"/>
    <w:rsid w:val="00AC2449"/>
    <w:rsid w:val="00AC47EF"/>
    <w:rsid w:val="00AC5B57"/>
    <w:rsid w:val="00AC66FE"/>
    <w:rsid w:val="00AD284E"/>
    <w:rsid w:val="00AE140D"/>
    <w:rsid w:val="00AE48DB"/>
    <w:rsid w:val="00AF1973"/>
    <w:rsid w:val="00AF3A6B"/>
    <w:rsid w:val="00AF3A96"/>
    <w:rsid w:val="00B01A2A"/>
    <w:rsid w:val="00B13E2D"/>
    <w:rsid w:val="00B23139"/>
    <w:rsid w:val="00B253EC"/>
    <w:rsid w:val="00B264D9"/>
    <w:rsid w:val="00B265E1"/>
    <w:rsid w:val="00B32085"/>
    <w:rsid w:val="00B554EF"/>
    <w:rsid w:val="00B61DEC"/>
    <w:rsid w:val="00B63207"/>
    <w:rsid w:val="00B71B7E"/>
    <w:rsid w:val="00B726BF"/>
    <w:rsid w:val="00B8195F"/>
    <w:rsid w:val="00B840D8"/>
    <w:rsid w:val="00B85FDA"/>
    <w:rsid w:val="00B90B8D"/>
    <w:rsid w:val="00B91F98"/>
    <w:rsid w:val="00B97CC2"/>
    <w:rsid w:val="00BA1415"/>
    <w:rsid w:val="00BA2496"/>
    <w:rsid w:val="00BA3004"/>
    <w:rsid w:val="00BA6B5B"/>
    <w:rsid w:val="00BB221A"/>
    <w:rsid w:val="00BB7AEF"/>
    <w:rsid w:val="00BC0385"/>
    <w:rsid w:val="00BC16EA"/>
    <w:rsid w:val="00BD650E"/>
    <w:rsid w:val="00BE441A"/>
    <w:rsid w:val="00BF073E"/>
    <w:rsid w:val="00C020F6"/>
    <w:rsid w:val="00C026F1"/>
    <w:rsid w:val="00C02A9D"/>
    <w:rsid w:val="00C05071"/>
    <w:rsid w:val="00C0539A"/>
    <w:rsid w:val="00C14243"/>
    <w:rsid w:val="00C16D26"/>
    <w:rsid w:val="00C17CA9"/>
    <w:rsid w:val="00C2256B"/>
    <w:rsid w:val="00C257F5"/>
    <w:rsid w:val="00C309B8"/>
    <w:rsid w:val="00C32DB7"/>
    <w:rsid w:val="00C36F26"/>
    <w:rsid w:val="00C55225"/>
    <w:rsid w:val="00C60365"/>
    <w:rsid w:val="00C61A5F"/>
    <w:rsid w:val="00C6754C"/>
    <w:rsid w:val="00C71652"/>
    <w:rsid w:val="00C71A87"/>
    <w:rsid w:val="00C7245B"/>
    <w:rsid w:val="00C76CBB"/>
    <w:rsid w:val="00C80032"/>
    <w:rsid w:val="00C81EF0"/>
    <w:rsid w:val="00C8509B"/>
    <w:rsid w:val="00C85477"/>
    <w:rsid w:val="00C90B3F"/>
    <w:rsid w:val="00C91A00"/>
    <w:rsid w:val="00C96630"/>
    <w:rsid w:val="00C9775C"/>
    <w:rsid w:val="00C97FC3"/>
    <w:rsid w:val="00CA0785"/>
    <w:rsid w:val="00CB0E09"/>
    <w:rsid w:val="00CB12B6"/>
    <w:rsid w:val="00CB13EC"/>
    <w:rsid w:val="00CB5AB6"/>
    <w:rsid w:val="00CB738D"/>
    <w:rsid w:val="00CB7D38"/>
    <w:rsid w:val="00CC1098"/>
    <w:rsid w:val="00CC1312"/>
    <w:rsid w:val="00CC1780"/>
    <w:rsid w:val="00CC546E"/>
    <w:rsid w:val="00CC6215"/>
    <w:rsid w:val="00CD06A2"/>
    <w:rsid w:val="00CD44A9"/>
    <w:rsid w:val="00CE2671"/>
    <w:rsid w:val="00CE34EB"/>
    <w:rsid w:val="00CF3221"/>
    <w:rsid w:val="00D0142E"/>
    <w:rsid w:val="00D05A86"/>
    <w:rsid w:val="00D209B0"/>
    <w:rsid w:val="00D31791"/>
    <w:rsid w:val="00D35FB0"/>
    <w:rsid w:val="00D420DC"/>
    <w:rsid w:val="00D427D6"/>
    <w:rsid w:val="00D43B33"/>
    <w:rsid w:val="00D45808"/>
    <w:rsid w:val="00D467F5"/>
    <w:rsid w:val="00D531FD"/>
    <w:rsid w:val="00D64C66"/>
    <w:rsid w:val="00D6705A"/>
    <w:rsid w:val="00D81138"/>
    <w:rsid w:val="00D81410"/>
    <w:rsid w:val="00D81777"/>
    <w:rsid w:val="00D82A2F"/>
    <w:rsid w:val="00D91B5A"/>
    <w:rsid w:val="00D91D62"/>
    <w:rsid w:val="00D92277"/>
    <w:rsid w:val="00D956D3"/>
    <w:rsid w:val="00D95826"/>
    <w:rsid w:val="00DB16B8"/>
    <w:rsid w:val="00DB1AD6"/>
    <w:rsid w:val="00DB70AE"/>
    <w:rsid w:val="00DC35BB"/>
    <w:rsid w:val="00DC77F9"/>
    <w:rsid w:val="00DC7AB1"/>
    <w:rsid w:val="00DC7DCB"/>
    <w:rsid w:val="00DD054C"/>
    <w:rsid w:val="00DD5E86"/>
    <w:rsid w:val="00DD6524"/>
    <w:rsid w:val="00DE6DC0"/>
    <w:rsid w:val="00DF2947"/>
    <w:rsid w:val="00DF719D"/>
    <w:rsid w:val="00DF741A"/>
    <w:rsid w:val="00E07BCE"/>
    <w:rsid w:val="00E12097"/>
    <w:rsid w:val="00E16C76"/>
    <w:rsid w:val="00E16E97"/>
    <w:rsid w:val="00E2703D"/>
    <w:rsid w:val="00E273F0"/>
    <w:rsid w:val="00E424C3"/>
    <w:rsid w:val="00E444DF"/>
    <w:rsid w:val="00E46A4E"/>
    <w:rsid w:val="00E474D5"/>
    <w:rsid w:val="00E50753"/>
    <w:rsid w:val="00E525CC"/>
    <w:rsid w:val="00E541C6"/>
    <w:rsid w:val="00E602EE"/>
    <w:rsid w:val="00E63844"/>
    <w:rsid w:val="00E640C6"/>
    <w:rsid w:val="00E665B7"/>
    <w:rsid w:val="00E67674"/>
    <w:rsid w:val="00E71869"/>
    <w:rsid w:val="00E82C1A"/>
    <w:rsid w:val="00E84BED"/>
    <w:rsid w:val="00E85D2F"/>
    <w:rsid w:val="00E8634B"/>
    <w:rsid w:val="00EB0ACF"/>
    <w:rsid w:val="00EB7296"/>
    <w:rsid w:val="00EC12C0"/>
    <w:rsid w:val="00EC6D79"/>
    <w:rsid w:val="00ED341E"/>
    <w:rsid w:val="00EE1515"/>
    <w:rsid w:val="00EE7276"/>
    <w:rsid w:val="00EF3DB0"/>
    <w:rsid w:val="00F01E4A"/>
    <w:rsid w:val="00F05379"/>
    <w:rsid w:val="00F06D70"/>
    <w:rsid w:val="00F07C9E"/>
    <w:rsid w:val="00F1591D"/>
    <w:rsid w:val="00F216D0"/>
    <w:rsid w:val="00F26767"/>
    <w:rsid w:val="00F26CC2"/>
    <w:rsid w:val="00F47397"/>
    <w:rsid w:val="00F523AB"/>
    <w:rsid w:val="00F52C63"/>
    <w:rsid w:val="00F5405B"/>
    <w:rsid w:val="00F6240B"/>
    <w:rsid w:val="00F630F6"/>
    <w:rsid w:val="00F70FE8"/>
    <w:rsid w:val="00F76905"/>
    <w:rsid w:val="00F76F25"/>
    <w:rsid w:val="00F83F89"/>
    <w:rsid w:val="00F94679"/>
    <w:rsid w:val="00F9479F"/>
    <w:rsid w:val="00F9546A"/>
    <w:rsid w:val="00F96872"/>
    <w:rsid w:val="00FA1913"/>
    <w:rsid w:val="00FA28AC"/>
    <w:rsid w:val="00FA43FE"/>
    <w:rsid w:val="00FA4A0C"/>
    <w:rsid w:val="00FA4FAF"/>
    <w:rsid w:val="00FB164A"/>
    <w:rsid w:val="00FC2509"/>
    <w:rsid w:val="00FC2550"/>
    <w:rsid w:val="00FC3040"/>
    <w:rsid w:val="00FC409E"/>
    <w:rsid w:val="00FD0327"/>
    <w:rsid w:val="00FD0E78"/>
    <w:rsid w:val="00FD1AFF"/>
    <w:rsid w:val="00FD1D54"/>
    <w:rsid w:val="00FD3276"/>
    <w:rsid w:val="00FE0959"/>
    <w:rsid w:val="00FF04E1"/>
    <w:rsid w:val="00FF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08FFF"/>
  <w15:chartTrackingRefBased/>
  <w15:docId w15:val="{9198E839-3B57-D242-83EE-99A53657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D88"/>
    <w:rPr>
      <w:rFonts w:ascii="Pridi ExtraLight" w:eastAsia="Pridi ExtraLight" w:hAnsi="Pridi ExtraLight" w:cs="Pridi ExtraLight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E7096"/>
    <w:pPr>
      <w:keepNext/>
      <w:keepLines/>
      <w:spacing w:before="240"/>
      <w:outlineLvl w:val="0"/>
    </w:pPr>
    <w:rPr>
      <w:rFonts w:ascii="Athiti" w:eastAsiaTheme="majorEastAsia" w:hAnsi="Athiti" w:cs="Athiti"/>
      <w:b/>
      <w:bCs/>
      <w:color w:val="8E4DB3"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8D0EE9"/>
    <w:pPr>
      <w:spacing w:before="0"/>
      <w:jc w:val="center"/>
      <w:outlineLvl w:val="1"/>
    </w:pPr>
    <w:rPr>
      <w:rFonts w:ascii="Athiti Medium" w:eastAsia="Athiti Medium" w:hAnsi="Athiti Medium" w:cs="Athiti Medium"/>
      <w:b w:val="0"/>
      <w:bCs w:val="0"/>
      <w:color w:val="000000" w:themeColor="text1"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7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7BB"/>
  </w:style>
  <w:style w:type="paragraph" w:styleId="Footer">
    <w:name w:val="footer"/>
    <w:basedOn w:val="Normal"/>
    <w:link w:val="Foot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7BB"/>
  </w:style>
  <w:style w:type="table" w:styleId="TableGrid">
    <w:name w:val="Table Grid"/>
    <w:basedOn w:val="TableNormal"/>
    <w:uiPriority w:val="39"/>
    <w:rsid w:val="00C05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04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01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E7096"/>
    <w:rPr>
      <w:rFonts w:ascii="Athiti" w:eastAsiaTheme="majorEastAsia" w:hAnsi="Athiti" w:cs="Athiti"/>
      <w:b/>
      <w:bCs/>
      <w:color w:val="8E4DB3"/>
      <w:szCs w:val="24"/>
    </w:rPr>
  </w:style>
  <w:style w:type="paragraph" w:customStyle="1" w:styleId="a">
    <w:name w:val="คำอธิบาย"/>
    <w:basedOn w:val="Normal"/>
    <w:autoRedefine/>
    <w:qFormat/>
    <w:rsid w:val="00160EFF"/>
    <w:rPr>
      <w:i/>
      <w:iCs/>
      <w:color w:val="A6A6A6" w:themeColor="background1" w:themeShade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D0EE9"/>
    <w:rPr>
      <w:rFonts w:ascii="Athiti Medium" w:eastAsia="Athiti Medium" w:hAnsi="Athiti Medium" w:cs="Athiti Medium"/>
      <w:color w:val="000000" w:themeColor="tex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E64B2"/>
  </w:style>
  <w:style w:type="character" w:customStyle="1" w:styleId="Heading3Char">
    <w:name w:val="Heading 3 Char"/>
    <w:basedOn w:val="DefaultParagraphFont"/>
    <w:link w:val="Heading3"/>
    <w:uiPriority w:val="9"/>
    <w:semiHidden/>
    <w:rsid w:val="002B773F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D209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09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9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8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ey/OneDrive%20-%20sac/Documents/2020%20&#3649;&#3612;&#3609;&#3591;&#3634;&#3609;%2064/PMOP/PMOP%20Template%202021/PMOP0201%20Program%20Structur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C889AC-6D6C-42C0-94FC-336AE2397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PMOP0201 Program Structure Template.dotx</Template>
  <TotalTime>327</TotalTime>
  <Pages>5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เชษฐพงศ์ คลองโปร่ง</cp:lastModifiedBy>
  <cp:revision>181</cp:revision>
  <cp:lastPrinted>2020-06-05T03:46:00Z</cp:lastPrinted>
  <dcterms:created xsi:type="dcterms:W3CDTF">2021-01-29T02:38:00Z</dcterms:created>
  <dcterms:modified xsi:type="dcterms:W3CDTF">2023-07-21T07:16:00Z</dcterms:modified>
</cp:coreProperties>
</file>