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670"/>
        <w:gridCol w:w="310"/>
        <w:gridCol w:w="5103"/>
        <w:gridCol w:w="28"/>
        <w:gridCol w:w="1799"/>
        <w:gridCol w:w="16"/>
        <w:gridCol w:w="1836"/>
      </w:tblGrid>
      <w:tr w:rsidR="009F06CB" w:rsidRPr="003F32AE" w14:paraId="2AC4E9FA" w14:textId="77777777" w:rsidTr="0062140E">
        <w:tc>
          <w:tcPr>
            <w:tcW w:w="1980" w:type="dxa"/>
            <w:gridSpan w:val="2"/>
            <w:vMerge w:val="restart"/>
            <w:shd w:val="clear" w:color="auto" w:fill="C9B4B1"/>
            <w:vAlign w:val="center"/>
          </w:tcPr>
          <w:p w14:paraId="0ABDECAC" w14:textId="65DEDF81" w:rsidR="009F06CB" w:rsidRPr="00E831D2" w:rsidRDefault="009F06CB" w:rsidP="0062140E">
            <w:pPr>
              <w:pStyle w:val="Heading2"/>
            </w:pPr>
            <w:r w:rsidRPr="00E831D2">
              <w:rPr>
                <w:rFonts w:hint="cs"/>
                <w:cs/>
              </w:rPr>
              <w:t>ช</w:t>
            </w:r>
            <w:r w:rsidR="00ED341E" w:rsidRPr="00E831D2">
              <w:rPr>
                <w:rFonts w:hint="cs"/>
                <w:cs/>
              </w:rPr>
              <w:t>ื่อ</w:t>
            </w:r>
            <w:r w:rsidR="005C4468" w:rsidRPr="00E831D2">
              <w:rPr>
                <w:rFonts w:hint="cs"/>
                <w:cs/>
              </w:rPr>
              <w:t>โครงการ</w:t>
            </w:r>
          </w:p>
        </w:tc>
        <w:tc>
          <w:tcPr>
            <w:tcW w:w="5103" w:type="dxa"/>
            <w:vMerge w:val="restart"/>
            <w:vAlign w:val="center"/>
          </w:tcPr>
          <w:p w14:paraId="332D2A59" w14:textId="5A35B6FC" w:rsidR="009F06CB" w:rsidRPr="00CB37CC" w:rsidRDefault="009F06CB" w:rsidP="004D329B">
            <w:pPr>
              <w:rPr>
                <w:rFonts w:ascii="Athiti SemiBold" w:hAnsi="Athiti SemiBold" w:cs="Athiti SemiBold"/>
                <w:b/>
                <w:bCs/>
              </w:rPr>
            </w:pPr>
            <w:r w:rsidRPr="00CB37CC">
              <w:rPr>
                <w:rFonts w:ascii="Athiti SemiBold" w:hAnsi="Athiti SemiBold" w:cs="Athiti SemiBold" w:hint="cs"/>
                <w:b/>
                <w:bCs/>
                <w:sz w:val="24"/>
                <w:szCs w:val="24"/>
                <w:cs/>
              </w:rPr>
              <w:t>ระบุชื่อ</w:t>
            </w:r>
            <w:r w:rsidR="005C4468" w:rsidRPr="00CB37CC">
              <w:rPr>
                <w:rFonts w:ascii="Athiti SemiBold" w:hAnsi="Athiti SemiBold" w:cs="Athiti SemiBold" w:hint="c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3" w:type="dxa"/>
            <w:gridSpan w:val="3"/>
            <w:shd w:val="clear" w:color="auto" w:fill="C9B4B1"/>
          </w:tcPr>
          <w:p w14:paraId="66BE6415" w14:textId="77777777" w:rsidR="009F06CB" w:rsidRPr="003F32AE" w:rsidRDefault="009F06CB" w:rsidP="0062140E">
            <w:pPr>
              <w:pStyle w:val="Heading2"/>
              <w:rPr>
                <w:cs/>
              </w:rPr>
            </w:pPr>
            <w:r w:rsidRPr="003F32AE">
              <w:rPr>
                <w:rFonts w:hint="cs"/>
                <w:cs/>
              </w:rPr>
              <w:t>ปีงบประมาณ</w:t>
            </w:r>
          </w:p>
        </w:tc>
        <w:tc>
          <w:tcPr>
            <w:tcW w:w="1836" w:type="dxa"/>
          </w:tcPr>
          <w:p w14:paraId="31126BF9" w14:textId="6A7E95FC" w:rsidR="009F06CB" w:rsidRPr="003F32AE" w:rsidRDefault="009F06CB" w:rsidP="004D329B"/>
        </w:tc>
      </w:tr>
      <w:tr w:rsidR="009F06CB" w:rsidRPr="003F32AE" w14:paraId="0F48218D" w14:textId="77777777" w:rsidTr="0062140E">
        <w:tc>
          <w:tcPr>
            <w:tcW w:w="1980" w:type="dxa"/>
            <w:gridSpan w:val="2"/>
            <w:vMerge/>
            <w:shd w:val="clear" w:color="auto" w:fill="C9B4B1"/>
          </w:tcPr>
          <w:p w14:paraId="5F50F056" w14:textId="77777777" w:rsidR="009F06CB" w:rsidRPr="0067675C" w:rsidRDefault="009F06CB" w:rsidP="0062140E">
            <w:pPr>
              <w:pStyle w:val="Heading2"/>
              <w:rPr>
                <w:cs/>
              </w:rPr>
            </w:pPr>
          </w:p>
        </w:tc>
        <w:tc>
          <w:tcPr>
            <w:tcW w:w="5103" w:type="dxa"/>
            <w:vMerge/>
            <w:vAlign w:val="center"/>
          </w:tcPr>
          <w:p w14:paraId="3F210F40" w14:textId="77777777" w:rsidR="009F06CB" w:rsidRPr="003F32AE" w:rsidRDefault="009F06CB" w:rsidP="004D329B"/>
        </w:tc>
        <w:tc>
          <w:tcPr>
            <w:tcW w:w="1843" w:type="dxa"/>
            <w:gridSpan w:val="3"/>
            <w:shd w:val="clear" w:color="auto" w:fill="C9B4B1"/>
          </w:tcPr>
          <w:p w14:paraId="7252D553" w14:textId="7C8D5CF2" w:rsidR="009F06CB" w:rsidRPr="003F32AE" w:rsidRDefault="009F06CB" w:rsidP="0062140E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รหัส</w:t>
            </w:r>
            <w:r w:rsidR="00793ECA">
              <w:rPr>
                <w:rFonts w:hint="cs"/>
                <w:cs/>
              </w:rPr>
              <w:t>โครงการ</w:t>
            </w:r>
          </w:p>
        </w:tc>
        <w:tc>
          <w:tcPr>
            <w:tcW w:w="1836" w:type="dxa"/>
            <w:shd w:val="clear" w:color="auto" w:fill="auto"/>
          </w:tcPr>
          <w:p w14:paraId="6ECED181" w14:textId="28DA096F" w:rsidR="009F06CB" w:rsidRPr="003F32AE" w:rsidRDefault="009F06CB" w:rsidP="004D329B"/>
        </w:tc>
      </w:tr>
      <w:tr w:rsidR="000F424D" w:rsidRPr="003F32AE" w14:paraId="159704B8" w14:textId="77777777" w:rsidTr="0062140E">
        <w:trPr>
          <w:trHeight w:val="71"/>
        </w:trPr>
        <w:tc>
          <w:tcPr>
            <w:tcW w:w="1980" w:type="dxa"/>
            <w:gridSpan w:val="2"/>
            <w:shd w:val="clear" w:color="auto" w:fill="C9B4B1"/>
          </w:tcPr>
          <w:p w14:paraId="5D3BD00C" w14:textId="7A973DF6" w:rsidR="000F424D" w:rsidRPr="0067675C" w:rsidRDefault="000F424D" w:rsidP="0062140E">
            <w:pPr>
              <w:pStyle w:val="Heading2"/>
            </w:pPr>
            <w:r>
              <w:rPr>
                <w:rFonts w:hint="cs"/>
                <w:cs/>
              </w:rPr>
              <w:t>งบประมาณรวม</w:t>
            </w:r>
          </w:p>
        </w:tc>
        <w:tc>
          <w:tcPr>
            <w:tcW w:w="5103" w:type="dxa"/>
          </w:tcPr>
          <w:p w14:paraId="5AA9548B" w14:textId="4F151DF1" w:rsidR="000F424D" w:rsidRPr="003F32AE" w:rsidRDefault="000F424D" w:rsidP="009F06CB">
            <w:pPr>
              <w:rPr>
                <w:cs/>
              </w:rPr>
            </w:pPr>
            <w:r>
              <w:rPr>
                <w:rFonts w:hint="cs"/>
                <w:cs/>
              </w:rPr>
              <w:t>ระบุงบประมาณโดยรวมทั้งหมดของโครงการ</w:t>
            </w:r>
          </w:p>
        </w:tc>
        <w:tc>
          <w:tcPr>
            <w:tcW w:w="1843" w:type="dxa"/>
            <w:gridSpan w:val="3"/>
            <w:shd w:val="clear" w:color="auto" w:fill="C9B4B1"/>
          </w:tcPr>
          <w:p w14:paraId="2D1D3FD3" w14:textId="77777777" w:rsidR="000F424D" w:rsidRPr="003F32AE" w:rsidRDefault="000F424D" w:rsidP="0062140E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ระดับความสำคัญ</w:t>
            </w:r>
          </w:p>
        </w:tc>
        <w:tc>
          <w:tcPr>
            <w:tcW w:w="1836" w:type="dxa"/>
            <w:shd w:val="clear" w:color="auto" w:fill="auto"/>
          </w:tcPr>
          <w:p w14:paraId="562647A2" w14:textId="1D864413" w:rsidR="000F424D" w:rsidRPr="003F32AE" w:rsidRDefault="000F424D" w:rsidP="009F06CB"/>
        </w:tc>
      </w:tr>
      <w:tr w:rsidR="000F424D" w:rsidRPr="003F32AE" w14:paraId="0F4650F0" w14:textId="77777777" w:rsidTr="0062140E">
        <w:trPr>
          <w:trHeight w:val="71"/>
        </w:trPr>
        <w:tc>
          <w:tcPr>
            <w:tcW w:w="1980" w:type="dxa"/>
            <w:gridSpan w:val="2"/>
            <w:shd w:val="clear" w:color="auto" w:fill="C9B4B1"/>
          </w:tcPr>
          <w:p w14:paraId="1D0C967A" w14:textId="106FBACE" w:rsidR="000F424D" w:rsidRDefault="000F424D" w:rsidP="0062140E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หัวหน้าโครงการ</w:t>
            </w:r>
          </w:p>
        </w:tc>
        <w:tc>
          <w:tcPr>
            <w:tcW w:w="5103" w:type="dxa"/>
          </w:tcPr>
          <w:p w14:paraId="06F598F8" w14:textId="1F3BB95A" w:rsidR="000F424D" w:rsidRDefault="000F424D" w:rsidP="007F458D">
            <w:pPr>
              <w:rPr>
                <w:cs/>
              </w:rPr>
            </w:pPr>
            <w:r>
              <w:rPr>
                <w:rFonts w:hint="cs"/>
                <w:cs/>
              </w:rPr>
              <w:t>ระบุชื่อหัวหน้าโครงการ</w:t>
            </w:r>
          </w:p>
        </w:tc>
        <w:tc>
          <w:tcPr>
            <w:tcW w:w="1843" w:type="dxa"/>
            <w:gridSpan w:val="3"/>
            <w:shd w:val="clear" w:color="auto" w:fill="C9B4B1"/>
          </w:tcPr>
          <w:p w14:paraId="16FA22FC" w14:textId="6697A831" w:rsidR="000F424D" w:rsidRDefault="000F424D" w:rsidP="0062140E">
            <w:pPr>
              <w:pStyle w:val="Heading2"/>
              <w:rPr>
                <w:cs/>
              </w:rPr>
            </w:pPr>
            <w:r w:rsidRPr="005735A2">
              <w:rPr>
                <w:cs/>
              </w:rPr>
              <w:t>สถานภาพโครงการ</w:t>
            </w:r>
          </w:p>
        </w:tc>
        <w:tc>
          <w:tcPr>
            <w:tcW w:w="1836" w:type="dxa"/>
            <w:shd w:val="clear" w:color="auto" w:fill="auto"/>
          </w:tcPr>
          <w:p w14:paraId="151CDC91" w14:textId="26A30A01" w:rsidR="000F424D" w:rsidRDefault="000F424D" w:rsidP="007F458D">
            <w:pPr>
              <w:rPr>
                <w:cs/>
              </w:rPr>
            </w:pPr>
            <w:r>
              <w:rPr>
                <w:rFonts w:hint="cs"/>
                <w:cs/>
              </w:rPr>
              <w:t>ใหม่/ต่อเนื่อง</w:t>
            </w:r>
          </w:p>
        </w:tc>
      </w:tr>
      <w:tr w:rsidR="00C66437" w:rsidRPr="002A0A6C" w14:paraId="5A1E82AE" w14:textId="77777777" w:rsidTr="005C32BD">
        <w:trPr>
          <w:trHeight w:val="71"/>
        </w:trPr>
        <w:tc>
          <w:tcPr>
            <w:tcW w:w="1670" w:type="dxa"/>
            <w:shd w:val="clear" w:color="auto" w:fill="A6A6A6" w:themeFill="background1" w:themeFillShade="A6"/>
          </w:tcPr>
          <w:p w14:paraId="6D260811" w14:textId="77777777" w:rsidR="00C66437" w:rsidRPr="002A0A6C" w:rsidRDefault="00C66437" w:rsidP="005C32BD">
            <w:pPr>
              <w:rPr>
                <w:rFonts w:cs="TH Sarabun New"/>
                <w:color w:val="808080" w:themeColor="background1" w:themeShade="80"/>
                <w:sz w:val="8"/>
                <w:szCs w:val="8"/>
              </w:rPr>
            </w:pPr>
          </w:p>
        </w:tc>
        <w:tc>
          <w:tcPr>
            <w:tcW w:w="5441" w:type="dxa"/>
            <w:gridSpan w:val="3"/>
            <w:shd w:val="clear" w:color="auto" w:fill="A6A6A6" w:themeFill="background1" w:themeFillShade="A6"/>
          </w:tcPr>
          <w:p w14:paraId="67107068" w14:textId="77777777" w:rsidR="00C66437" w:rsidRPr="002A0A6C" w:rsidRDefault="00C66437" w:rsidP="005C32BD">
            <w:pPr>
              <w:rPr>
                <w:rFonts w:cs="TH Sarabun New"/>
                <w:color w:val="808080" w:themeColor="background1" w:themeShade="80"/>
                <w:sz w:val="8"/>
                <w:szCs w:val="8"/>
              </w:rPr>
            </w:pPr>
          </w:p>
        </w:tc>
        <w:tc>
          <w:tcPr>
            <w:tcW w:w="1799" w:type="dxa"/>
            <w:shd w:val="clear" w:color="auto" w:fill="A6A6A6" w:themeFill="background1" w:themeFillShade="A6"/>
          </w:tcPr>
          <w:p w14:paraId="7CB525E9" w14:textId="77777777" w:rsidR="00C66437" w:rsidRPr="002A0A6C" w:rsidRDefault="00C66437" w:rsidP="005C32BD">
            <w:pPr>
              <w:rPr>
                <w:rFonts w:cs="TH Sarabun New"/>
                <w:color w:val="808080" w:themeColor="background1" w:themeShade="80"/>
                <w:sz w:val="8"/>
                <w:szCs w:val="8"/>
                <w:cs/>
              </w:rPr>
            </w:pPr>
          </w:p>
        </w:tc>
        <w:tc>
          <w:tcPr>
            <w:tcW w:w="1852" w:type="dxa"/>
            <w:gridSpan w:val="2"/>
            <w:shd w:val="clear" w:color="auto" w:fill="A6A6A6" w:themeFill="background1" w:themeFillShade="A6"/>
          </w:tcPr>
          <w:p w14:paraId="4C7C5D92" w14:textId="77777777" w:rsidR="00C66437" w:rsidRPr="002A0A6C" w:rsidRDefault="00C66437" w:rsidP="005C32BD">
            <w:pPr>
              <w:rPr>
                <w:rFonts w:cs="TH Sarabun New"/>
                <w:color w:val="808080" w:themeColor="background1" w:themeShade="80"/>
                <w:sz w:val="8"/>
                <w:szCs w:val="8"/>
                <w:cs/>
              </w:rPr>
            </w:pPr>
          </w:p>
        </w:tc>
      </w:tr>
    </w:tbl>
    <w:p w14:paraId="037FF26A" w14:textId="1684E6FA" w:rsidR="001B74A4" w:rsidRPr="0062140E" w:rsidRDefault="00ED341E" w:rsidP="0062140E">
      <w:pPr>
        <w:pStyle w:val="Heading1"/>
        <w:rPr>
          <w:cs/>
        </w:rPr>
      </w:pPr>
      <w:r w:rsidRPr="0062140E">
        <w:t>1</w:t>
      </w:r>
      <w:r w:rsidR="001B74A4" w:rsidRPr="0062140E">
        <w:rPr>
          <w:cs/>
        </w:rPr>
        <w:t xml:space="preserve">. </w:t>
      </w:r>
      <w:r w:rsidR="001B74A4" w:rsidRPr="0062140E">
        <w:rPr>
          <w:rFonts w:hint="cs"/>
          <w:cs/>
        </w:rPr>
        <w:t>ความสอดคล้องกับยุทธศาสตร์</w:t>
      </w:r>
      <w:r w:rsidR="00FC2509" w:rsidRPr="0062140E">
        <w:rPr>
          <w:rFonts w:hint="cs"/>
          <w:cs/>
        </w:rPr>
        <w:t xml:space="preserve"> </w:t>
      </w:r>
      <w:r w:rsidR="00FC2509" w:rsidRPr="0062140E">
        <w:t>(Relevance to strategy)</w:t>
      </w:r>
    </w:p>
    <w:p w14:paraId="5E837172" w14:textId="6A316D77" w:rsidR="001B74A4" w:rsidRPr="00155D88" w:rsidRDefault="001B74A4" w:rsidP="00E8634B">
      <w:pPr>
        <w:pStyle w:val="a"/>
      </w:pPr>
      <w:r w:rsidRPr="00155D88">
        <w:rPr>
          <w:rFonts w:hint="cs"/>
          <w:cs/>
        </w:rPr>
        <w:t>เลือกความสอดคล้องกับ</w:t>
      </w:r>
      <w:r w:rsidR="00E8634B">
        <w:rPr>
          <w:rFonts w:hint="cs"/>
          <w:cs/>
        </w:rPr>
        <w:t xml:space="preserve">นโยบายและยุทธศาสตร์ </w:t>
      </w:r>
      <w:r w:rsidR="008D2D9A">
        <w:rPr>
          <w:rFonts w:hint="cs"/>
          <w:cs/>
        </w:rPr>
        <w:t>โดยในแต่ละหัวข้อ</w:t>
      </w:r>
      <w:r w:rsidR="00F26CC2">
        <w:rPr>
          <w:rFonts w:hint="cs"/>
          <w:cs/>
        </w:rPr>
        <w:t>เลือกได้เพียงตัวเลือกเดียว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14"/>
        <w:gridCol w:w="7648"/>
      </w:tblGrid>
      <w:tr w:rsidR="001B74A4" w:rsidRPr="004D113F" w14:paraId="379AD443" w14:textId="77777777" w:rsidTr="0062140E">
        <w:tc>
          <w:tcPr>
            <w:tcW w:w="3114" w:type="dxa"/>
            <w:shd w:val="clear" w:color="auto" w:fill="C9B4B1"/>
          </w:tcPr>
          <w:p w14:paraId="73A4114E" w14:textId="77777777" w:rsidR="001B74A4" w:rsidRPr="004D113F" w:rsidRDefault="001B74A4" w:rsidP="0062140E">
            <w:pPr>
              <w:pStyle w:val="Heading2"/>
              <w:rPr>
                <w:cs/>
              </w:rPr>
            </w:pPr>
            <w:r w:rsidRPr="004D113F">
              <w:rPr>
                <w:rFonts w:hint="cs"/>
                <w:cs/>
              </w:rPr>
              <w:t>ความสอดคล้อง</w:t>
            </w:r>
          </w:p>
        </w:tc>
        <w:tc>
          <w:tcPr>
            <w:tcW w:w="7648" w:type="dxa"/>
            <w:shd w:val="clear" w:color="auto" w:fill="C9B4B1"/>
          </w:tcPr>
          <w:p w14:paraId="7838D6F1" w14:textId="77777777" w:rsidR="001B74A4" w:rsidRPr="004D113F" w:rsidRDefault="001B74A4" w:rsidP="0062140E">
            <w:pPr>
              <w:pStyle w:val="Heading2"/>
            </w:pPr>
          </w:p>
        </w:tc>
      </w:tr>
      <w:tr w:rsidR="001B74A4" w:rsidRPr="003F32AE" w14:paraId="386C63FC" w14:textId="77777777" w:rsidTr="009F06CB">
        <w:tc>
          <w:tcPr>
            <w:tcW w:w="3114" w:type="dxa"/>
            <w:shd w:val="clear" w:color="auto" w:fill="E7E6E6" w:themeFill="background2"/>
          </w:tcPr>
          <w:p w14:paraId="49CDD9CB" w14:textId="52BDD918" w:rsidR="001B74A4" w:rsidRPr="00155D88" w:rsidRDefault="001B74A4" w:rsidP="00155D88">
            <w:pPr>
              <w:rPr>
                <w:cs/>
              </w:rPr>
            </w:pPr>
            <w:r w:rsidRPr="00155D88">
              <w:rPr>
                <w:rFonts w:hint="cs"/>
                <w:cs/>
              </w:rPr>
              <w:t>ยุทธศาสตร</w:t>
            </w:r>
            <w:r w:rsidR="00B079EA">
              <w:rPr>
                <w:rFonts w:hint="cs"/>
                <w:cs/>
              </w:rPr>
              <w:t>์</w:t>
            </w:r>
          </w:p>
        </w:tc>
        <w:tc>
          <w:tcPr>
            <w:tcW w:w="7648" w:type="dxa"/>
          </w:tcPr>
          <w:p w14:paraId="79291736" w14:textId="1A63209B" w:rsidR="001B74A4" w:rsidRPr="003F32AE" w:rsidRDefault="00756D2C" w:rsidP="00155D88">
            <w:pPr>
              <w:rPr>
                <w:cs/>
              </w:rPr>
            </w:pPr>
            <w:r>
              <w:t xml:space="preserve"> </w:t>
            </w:r>
          </w:p>
        </w:tc>
      </w:tr>
      <w:tr w:rsidR="003C60B3" w:rsidRPr="003F32AE" w14:paraId="74F34E35" w14:textId="77777777" w:rsidTr="009F06CB">
        <w:tc>
          <w:tcPr>
            <w:tcW w:w="3114" w:type="dxa"/>
            <w:shd w:val="clear" w:color="auto" w:fill="E7E6E6" w:themeFill="background2"/>
          </w:tcPr>
          <w:p w14:paraId="3C72BF14" w14:textId="5116B075" w:rsidR="003C60B3" w:rsidRDefault="003C60B3" w:rsidP="00155D88">
            <w:pPr>
              <w:rPr>
                <w:cs/>
              </w:rPr>
            </w:pPr>
            <w:r>
              <w:rPr>
                <w:rFonts w:hint="cs"/>
                <w:cs/>
              </w:rPr>
              <w:t>กลยุทธ์</w:t>
            </w:r>
          </w:p>
        </w:tc>
        <w:tc>
          <w:tcPr>
            <w:tcW w:w="7648" w:type="dxa"/>
          </w:tcPr>
          <w:p w14:paraId="191926D4" w14:textId="77777777" w:rsidR="003C60B3" w:rsidRPr="003F32AE" w:rsidRDefault="003C60B3" w:rsidP="00155D88"/>
        </w:tc>
      </w:tr>
      <w:tr w:rsidR="001B74A4" w:rsidRPr="003F32AE" w14:paraId="0655EB73" w14:textId="77777777" w:rsidTr="009F06CB">
        <w:tc>
          <w:tcPr>
            <w:tcW w:w="3114" w:type="dxa"/>
            <w:shd w:val="clear" w:color="auto" w:fill="E7E6E6" w:themeFill="background2"/>
          </w:tcPr>
          <w:p w14:paraId="31448DA5" w14:textId="07D6957C" w:rsidR="001B74A4" w:rsidRPr="00155D88" w:rsidRDefault="009F06CB" w:rsidP="00155D88">
            <w:r>
              <w:rPr>
                <w:rFonts w:hint="cs"/>
                <w:cs/>
              </w:rPr>
              <w:t xml:space="preserve">นโยบายประจำปี </w:t>
            </w:r>
          </w:p>
        </w:tc>
        <w:tc>
          <w:tcPr>
            <w:tcW w:w="7648" w:type="dxa"/>
          </w:tcPr>
          <w:p w14:paraId="2DFAB747" w14:textId="77777777" w:rsidR="001B74A4" w:rsidRPr="003F32AE" w:rsidRDefault="001B74A4" w:rsidP="00155D88"/>
        </w:tc>
      </w:tr>
      <w:tr w:rsidR="0055095E" w:rsidRPr="003F32AE" w14:paraId="3C7A36EC" w14:textId="77777777" w:rsidTr="005B6D04">
        <w:tc>
          <w:tcPr>
            <w:tcW w:w="3114" w:type="dxa"/>
            <w:shd w:val="clear" w:color="auto" w:fill="E7E6E6" w:themeFill="background2"/>
          </w:tcPr>
          <w:p w14:paraId="2700C50A" w14:textId="5D6B0F53" w:rsidR="0055095E" w:rsidRDefault="0055095E" w:rsidP="005B6D04">
            <w:r>
              <w:rPr>
                <w:rFonts w:hint="cs"/>
                <w:cs/>
              </w:rPr>
              <w:t>แผนงาน</w:t>
            </w:r>
          </w:p>
        </w:tc>
        <w:tc>
          <w:tcPr>
            <w:tcW w:w="7648" w:type="dxa"/>
          </w:tcPr>
          <w:p w14:paraId="6393E9B9" w14:textId="77777777" w:rsidR="0055095E" w:rsidRPr="003F32AE" w:rsidRDefault="0055095E" w:rsidP="005B6D04"/>
        </w:tc>
      </w:tr>
    </w:tbl>
    <w:p w14:paraId="29364749" w14:textId="56325C14" w:rsidR="00305287" w:rsidRPr="003F32AE" w:rsidRDefault="00ED341E" w:rsidP="0062140E">
      <w:pPr>
        <w:pStyle w:val="Heading1"/>
      </w:pPr>
      <w:r>
        <w:t>2</w:t>
      </w:r>
      <w:r w:rsidR="00305287" w:rsidRPr="003F32AE">
        <w:rPr>
          <w:cs/>
        </w:rPr>
        <w:t>.</w:t>
      </w:r>
      <w:r w:rsidR="00305287" w:rsidRPr="003F32AE">
        <w:rPr>
          <w:rFonts w:hint="cs"/>
          <w:cs/>
        </w:rPr>
        <w:t xml:space="preserve"> </w:t>
      </w:r>
      <w:r w:rsidR="00305287" w:rsidRPr="003F32AE">
        <w:rPr>
          <w:cs/>
        </w:rPr>
        <w:t>หลักการและเหตุผล</w:t>
      </w:r>
      <w:r w:rsidR="00673DCF">
        <w:t xml:space="preserve"> </w:t>
      </w:r>
      <w:r w:rsidR="00673DCF">
        <w:rPr>
          <w:rFonts w:hint="cs"/>
          <w:cs/>
        </w:rPr>
        <w:t>(</w:t>
      </w:r>
      <w:r w:rsidR="00673DCF">
        <w:t>Justification)</w:t>
      </w:r>
    </w:p>
    <w:p w14:paraId="22599151" w14:textId="2F48CD73" w:rsidR="00305287" w:rsidRPr="003F32AE" w:rsidRDefault="00305287" w:rsidP="00155D88">
      <w:pPr>
        <w:pStyle w:val="a"/>
        <w:rPr>
          <w:cs/>
        </w:rPr>
      </w:pPr>
      <w:r w:rsidRPr="003F32AE">
        <w:rPr>
          <w:cs/>
        </w:rPr>
        <w:t>ระบุถึงที่มาที่ไป</w:t>
      </w:r>
      <w:r w:rsidR="00C97FC3">
        <w:rPr>
          <w:rFonts w:hint="cs"/>
          <w:cs/>
        </w:rPr>
        <w:t>ของโครงการ</w:t>
      </w:r>
      <w:r w:rsidRPr="003F32AE">
        <w:rPr>
          <w:cs/>
        </w:rPr>
        <w:t xml:space="preserve"> หลักการและเหตุผล ความจำเป็น ต้องการแก้ไขปัญหาอะไร ความเร่งด่วน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305287" w:rsidRPr="003F32AE" w14:paraId="4A21D4E2" w14:textId="77777777" w:rsidTr="0067675C">
        <w:tc>
          <w:tcPr>
            <w:tcW w:w="10762" w:type="dxa"/>
          </w:tcPr>
          <w:p w14:paraId="6A396803" w14:textId="0CF7B354" w:rsidR="0067675C" w:rsidRDefault="0067675C" w:rsidP="00155D88"/>
          <w:p w14:paraId="15A759B9" w14:textId="5029BBE2" w:rsidR="00DC7DCB" w:rsidRDefault="00DC7DCB" w:rsidP="00155D88"/>
          <w:p w14:paraId="53E44990" w14:textId="77E6F2C6" w:rsidR="00FF04E1" w:rsidRDefault="00FF04E1" w:rsidP="00155D88"/>
          <w:p w14:paraId="1606E51A" w14:textId="218FCB6C" w:rsidR="00FF04E1" w:rsidRDefault="00FF04E1" w:rsidP="00155D88"/>
          <w:p w14:paraId="566DAA1A" w14:textId="77777777" w:rsidR="00FF04E1" w:rsidRPr="003F32AE" w:rsidRDefault="00FF04E1" w:rsidP="00155D88"/>
          <w:p w14:paraId="37581B73" w14:textId="77777777" w:rsidR="00673DCF" w:rsidRPr="003F32AE" w:rsidRDefault="00673DCF" w:rsidP="00155D88"/>
        </w:tc>
      </w:tr>
    </w:tbl>
    <w:p w14:paraId="0EF0AE3B" w14:textId="230CA549" w:rsidR="00305287" w:rsidRPr="003F32AE" w:rsidRDefault="00ED341E" w:rsidP="0062140E">
      <w:pPr>
        <w:pStyle w:val="Heading1"/>
        <w:rPr>
          <w:cs/>
        </w:rPr>
      </w:pPr>
      <w:r>
        <w:t>3</w:t>
      </w:r>
      <w:r w:rsidR="00305287" w:rsidRPr="003F32AE">
        <w:rPr>
          <w:cs/>
        </w:rPr>
        <w:t xml:space="preserve">. </w:t>
      </w:r>
      <w:r w:rsidR="00305287" w:rsidRPr="003F32AE">
        <w:rPr>
          <w:rFonts w:hint="cs"/>
          <w:cs/>
        </w:rPr>
        <w:t>วัตถุประสงค์</w:t>
      </w:r>
      <w:r w:rsidR="006F3B7F">
        <w:t xml:space="preserve"> (O</w:t>
      </w:r>
      <w:r w:rsidR="006F3B7F" w:rsidRPr="006F3B7F">
        <w:t>bjective</w:t>
      </w:r>
      <w:r w:rsidR="006F3B7F">
        <w:t>)</w:t>
      </w:r>
    </w:p>
    <w:p w14:paraId="4258D5E4" w14:textId="44ABACC1" w:rsidR="00305287" w:rsidRPr="003F32AE" w:rsidRDefault="00305287" w:rsidP="00673DCF">
      <w:pPr>
        <w:pStyle w:val="a"/>
        <w:rPr>
          <w:cs/>
        </w:rPr>
      </w:pPr>
      <w:r w:rsidRPr="003F32AE">
        <w:rPr>
          <w:rFonts w:hint="cs"/>
          <w:cs/>
        </w:rPr>
        <w:t>ระบุวัตถุประสงค์ของ</w:t>
      </w:r>
      <w:r w:rsidR="00E424C3">
        <w:rPr>
          <w:rFonts w:hint="cs"/>
          <w:cs/>
        </w:rPr>
        <w:t>โครงการ</w:t>
      </w:r>
      <w:r w:rsidR="00AB68E3">
        <w:rPr>
          <w:rFonts w:hint="cs"/>
          <w:cs/>
        </w:rPr>
        <w:t xml:space="preserve"> </w:t>
      </w:r>
      <w:r w:rsidR="000B08C2">
        <w:rPr>
          <w:rFonts w:hint="cs"/>
          <w:cs/>
        </w:rPr>
        <w:t>ที่สอดคล้องกับ</w:t>
      </w:r>
      <w:r w:rsidR="00AB68E3">
        <w:rPr>
          <w:rFonts w:hint="cs"/>
          <w:cs/>
        </w:rPr>
        <w:t>วัตถุประสงค์ของนโยบายประจำปี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305287" w:rsidRPr="00D427D6" w14:paraId="29F31B3E" w14:textId="77777777" w:rsidTr="00784487">
        <w:tc>
          <w:tcPr>
            <w:tcW w:w="11096" w:type="dxa"/>
          </w:tcPr>
          <w:p w14:paraId="6512581A" w14:textId="1849AB61" w:rsidR="00305287" w:rsidRDefault="00D427D6" w:rsidP="00D427D6">
            <w:r>
              <w:t xml:space="preserve">1. </w:t>
            </w:r>
          </w:p>
          <w:p w14:paraId="5D406F58" w14:textId="4DEF3091" w:rsidR="002B773F" w:rsidRPr="00D427D6" w:rsidRDefault="002B773F" w:rsidP="00D427D6">
            <w:r>
              <w:t xml:space="preserve">2. </w:t>
            </w:r>
          </w:p>
          <w:p w14:paraId="0021C0EE" w14:textId="40DF59E5" w:rsidR="002C17A2" w:rsidRPr="00D427D6" w:rsidRDefault="002C17A2" w:rsidP="00D427D6"/>
        </w:tc>
      </w:tr>
    </w:tbl>
    <w:p w14:paraId="6E68D684" w14:textId="520593A0" w:rsidR="00305287" w:rsidRPr="0015328C" w:rsidRDefault="003F67B6" w:rsidP="0062140E">
      <w:pPr>
        <w:pStyle w:val="Heading1"/>
        <w:rPr>
          <w:cs/>
          <w:lang w:val="en"/>
        </w:rPr>
      </w:pPr>
      <w:r>
        <w:t>4</w:t>
      </w:r>
      <w:r w:rsidR="00305287" w:rsidRPr="003F32AE">
        <w:rPr>
          <w:cs/>
        </w:rPr>
        <w:t>. ผลที่คาดว่าจะได้รับ</w:t>
      </w:r>
      <w:r w:rsidR="0015328C">
        <w:rPr>
          <w:rFonts w:hint="cs"/>
          <w:cs/>
        </w:rPr>
        <w:t xml:space="preserve"> </w:t>
      </w:r>
      <w:r w:rsidR="0015328C">
        <w:t>(</w:t>
      </w:r>
      <w:r w:rsidR="0015328C" w:rsidRPr="0015328C">
        <w:t>Expected results</w:t>
      </w:r>
      <w:r w:rsidR="0015328C">
        <w:t>)</w:t>
      </w:r>
    </w:p>
    <w:p w14:paraId="55571174" w14:textId="23C09E67" w:rsidR="007F458D" w:rsidRPr="003F32AE" w:rsidRDefault="001C14AE" w:rsidP="007F458D">
      <w:pPr>
        <w:pStyle w:val="a"/>
        <w:rPr>
          <w:cs/>
        </w:rPr>
      </w:pPr>
      <w:r>
        <w:rPr>
          <w:rFonts w:hint="cs"/>
          <w:cs/>
        </w:rPr>
        <w:t>ระบ</w:t>
      </w:r>
      <w:r w:rsidR="007F458D">
        <w:rPr>
          <w:rFonts w:hint="cs"/>
          <w:cs/>
        </w:rPr>
        <w:t>ุ</w:t>
      </w:r>
      <w:r w:rsidR="006F5940" w:rsidRPr="003F32AE">
        <w:rPr>
          <w:cs/>
        </w:rPr>
        <w:t>ประโยชน์ที่คาดว่าจะได้รับ</w:t>
      </w:r>
      <w:r w:rsidR="006F5940" w:rsidRPr="003F32AE">
        <w:rPr>
          <w:rFonts w:hint="cs"/>
          <w:cs/>
        </w:rPr>
        <w:t xml:space="preserve"> </w:t>
      </w:r>
      <w:r w:rsidR="006F5940" w:rsidRPr="003F32AE">
        <w:rPr>
          <w:cs/>
        </w:rPr>
        <w:t>(อาจจะไม่เกิดขึ้นในปีนี้)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7F458D" w:rsidRPr="00D427D6" w14:paraId="5E8F0D21" w14:textId="77777777" w:rsidTr="00102F5B">
        <w:tc>
          <w:tcPr>
            <w:tcW w:w="11096" w:type="dxa"/>
          </w:tcPr>
          <w:p w14:paraId="08457F63" w14:textId="77777777" w:rsidR="007F458D" w:rsidRDefault="007F458D" w:rsidP="00102F5B">
            <w:r>
              <w:t xml:space="preserve">1. </w:t>
            </w:r>
          </w:p>
          <w:p w14:paraId="6D34B02F" w14:textId="77777777" w:rsidR="007F458D" w:rsidRPr="00D427D6" w:rsidRDefault="007F458D" w:rsidP="00102F5B">
            <w:r>
              <w:t xml:space="preserve">2. </w:t>
            </w:r>
          </w:p>
          <w:p w14:paraId="1957F642" w14:textId="3AACE850" w:rsidR="00DC4450" w:rsidRPr="00D427D6" w:rsidRDefault="00DC4450" w:rsidP="00102F5B"/>
        </w:tc>
      </w:tr>
    </w:tbl>
    <w:p w14:paraId="48DACF86" w14:textId="27B40362" w:rsidR="002B773F" w:rsidRDefault="003F67B6" w:rsidP="0062140E">
      <w:pPr>
        <w:pStyle w:val="Heading1"/>
      </w:pPr>
      <w:r>
        <w:t>5</w:t>
      </w:r>
      <w:r w:rsidR="00160EFF" w:rsidRPr="00E640E1">
        <w:rPr>
          <w:cs/>
        </w:rPr>
        <w:t xml:space="preserve">. </w:t>
      </w:r>
      <w:r w:rsidR="004D113F">
        <w:rPr>
          <w:rFonts w:hint="cs"/>
          <w:cs/>
        </w:rPr>
        <w:t>ระบุ</w:t>
      </w:r>
      <w:r w:rsidR="002B773F" w:rsidRPr="002B773F">
        <w:rPr>
          <w:cs/>
        </w:rPr>
        <w:t>ผู้มีส่วนได้ส่วนเสีย (</w:t>
      </w:r>
      <w:r w:rsidR="004D113F" w:rsidRPr="004D113F">
        <w:t>Identify Stakeholders</w:t>
      </w:r>
      <w:r w:rsidR="002B773F" w:rsidRPr="002B773F">
        <w:t>)</w:t>
      </w:r>
    </w:p>
    <w:p w14:paraId="5176AC44" w14:textId="25B1ECCA" w:rsidR="002B773F" w:rsidRPr="005462CF" w:rsidRDefault="002B773F" w:rsidP="002B773F">
      <w:pPr>
        <w:pStyle w:val="a"/>
        <w:rPr>
          <w:cs/>
        </w:rPr>
      </w:pPr>
      <w:r>
        <w:rPr>
          <w:rFonts w:hint="cs"/>
          <w:cs/>
        </w:rPr>
        <w:t>ระบุ</w:t>
      </w:r>
      <w:r w:rsidR="004D113F">
        <w:rPr>
          <w:rFonts w:hint="cs"/>
          <w:cs/>
        </w:rPr>
        <w:t>ผู้มีส่วนได้ส่วนเสีย และความคาดหวัง</w:t>
      </w:r>
      <w:r w:rsidR="003C3235">
        <w:rPr>
          <w:rFonts w:hint="cs"/>
          <w:cs/>
        </w:rPr>
        <w:t>หลัก</w:t>
      </w:r>
      <w:r w:rsidR="004D113F">
        <w:rPr>
          <w:rFonts w:hint="cs"/>
          <w:cs/>
        </w:rPr>
        <w:t>ของผู้มีส่วนได้ส่วนเสีย</w:t>
      </w:r>
    </w:p>
    <w:tbl>
      <w:tblPr>
        <w:tblStyle w:val="TableGrid"/>
        <w:tblW w:w="1076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5386"/>
      </w:tblGrid>
      <w:tr w:rsidR="004D113F" w:rsidRPr="004D113F" w14:paraId="4544E729" w14:textId="5938443A" w:rsidTr="00120FC3">
        <w:trPr>
          <w:trHeight w:val="257"/>
        </w:trPr>
        <w:tc>
          <w:tcPr>
            <w:tcW w:w="5382" w:type="dxa"/>
            <w:shd w:val="clear" w:color="auto" w:fill="C9B4B1"/>
          </w:tcPr>
          <w:p w14:paraId="4B114812" w14:textId="3ED7C2B0" w:rsidR="004D113F" w:rsidRPr="004D113F" w:rsidRDefault="00CA7A9D" w:rsidP="0062140E">
            <w:pPr>
              <w:pStyle w:val="Heading2"/>
            </w:pPr>
            <w:r>
              <w:rPr>
                <w:rFonts w:hint="cs"/>
                <w:cs/>
              </w:rPr>
              <w:t>ผู้มีส่วนได้ส่วนเสีย</w:t>
            </w:r>
          </w:p>
        </w:tc>
        <w:tc>
          <w:tcPr>
            <w:tcW w:w="5386" w:type="dxa"/>
            <w:shd w:val="clear" w:color="auto" w:fill="C9B4B1"/>
          </w:tcPr>
          <w:p w14:paraId="5E9E44D4" w14:textId="10BE01FB" w:rsidR="004D113F" w:rsidRPr="004D113F" w:rsidRDefault="004D113F" w:rsidP="0062140E">
            <w:pPr>
              <w:pStyle w:val="Heading2"/>
              <w:rPr>
                <w:cs/>
              </w:rPr>
            </w:pPr>
            <w:r w:rsidRPr="004D113F">
              <w:rPr>
                <w:rFonts w:hint="cs"/>
                <w:cs/>
              </w:rPr>
              <w:t>ความคาดหวัง</w:t>
            </w:r>
            <w:r w:rsidR="003C3235">
              <w:rPr>
                <w:rFonts w:hint="cs"/>
                <w:cs/>
              </w:rPr>
              <w:t>หลักของผู้มีส่วนได้ส่วนเสีย</w:t>
            </w:r>
          </w:p>
        </w:tc>
      </w:tr>
      <w:tr w:rsidR="004D113F" w14:paraId="35E8B638" w14:textId="1B023E2C" w:rsidTr="00CA7A9D">
        <w:trPr>
          <w:trHeight w:val="206"/>
        </w:trPr>
        <w:tc>
          <w:tcPr>
            <w:tcW w:w="5382" w:type="dxa"/>
          </w:tcPr>
          <w:p w14:paraId="375061AA" w14:textId="0034E999" w:rsidR="004D113F" w:rsidRDefault="004D113F" w:rsidP="00246C11">
            <w:r>
              <w:t xml:space="preserve">1. </w:t>
            </w:r>
          </w:p>
        </w:tc>
        <w:tc>
          <w:tcPr>
            <w:tcW w:w="5386" w:type="dxa"/>
          </w:tcPr>
          <w:p w14:paraId="4017E025" w14:textId="77777777" w:rsidR="004D113F" w:rsidRDefault="004D113F" w:rsidP="00246C11"/>
        </w:tc>
      </w:tr>
      <w:tr w:rsidR="004D113F" w14:paraId="4523CDA0" w14:textId="6EFED430" w:rsidTr="00CA7A9D">
        <w:trPr>
          <w:trHeight w:val="206"/>
        </w:trPr>
        <w:tc>
          <w:tcPr>
            <w:tcW w:w="5382" w:type="dxa"/>
          </w:tcPr>
          <w:p w14:paraId="3BA3530B" w14:textId="3E6EA71A" w:rsidR="004D113F" w:rsidRDefault="004D113F" w:rsidP="00246C11">
            <w:r>
              <w:t xml:space="preserve">2. </w:t>
            </w:r>
          </w:p>
        </w:tc>
        <w:tc>
          <w:tcPr>
            <w:tcW w:w="5386" w:type="dxa"/>
          </w:tcPr>
          <w:p w14:paraId="411F3318" w14:textId="77777777" w:rsidR="004D113F" w:rsidRDefault="004D113F" w:rsidP="00246C11"/>
        </w:tc>
      </w:tr>
      <w:tr w:rsidR="004D113F" w14:paraId="4CBFB087" w14:textId="64F7EAB8" w:rsidTr="00CA7A9D">
        <w:trPr>
          <w:trHeight w:val="206"/>
        </w:trPr>
        <w:tc>
          <w:tcPr>
            <w:tcW w:w="5382" w:type="dxa"/>
          </w:tcPr>
          <w:p w14:paraId="0B6ADEFA" w14:textId="773DB457" w:rsidR="004D113F" w:rsidRDefault="004D113F" w:rsidP="00731EA9">
            <w:r>
              <w:t xml:space="preserve">3. </w:t>
            </w:r>
          </w:p>
        </w:tc>
        <w:tc>
          <w:tcPr>
            <w:tcW w:w="5386" w:type="dxa"/>
          </w:tcPr>
          <w:p w14:paraId="15F48E3B" w14:textId="77777777" w:rsidR="004D113F" w:rsidRDefault="004D113F" w:rsidP="00731EA9"/>
        </w:tc>
      </w:tr>
      <w:tr w:rsidR="004D113F" w14:paraId="332C9E92" w14:textId="62012ACC" w:rsidTr="00CA7A9D">
        <w:trPr>
          <w:trHeight w:val="206"/>
        </w:trPr>
        <w:tc>
          <w:tcPr>
            <w:tcW w:w="5382" w:type="dxa"/>
          </w:tcPr>
          <w:p w14:paraId="3602BA4B" w14:textId="77777777" w:rsidR="004D113F" w:rsidRDefault="004D113F" w:rsidP="00D04133">
            <w:r>
              <w:t xml:space="preserve">4. </w:t>
            </w:r>
          </w:p>
        </w:tc>
        <w:tc>
          <w:tcPr>
            <w:tcW w:w="5386" w:type="dxa"/>
          </w:tcPr>
          <w:p w14:paraId="61D3CB3E" w14:textId="77777777" w:rsidR="004D113F" w:rsidRDefault="004D113F" w:rsidP="00D04133"/>
        </w:tc>
      </w:tr>
    </w:tbl>
    <w:p w14:paraId="7BFA3987" w14:textId="237A3909" w:rsidR="00340828" w:rsidRDefault="00CA7A9D" w:rsidP="0062140E">
      <w:pPr>
        <w:pStyle w:val="Heading1"/>
      </w:pPr>
      <w:r>
        <w:t>6</w:t>
      </w:r>
      <w:r w:rsidR="00340828">
        <w:t xml:space="preserve">. </w:t>
      </w:r>
      <w:r>
        <w:rPr>
          <w:rFonts w:hint="cs"/>
          <w:cs/>
        </w:rPr>
        <w:t>ระบุ</w:t>
      </w:r>
      <w:r w:rsidR="00FF04E1" w:rsidRPr="00FF04E1">
        <w:rPr>
          <w:cs/>
        </w:rPr>
        <w:t>ความเสี่ยง</w:t>
      </w:r>
      <w:r w:rsidR="00340828">
        <w:rPr>
          <w:rFonts w:hint="cs"/>
          <w:cs/>
        </w:rPr>
        <w:t xml:space="preserve"> (</w:t>
      </w:r>
      <w:r w:rsidR="004D113F" w:rsidRPr="004D113F">
        <w:t>Identifies Risk</w:t>
      </w:r>
      <w:r w:rsidR="00340828">
        <w:t>)</w:t>
      </w:r>
    </w:p>
    <w:p w14:paraId="394527E7" w14:textId="68F8D0F1" w:rsidR="00340828" w:rsidRDefault="00340828" w:rsidP="00340828">
      <w:pPr>
        <w:pStyle w:val="a"/>
      </w:pPr>
      <w:r>
        <w:rPr>
          <w:rFonts w:hint="cs"/>
          <w:cs/>
        </w:rPr>
        <w:t>ระบุความเสี่ยงที่อาจเกิดขึ้นในระหว่างดำเนินโครงการ</w:t>
      </w:r>
      <w:r w:rsidR="00CA7A9D">
        <w:rPr>
          <w:rFonts w:hint="cs"/>
          <w:cs/>
        </w:rPr>
        <w:t xml:space="preserve"> และสาเหตุของความเสี่ยง</w:t>
      </w:r>
    </w:p>
    <w:tbl>
      <w:tblPr>
        <w:tblStyle w:val="TableGrid"/>
        <w:tblW w:w="1076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5385"/>
      </w:tblGrid>
      <w:tr w:rsidR="00CA7A9D" w:rsidRPr="004D113F" w14:paraId="5B1F6A03" w14:textId="77777777" w:rsidTr="00120FC3">
        <w:trPr>
          <w:trHeight w:val="257"/>
        </w:trPr>
        <w:tc>
          <w:tcPr>
            <w:tcW w:w="5383" w:type="dxa"/>
            <w:shd w:val="clear" w:color="auto" w:fill="C9B4B1"/>
          </w:tcPr>
          <w:p w14:paraId="2968F7A6" w14:textId="45DD9D3D" w:rsidR="00CA7A9D" w:rsidRPr="004D113F" w:rsidRDefault="00CA7A9D" w:rsidP="0062140E">
            <w:pPr>
              <w:pStyle w:val="Heading2"/>
            </w:pPr>
            <w:r>
              <w:rPr>
                <w:rFonts w:hint="cs"/>
                <w:cs/>
              </w:rPr>
              <w:lastRenderedPageBreak/>
              <w:t>ระบุความเสี่ยง</w:t>
            </w:r>
            <w:r w:rsidR="004C55F6">
              <w:rPr>
                <w:rFonts w:hint="cs"/>
                <w:cs/>
              </w:rPr>
              <w:t>ที่คาดว่าจะเกิดขึ้น</w:t>
            </w:r>
          </w:p>
        </w:tc>
        <w:tc>
          <w:tcPr>
            <w:tcW w:w="5385" w:type="dxa"/>
            <w:shd w:val="clear" w:color="auto" w:fill="C9B4B1"/>
          </w:tcPr>
          <w:p w14:paraId="3AF16E40" w14:textId="468B9018" w:rsidR="00CA7A9D" w:rsidRPr="004D113F" w:rsidRDefault="00CA7A9D" w:rsidP="0062140E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สาเหตุของความเสี่ยง</w:t>
            </w:r>
          </w:p>
        </w:tc>
      </w:tr>
      <w:tr w:rsidR="00CA7A9D" w14:paraId="322A17AA" w14:textId="77777777" w:rsidTr="00DC4450">
        <w:tc>
          <w:tcPr>
            <w:tcW w:w="5383" w:type="dxa"/>
          </w:tcPr>
          <w:p w14:paraId="248C689C" w14:textId="0EDC1C62" w:rsidR="00CA7A9D" w:rsidRDefault="00CA7A9D" w:rsidP="00464EB8">
            <w:r>
              <w:t xml:space="preserve">1. </w:t>
            </w:r>
          </w:p>
        </w:tc>
        <w:tc>
          <w:tcPr>
            <w:tcW w:w="5385" w:type="dxa"/>
          </w:tcPr>
          <w:p w14:paraId="5E34096E" w14:textId="77777777" w:rsidR="00CA7A9D" w:rsidRDefault="00CA7A9D" w:rsidP="00AC66FE"/>
        </w:tc>
      </w:tr>
      <w:tr w:rsidR="00CA7A9D" w14:paraId="49342A49" w14:textId="77777777" w:rsidTr="00DC4450">
        <w:tc>
          <w:tcPr>
            <w:tcW w:w="5383" w:type="dxa"/>
          </w:tcPr>
          <w:p w14:paraId="13DAB113" w14:textId="55815D81" w:rsidR="00CA7A9D" w:rsidRDefault="00CA7A9D" w:rsidP="00464EB8">
            <w:r>
              <w:t xml:space="preserve">2. </w:t>
            </w:r>
          </w:p>
        </w:tc>
        <w:tc>
          <w:tcPr>
            <w:tcW w:w="5385" w:type="dxa"/>
          </w:tcPr>
          <w:p w14:paraId="4A4B929C" w14:textId="77777777" w:rsidR="00CA7A9D" w:rsidRDefault="00CA7A9D" w:rsidP="00AC66FE"/>
        </w:tc>
      </w:tr>
      <w:tr w:rsidR="00DC4450" w14:paraId="548215FA" w14:textId="77777777" w:rsidTr="00DC4450">
        <w:tc>
          <w:tcPr>
            <w:tcW w:w="5383" w:type="dxa"/>
          </w:tcPr>
          <w:p w14:paraId="6F8D3B1B" w14:textId="77777777" w:rsidR="00DC4450" w:rsidRDefault="00DC4450" w:rsidP="00102F5B">
            <w:r>
              <w:t xml:space="preserve">3. </w:t>
            </w:r>
          </w:p>
        </w:tc>
        <w:tc>
          <w:tcPr>
            <w:tcW w:w="5385" w:type="dxa"/>
          </w:tcPr>
          <w:p w14:paraId="1821673C" w14:textId="77777777" w:rsidR="00DC4450" w:rsidRDefault="00DC4450" w:rsidP="00102F5B"/>
        </w:tc>
      </w:tr>
    </w:tbl>
    <w:p w14:paraId="7E3D6644" w14:textId="7D5C1DB1" w:rsidR="00160EFF" w:rsidRPr="00E640E1" w:rsidRDefault="004B4F4F" w:rsidP="0062140E">
      <w:pPr>
        <w:pStyle w:val="Heading1"/>
        <w:rPr>
          <w:cs/>
        </w:rPr>
      </w:pPr>
      <w:r>
        <w:t>7</w:t>
      </w:r>
      <w:r w:rsidR="00B840D8">
        <w:t xml:space="preserve">. </w:t>
      </w:r>
      <w:r w:rsidR="00160EFF" w:rsidRPr="00441DBE">
        <w:rPr>
          <w:cs/>
        </w:rPr>
        <w:t>กลุ่มเป้าหมาย</w:t>
      </w:r>
      <w:r w:rsidR="00F9479F">
        <w:rPr>
          <w:rFonts w:hint="cs"/>
          <w:cs/>
        </w:rPr>
        <w:t xml:space="preserve"> </w:t>
      </w:r>
      <w:r w:rsidR="00F9479F">
        <w:t>(Target group)</w:t>
      </w:r>
    </w:p>
    <w:p w14:paraId="14892835" w14:textId="6066E891" w:rsidR="00160EFF" w:rsidRPr="00160EFF" w:rsidRDefault="00160EFF" w:rsidP="00160EFF">
      <w:pPr>
        <w:pStyle w:val="a"/>
        <w:rPr>
          <w:cs/>
        </w:rPr>
      </w:pPr>
      <w:r w:rsidRPr="00160EFF">
        <w:rPr>
          <w:cs/>
        </w:rPr>
        <w:t>ระบุผู้ใช้บริการ</w:t>
      </w:r>
      <w:r w:rsidRPr="00160EFF">
        <w:rPr>
          <w:rFonts w:hint="cs"/>
          <w:cs/>
        </w:rPr>
        <w:t xml:space="preserve"> </w:t>
      </w:r>
      <w:r w:rsidRPr="00160EFF">
        <w:rPr>
          <w:cs/>
        </w:rPr>
        <w:t>หรือผู</w:t>
      </w:r>
      <w:r w:rsidRPr="00160EFF">
        <w:rPr>
          <w:rFonts w:hint="cs"/>
          <w:cs/>
        </w:rPr>
        <w:t>้ที่จะได้รับประโยชน์</w:t>
      </w:r>
      <w:r w:rsidRPr="00160EFF">
        <w:rPr>
          <w:cs/>
        </w:rPr>
        <w:t xml:space="preserve"> (ภายในและภายนอก)</w:t>
      </w:r>
      <w:r w:rsidRPr="00160EFF">
        <w:rPr>
          <w:rFonts w:hint="cs"/>
          <w:cs/>
        </w:rPr>
        <w:t xml:space="preserve"> เลือกได้</w:t>
      </w:r>
      <w:r w:rsidRPr="00160EFF">
        <w:rPr>
          <w:cs/>
        </w:rPr>
        <w:t>มากกว่า</w:t>
      </w:r>
      <w:r w:rsidRPr="00160EFF">
        <w:t xml:space="preserve"> 1</w:t>
      </w:r>
      <w:r w:rsidRPr="00160EFF">
        <w:rPr>
          <w:cs/>
        </w:rPr>
        <w:t xml:space="preserve"> ตัวเลือก</w:t>
      </w:r>
      <w:r w:rsidRPr="00160EFF">
        <w:rPr>
          <w:rFonts w:hint="cs"/>
          <w:cs/>
        </w:rPr>
        <w:t xml:space="preserve"> </w:t>
      </w:r>
      <w:sdt>
        <w:sdtPr>
          <w:rPr>
            <w:i w:val="0"/>
            <w:iCs w:val="0"/>
            <w:cs/>
          </w:rPr>
          <w:id w:val="-1148129176"/>
          <w14:checkbox>
            <w14:checked w14:val="1"/>
            <w14:checkedState w14:val="0052" w14:font="Wingdings 2"/>
            <w14:uncheckedState w14:val="2610" w14:font="MS Gothic"/>
          </w14:checkbox>
        </w:sdtPr>
        <w:sdtContent>
          <w:r w:rsidRPr="00755B6B">
            <w:rPr>
              <w:i w:val="0"/>
              <w:iCs w:val="0"/>
            </w:rPr>
            <w:sym w:font="Wingdings 2" w:char="F052"/>
          </w:r>
        </w:sdtContent>
      </w:sdt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23"/>
        <w:gridCol w:w="3165"/>
        <w:gridCol w:w="7174"/>
      </w:tblGrid>
      <w:tr w:rsidR="00160EFF" w14:paraId="47E5C8D8" w14:textId="77777777" w:rsidTr="00120FC3">
        <w:tc>
          <w:tcPr>
            <w:tcW w:w="3588" w:type="dxa"/>
            <w:gridSpan w:val="2"/>
            <w:shd w:val="clear" w:color="auto" w:fill="C9B4B1"/>
          </w:tcPr>
          <w:p w14:paraId="6CD82323" w14:textId="77777777" w:rsidR="00160EFF" w:rsidRPr="008E09B4" w:rsidRDefault="00160EFF" w:rsidP="0062140E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กลุ่มเป้าหมาย</w:t>
            </w:r>
          </w:p>
        </w:tc>
        <w:tc>
          <w:tcPr>
            <w:tcW w:w="7174" w:type="dxa"/>
            <w:shd w:val="clear" w:color="auto" w:fill="C9B4B1"/>
          </w:tcPr>
          <w:p w14:paraId="3AC8E429" w14:textId="77777777" w:rsidR="00160EFF" w:rsidRPr="009B1848" w:rsidRDefault="00160EFF" w:rsidP="0062140E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ระบุกลุ่มเป้าหมายย่อย</w:t>
            </w:r>
            <w:r>
              <w:t xml:space="preserve"> </w:t>
            </w:r>
            <w:r>
              <w:rPr>
                <w:rFonts w:hint="cs"/>
                <w:cs/>
              </w:rPr>
              <w:t>(ถ้ามี)</w:t>
            </w:r>
          </w:p>
        </w:tc>
      </w:tr>
      <w:tr w:rsidR="00160EFF" w:rsidRPr="00755B6B" w14:paraId="354FF17A" w14:textId="77777777" w:rsidTr="00784487">
        <w:tc>
          <w:tcPr>
            <w:tcW w:w="423" w:type="dxa"/>
            <w:tcBorders>
              <w:right w:val="single" w:sz="4" w:space="0" w:color="808080" w:themeColor="background1" w:themeShade="80"/>
            </w:tcBorders>
          </w:tcPr>
          <w:p w14:paraId="5556D90A" w14:textId="77777777" w:rsidR="00160EFF" w:rsidRPr="00755B6B" w:rsidRDefault="00000000" w:rsidP="00755B6B">
            <w:pPr>
              <w:rPr>
                <w:cs/>
              </w:rPr>
            </w:pPr>
            <w:sdt>
              <w:sdtPr>
                <w:rPr>
                  <w:cs/>
                </w:rPr>
                <w:id w:val="-50983872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60EFF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3165" w:type="dxa"/>
            <w:tcBorders>
              <w:left w:val="single" w:sz="4" w:space="0" w:color="808080" w:themeColor="background1" w:themeShade="80"/>
            </w:tcBorders>
          </w:tcPr>
          <w:p w14:paraId="7FD134E9" w14:textId="77777777" w:rsidR="00160EFF" w:rsidRPr="00755B6B" w:rsidRDefault="00160EFF" w:rsidP="00755B6B">
            <w:pPr>
              <w:rPr>
                <w:cs/>
              </w:rPr>
            </w:pPr>
            <w:r w:rsidRPr="00755B6B">
              <w:rPr>
                <w:cs/>
              </w:rPr>
              <w:t>นักวิชาการ</w:t>
            </w:r>
          </w:p>
        </w:tc>
        <w:tc>
          <w:tcPr>
            <w:tcW w:w="7174" w:type="dxa"/>
          </w:tcPr>
          <w:p w14:paraId="17E7DE82" w14:textId="77777777" w:rsidR="00160EFF" w:rsidRPr="00755B6B" w:rsidRDefault="00160EFF" w:rsidP="00755B6B"/>
        </w:tc>
      </w:tr>
      <w:tr w:rsidR="00160EFF" w:rsidRPr="00755B6B" w14:paraId="06D86F59" w14:textId="77777777" w:rsidTr="00784487">
        <w:tc>
          <w:tcPr>
            <w:tcW w:w="423" w:type="dxa"/>
            <w:tcBorders>
              <w:right w:val="single" w:sz="4" w:space="0" w:color="808080" w:themeColor="background1" w:themeShade="80"/>
            </w:tcBorders>
          </w:tcPr>
          <w:p w14:paraId="56EF9D66" w14:textId="77777777" w:rsidR="00160EFF" w:rsidRPr="00755B6B" w:rsidRDefault="00000000" w:rsidP="00755B6B">
            <w:pPr>
              <w:rPr>
                <w:cs/>
              </w:rPr>
            </w:pPr>
            <w:sdt>
              <w:sdtPr>
                <w:rPr>
                  <w:cs/>
                </w:rPr>
                <w:id w:val="5018603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60EFF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3165" w:type="dxa"/>
            <w:tcBorders>
              <w:left w:val="single" w:sz="4" w:space="0" w:color="808080" w:themeColor="background1" w:themeShade="80"/>
            </w:tcBorders>
          </w:tcPr>
          <w:p w14:paraId="41764838" w14:textId="77777777" w:rsidR="00160EFF" w:rsidRPr="00755B6B" w:rsidRDefault="00160EFF" w:rsidP="00755B6B">
            <w:pPr>
              <w:rPr>
                <w:cs/>
              </w:rPr>
            </w:pPr>
            <w:r w:rsidRPr="00755B6B">
              <w:rPr>
                <w:cs/>
              </w:rPr>
              <w:t>ผู้ปฏิบัติงานทางวัฒนธรรม</w:t>
            </w:r>
          </w:p>
        </w:tc>
        <w:tc>
          <w:tcPr>
            <w:tcW w:w="7174" w:type="dxa"/>
          </w:tcPr>
          <w:p w14:paraId="71BD50FA" w14:textId="77777777" w:rsidR="00160EFF" w:rsidRPr="00755B6B" w:rsidRDefault="00160EFF" w:rsidP="00755B6B"/>
        </w:tc>
      </w:tr>
      <w:tr w:rsidR="00160EFF" w:rsidRPr="00755B6B" w14:paraId="1DF06C33" w14:textId="77777777" w:rsidTr="00784487">
        <w:tc>
          <w:tcPr>
            <w:tcW w:w="423" w:type="dxa"/>
            <w:tcBorders>
              <w:right w:val="single" w:sz="4" w:space="0" w:color="808080" w:themeColor="background1" w:themeShade="80"/>
            </w:tcBorders>
          </w:tcPr>
          <w:p w14:paraId="38346BCB" w14:textId="77777777" w:rsidR="00160EFF" w:rsidRPr="00755B6B" w:rsidRDefault="00000000" w:rsidP="00755B6B">
            <w:sdt>
              <w:sdtPr>
                <w:rPr>
                  <w:cs/>
                </w:rPr>
                <w:id w:val="-209639213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60EFF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3165" w:type="dxa"/>
            <w:tcBorders>
              <w:left w:val="single" w:sz="4" w:space="0" w:color="808080" w:themeColor="background1" w:themeShade="80"/>
            </w:tcBorders>
          </w:tcPr>
          <w:p w14:paraId="4E182901" w14:textId="77777777" w:rsidR="00160EFF" w:rsidRPr="00755B6B" w:rsidRDefault="00160EFF" w:rsidP="00755B6B">
            <w:r w:rsidRPr="00755B6B">
              <w:rPr>
                <w:cs/>
              </w:rPr>
              <w:t>นโยบาย</w:t>
            </w:r>
          </w:p>
        </w:tc>
        <w:tc>
          <w:tcPr>
            <w:tcW w:w="7174" w:type="dxa"/>
          </w:tcPr>
          <w:p w14:paraId="0FE9F889" w14:textId="77777777" w:rsidR="00160EFF" w:rsidRPr="00755B6B" w:rsidRDefault="00160EFF" w:rsidP="00755B6B"/>
        </w:tc>
      </w:tr>
      <w:tr w:rsidR="00160EFF" w:rsidRPr="00755B6B" w14:paraId="519EC402" w14:textId="77777777" w:rsidTr="00784487">
        <w:tc>
          <w:tcPr>
            <w:tcW w:w="423" w:type="dxa"/>
            <w:tcBorders>
              <w:right w:val="single" w:sz="4" w:space="0" w:color="808080" w:themeColor="background1" w:themeShade="80"/>
            </w:tcBorders>
          </w:tcPr>
          <w:p w14:paraId="2B739E7F" w14:textId="77777777" w:rsidR="00160EFF" w:rsidRPr="00755B6B" w:rsidRDefault="00000000" w:rsidP="00755B6B">
            <w:pPr>
              <w:rPr>
                <w:cs/>
              </w:rPr>
            </w:pPr>
            <w:sdt>
              <w:sdtPr>
                <w:rPr>
                  <w:cs/>
                </w:rPr>
                <w:id w:val="199491643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60EFF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3165" w:type="dxa"/>
            <w:tcBorders>
              <w:left w:val="single" w:sz="4" w:space="0" w:color="808080" w:themeColor="background1" w:themeShade="80"/>
            </w:tcBorders>
          </w:tcPr>
          <w:p w14:paraId="0D9429EF" w14:textId="77777777" w:rsidR="00160EFF" w:rsidRPr="00755B6B" w:rsidRDefault="00160EFF" w:rsidP="00755B6B">
            <w:pPr>
              <w:rPr>
                <w:cs/>
              </w:rPr>
            </w:pPr>
            <w:r w:rsidRPr="00755B6B">
              <w:rPr>
                <w:cs/>
              </w:rPr>
              <w:t>สาธารณชน</w:t>
            </w:r>
          </w:p>
        </w:tc>
        <w:tc>
          <w:tcPr>
            <w:tcW w:w="7174" w:type="dxa"/>
          </w:tcPr>
          <w:p w14:paraId="0819675B" w14:textId="77777777" w:rsidR="00160EFF" w:rsidRPr="00755B6B" w:rsidRDefault="00160EFF" w:rsidP="00755B6B"/>
        </w:tc>
      </w:tr>
      <w:tr w:rsidR="00160EFF" w:rsidRPr="00755B6B" w14:paraId="4B2A31B9" w14:textId="77777777" w:rsidTr="00784487">
        <w:tc>
          <w:tcPr>
            <w:tcW w:w="423" w:type="dxa"/>
            <w:tcBorders>
              <w:right w:val="single" w:sz="4" w:space="0" w:color="808080" w:themeColor="background1" w:themeShade="80"/>
            </w:tcBorders>
          </w:tcPr>
          <w:p w14:paraId="52D2522C" w14:textId="77777777" w:rsidR="00160EFF" w:rsidRPr="00755B6B" w:rsidRDefault="00000000" w:rsidP="00755B6B">
            <w:sdt>
              <w:sdtPr>
                <w:rPr>
                  <w:cs/>
                </w:rPr>
                <w:id w:val="-6975381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60EFF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3165" w:type="dxa"/>
            <w:tcBorders>
              <w:left w:val="single" w:sz="4" w:space="0" w:color="808080" w:themeColor="background1" w:themeShade="80"/>
            </w:tcBorders>
          </w:tcPr>
          <w:p w14:paraId="69A74CD4" w14:textId="77777777" w:rsidR="00160EFF" w:rsidRPr="00755B6B" w:rsidRDefault="00160EFF" w:rsidP="00755B6B">
            <w:r w:rsidRPr="00755B6B">
              <w:rPr>
                <w:cs/>
              </w:rPr>
              <w:t>ผู้บริหารและผู้ปฏิบัติงานภายในองค์กร</w:t>
            </w:r>
          </w:p>
        </w:tc>
        <w:tc>
          <w:tcPr>
            <w:tcW w:w="7174" w:type="dxa"/>
          </w:tcPr>
          <w:p w14:paraId="523B61F7" w14:textId="77777777" w:rsidR="00160EFF" w:rsidRPr="00755B6B" w:rsidRDefault="00160EFF" w:rsidP="00755B6B"/>
        </w:tc>
      </w:tr>
    </w:tbl>
    <w:p w14:paraId="01649ACE" w14:textId="7E070B8F" w:rsidR="00B90B8D" w:rsidRPr="000A3A6A" w:rsidRDefault="004B4F4F" w:rsidP="0062140E">
      <w:pPr>
        <w:pStyle w:val="Heading1"/>
        <w:rPr>
          <w:cs/>
        </w:rPr>
      </w:pPr>
      <w:r>
        <w:t>8</w:t>
      </w:r>
      <w:r w:rsidR="00B90B8D" w:rsidRPr="000A3A6A">
        <w:rPr>
          <w:cs/>
        </w:rPr>
        <w:t xml:space="preserve">. </w:t>
      </w:r>
      <w:r w:rsidR="00C55B9E">
        <w:rPr>
          <w:rFonts w:hint="cs"/>
          <w:cs/>
        </w:rPr>
        <w:t>ผลผลิต / ผลลัพธ์</w:t>
      </w:r>
    </w:p>
    <w:p w14:paraId="0B937495" w14:textId="311AFD83" w:rsidR="00B90B8D" w:rsidRDefault="00B90B8D" w:rsidP="00B90B8D">
      <w:pPr>
        <w:pStyle w:val="a"/>
        <w:rPr>
          <w:cs/>
        </w:rPr>
      </w:pPr>
      <w:r w:rsidRPr="000B0BD4">
        <w:rPr>
          <w:cs/>
        </w:rPr>
        <w:t>ระบุ</w:t>
      </w:r>
      <w:r w:rsidR="00C55B9E">
        <w:rPr>
          <w:rFonts w:hint="cs"/>
          <w:cs/>
        </w:rPr>
        <w:t>ผลผลิต หรือ ผลลัพธ์ที่สอดคล้องกับวัตถุประสงค์</w:t>
      </w:r>
    </w:p>
    <w:p w14:paraId="510E3172" w14:textId="32A5882C" w:rsidR="00F06D70" w:rsidRPr="00FF04E1" w:rsidRDefault="00F06D70" w:rsidP="00F06D70">
      <w:pPr>
        <w:rPr>
          <w:rFonts w:ascii="Athiti Medium" w:hAnsi="Athiti Medium" w:cs="Athiti Medium"/>
          <w:color w:val="000000" w:themeColor="text1"/>
        </w:rPr>
      </w:pPr>
      <w:r w:rsidRPr="00FF04E1">
        <w:rPr>
          <w:rFonts w:ascii="Athiti Medium" w:hAnsi="Athiti Medium" w:cs="Athiti Medium" w:hint="cs"/>
          <w:color w:val="000000" w:themeColor="text1"/>
          <w:cs/>
        </w:rPr>
        <w:t xml:space="preserve">วัตถุประสงค์ที่ </w:t>
      </w:r>
      <w:r w:rsidRPr="00FF04E1">
        <w:rPr>
          <w:rFonts w:ascii="Athiti Medium" w:hAnsi="Athiti Medium" w:cs="Athiti Medium"/>
          <w:color w:val="000000" w:themeColor="text1"/>
        </w:rPr>
        <w:t>1 :</w:t>
      </w:r>
    </w:p>
    <w:tbl>
      <w:tblPr>
        <w:tblStyle w:val="TableGrid"/>
        <w:tblW w:w="1076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589"/>
        <w:gridCol w:w="4344"/>
        <w:gridCol w:w="1418"/>
        <w:gridCol w:w="1417"/>
      </w:tblGrid>
      <w:tr w:rsidR="00CF6E5E" w14:paraId="4F4756BD" w14:textId="7E0CDD46" w:rsidTr="00A8581D">
        <w:tc>
          <w:tcPr>
            <w:tcW w:w="3589" w:type="dxa"/>
            <w:shd w:val="clear" w:color="auto" w:fill="C9B4B1"/>
          </w:tcPr>
          <w:p w14:paraId="32EC1DE5" w14:textId="30D6EE98" w:rsidR="00CF6E5E" w:rsidRDefault="00CF6E5E" w:rsidP="0062140E">
            <w:pPr>
              <w:pStyle w:val="Heading2"/>
              <w:rPr>
                <w:cs/>
              </w:rPr>
            </w:pPr>
            <w:r w:rsidRPr="00CF6E5E">
              <w:rPr>
                <w:cs/>
              </w:rPr>
              <w:t>ผลผลิต/ผลลัพธ์</w:t>
            </w:r>
          </w:p>
        </w:tc>
        <w:tc>
          <w:tcPr>
            <w:tcW w:w="4344" w:type="dxa"/>
            <w:shd w:val="clear" w:color="auto" w:fill="C9B4B1"/>
          </w:tcPr>
          <w:p w14:paraId="2743AE27" w14:textId="4309CB2F" w:rsidR="00CF6E5E" w:rsidRDefault="00CF6E5E" w:rsidP="0062140E">
            <w:pPr>
              <w:pStyle w:val="Heading2"/>
            </w:pPr>
            <w:r>
              <w:rPr>
                <w:rFonts w:hint="cs"/>
                <w:cs/>
              </w:rPr>
              <w:t xml:space="preserve">ตัวชี้วัด </w:t>
            </w:r>
            <w:r w:rsidRPr="0039232D">
              <w:rPr>
                <w:rFonts w:hint="cs"/>
                <w:cs/>
              </w:rPr>
              <w:t>(เชิงปริมาณ/คุณภาพ)</w:t>
            </w:r>
          </w:p>
        </w:tc>
        <w:tc>
          <w:tcPr>
            <w:tcW w:w="1418" w:type="dxa"/>
            <w:shd w:val="clear" w:color="auto" w:fill="C9B4B1"/>
          </w:tcPr>
          <w:p w14:paraId="29D7A935" w14:textId="48845D41" w:rsidR="00CF6E5E" w:rsidRDefault="00CF6E5E" w:rsidP="00CF6E5E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ค่าเป้าหมาย</w:t>
            </w:r>
          </w:p>
        </w:tc>
        <w:tc>
          <w:tcPr>
            <w:tcW w:w="1417" w:type="dxa"/>
            <w:shd w:val="clear" w:color="auto" w:fill="C9B4B1"/>
          </w:tcPr>
          <w:p w14:paraId="1B317119" w14:textId="18FA6B18" w:rsidR="00CF6E5E" w:rsidRDefault="00CF6E5E" w:rsidP="00CF6E5E">
            <w:pPr>
              <w:pStyle w:val="Heading2"/>
            </w:pPr>
            <w:r>
              <w:rPr>
                <w:rFonts w:hint="cs"/>
                <w:cs/>
              </w:rPr>
              <w:t>หน่วยนับ</w:t>
            </w:r>
          </w:p>
        </w:tc>
      </w:tr>
      <w:tr w:rsidR="00CF6E5E" w:rsidRPr="00FD0E78" w14:paraId="6FAA38DF" w14:textId="1A22E869" w:rsidTr="00A8581D">
        <w:tc>
          <w:tcPr>
            <w:tcW w:w="3589" w:type="dxa"/>
          </w:tcPr>
          <w:p w14:paraId="7ED767E0" w14:textId="69EBED05" w:rsidR="00CF6E5E" w:rsidRPr="00FD0E78" w:rsidRDefault="00CF6E5E" w:rsidP="00944663">
            <w:r>
              <w:t xml:space="preserve">1.1 </w:t>
            </w:r>
          </w:p>
        </w:tc>
        <w:tc>
          <w:tcPr>
            <w:tcW w:w="4344" w:type="dxa"/>
          </w:tcPr>
          <w:p w14:paraId="02D9F154" w14:textId="08015B7A" w:rsidR="00CF6E5E" w:rsidRDefault="00CF6E5E" w:rsidP="00944663">
            <w:r>
              <w:t xml:space="preserve">1. </w:t>
            </w:r>
          </w:p>
          <w:p w14:paraId="28B8E6B3" w14:textId="6919AD87" w:rsidR="00CF6E5E" w:rsidRPr="00FD0E78" w:rsidRDefault="00CF6E5E" w:rsidP="00944663">
            <w:r>
              <w:t xml:space="preserve">2. </w:t>
            </w:r>
          </w:p>
        </w:tc>
        <w:tc>
          <w:tcPr>
            <w:tcW w:w="1418" w:type="dxa"/>
            <w:shd w:val="clear" w:color="auto" w:fill="auto"/>
          </w:tcPr>
          <w:p w14:paraId="78A33FE8" w14:textId="77777777" w:rsidR="00CF6E5E" w:rsidRPr="00FD0E78" w:rsidRDefault="00CF6E5E" w:rsidP="00D04133"/>
        </w:tc>
        <w:tc>
          <w:tcPr>
            <w:tcW w:w="1417" w:type="dxa"/>
            <w:shd w:val="clear" w:color="auto" w:fill="auto"/>
          </w:tcPr>
          <w:p w14:paraId="0EF59BB4" w14:textId="147F7474" w:rsidR="00CF6E5E" w:rsidRPr="00FD0E78" w:rsidRDefault="00CF6E5E" w:rsidP="00D04133"/>
        </w:tc>
      </w:tr>
      <w:tr w:rsidR="00CF6E5E" w:rsidRPr="00FD0E78" w14:paraId="1E3340EC" w14:textId="77777777" w:rsidTr="00A8581D">
        <w:tc>
          <w:tcPr>
            <w:tcW w:w="3589" w:type="dxa"/>
          </w:tcPr>
          <w:p w14:paraId="3E189C58" w14:textId="77777777" w:rsidR="00CF6E5E" w:rsidRPr="00FD0E78" w:rsidRDefault="00CF6E5E" w:rsidP="00D04133">
            <w:r>
              <w:t xml:space="preserve">1.2 </w:t>
            </w:r>
          </w:p>
        </w:tc>
        <w:tc>
          <w:tcPr>
            <w:tcW w:w="4344" w:type="dxa"/>
          </w:tcPr>
          <w:p w14:paraId="5132BFB3" w14:textId="77777777" w:rsidR="00CF6E5E" w:rsidRDefault="00CF6E5E" w:rsidP="00D04133">
            <w:r>
              <w:t xml:space="preserve">1. </w:t>
            </w:r>
          </w:p>
          <w:p w14:paraId="22F106CD" w14:textId="77777777" w:rsidR="00CF6E5E" w:rsidRPr="00FD0E78" w:rsidRDefault="00CF6E5E" w:rsidP="00D04133">
            <w:r>
              <w:t xml:space="preserve">2. </w:t>
            </w:r>
          </w:p>
        </w:tc>
        <w:tc>
          <w:tcPr>
            <w:tcW w:w="1418" w:type="dxa"/>
            <w:shd w:val="clear" w:color="auto" w:fill="auto"/>
          </w:tcPr>
          <w:p w14:paraId="23E14777" w14:textId="77777777" w:rsidR="00CF6E5E" w:rsidRPr="00FD0E78" w:rsidRDefault="00CF6E5E" w:rsidP="00D04133"/>
        </w:tc>
        <w:tc>
          <w:tcPr>
            <w:tcW w:w="1417" w:type="dxa"/>
            <w:shd w:val="clear" w:color="auto" w:fill="auto"/>
          </w:tcPr>
          <w:p w14:paraId="4B2ADB68" w14:textId="3B2209DD" w:rsidR="00CF6E5E" w:rsidRPr="00FD0E78" w:rsidRDefault="00CF6E5E" w:rsidP="00D04133"/>
        </w:tc>
      </w:tr>
    </w:tbl>
    <w:p w14:paraId="60648CC9" w14:textId="77777777" w:rsidR="00495000" w:rsidRDefault="00495000" w:rsidP="00495000">
      <w:pPr>
        <w:rPr>
          <w:b/>
          <w:bCs/>
        </w:rPr>
      </w:pPr>
    </w:p>
    <w:p w14:paraId="6C8933C8" w14:textId="05B30CDB" w:rsidR="00A1129B" w:rsidRPr="00FF04E1" w:rsidRDefault="00A1129B" w:rsidP="00A1129B">
      <w:pPr>
        <w:rPr>
          <w:rFonts w:ascii="Athiti Medium" w:hAnsi="Athiti Medium" w:cs="Athiti Medium"/>
          <w:color w:val="000000" w:themeColor="text1"/>
        </w:rPr>
      </w:pPr>
      <w:r w:rsidRPr="00FF04E1">
        <w:rPr>
          <w:rFonts w:ascii="Athiti Medium" w:hAnsi="Athiti Medium" w:cs="Athiti Medium" w:hint="cs"/>
          <w:color w:val="000000" w:themeColor="text1"/>
          <w:cs/>
        </w:rPr>
        <w:t xml:space="preserve">วัตถุประสงค์ที่ </w:t>
      </w:r>
      <w:r>
        <w:rPr>
          <w:rFonts w:ascii="Athiti Medium" w:hAnsi="Athiti Medium" w:cs="Athiti Medium"/>
          <w:color w:val="000000" w:themeColor="text1"/>
        </w:rPr>
        <w:t xml:space="preserve">2 </w:t>
      </w:r>
      <w:r w:rsidRPr="00FF04E1">
        <w:rPr>
          <w:rFonts w:ascii="Athiti Medium" w:hAnsi="Athiti Medium" w:cs="Athiti Medium"/>
          <w:color w:val="000000" w:themeColor="text1"/>
        </w:rPr>
        <w:t>:</w:t>
      </w:r>
    </w:p>
    <w:tbl>
      <w:tblPr>
        <w:tblStyle w:val="TableGrid"/>
        <w:tblW w:w="1076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589"/>
        <w:gridCol w:w="4344"/>
        <w:gridCol w:w="1418"/>
        <w:gridCol w:w="1417"/>
      </w:tblGrid>
      <w:tr w:rsidR="00CF6E5E" w14:paraId="4E8AC634" w14:textId="77777777" w:rsidTr="00A8581D">
        <w:tc>
          <w:tcPr>
            <w:tcW w:w="3589" w:type="dxa"/>
            <w:shd w:val="clear" w:color="auto" w:fill="C9B4B1"/>
          </w:tcPr>
          <w:p w14:paraId="37417CE8" w14:textId="77777777" w:rsidR="00CF6E5E" w:rsidRDefault="00CF6E5E" w:rsidP="00862BD2">
            <w:pPr>
              <w:pStyle w:val="Heading2"/>
              <w:rPr>
                <w:cs/>
              </w:rPr>
            </w:pPr>
            <w:r w:rsidRPr="00CF6E5E">
              <w:rPr>
                <w:cs/>
              </w:rPr>
              <w:t>ผลผลิต/ผลลัพธ์</w:t>
            </w:r>
          </w:p>
        </w:tc>
        <w:tc>
          <w:tcPr>
            <w:tcW w:w="4344" w:type="dxa"/>
            <w:shd w:val="clear" w:color="auto" w:fill="C9B4B1"/>
          </w:tcPr>
          <w:p w14:paraId="6661AA1E" w14:textId="77777777" w:rsidR="00CF6E5E" w:rsidRDefault="00CF6E5E" w:rsidP="00862BD2">
            <w:pPr>
              <w:pStyle w:val="Heading2"/>
            </w:pPr>
            <w:r>
              <w:rPr>
                <w:rFonts w:hint="cs"/>
                <w:cs/>
              </w:rPr>
              <w:t xml:space="preserve">ตัวชี้วัด </w:t>
            </w:r>
            <w:r w:rsidRPr="0039232D">
              <w:rPr>
                <w:rFonts w:hint="cs"/>
                <w:cs/>
              </w:rPr>
              <w:t>(เชิงปริมาณ/คุณภาพ)</w:t>
            </w:r>
          </w:p>
        </w:tc>
        <w:tc>
          <w:tcPr>
            <w:tcW w:w="1418" w:type="dxa"/>
            <w:shd w:val="clear" w:color="auto" w:fill="C9B4B1"/>
          </w:tcPr>
          <w:p w14:paraId="4BC838EF" w14:textId="77777777" w:rsidR="00CF6E5E" w:rsidRDefault="00CF6E5E" w:rsidP="00862BD2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ค่าเป้าหมาย</w:t>
            </w:r>
          </w:p>
        </w:tc>
        <w:tc>
          <w:tcPr>
            <w:tcW w:w="1417" w:type="dxa"/>
            <w:shd w:val="clear" w:color="auto" w:fill="C9B4B1"/>
          </w:tcPr>
          <w:p w14:paraId="5B3D0236" w14:textId="77777777" w:rsidR="00CF6E5E" w:rsidRDefault="00CF6E5E" w:rsidP="00862BD2">
            <w:pPr>
              <w:pStyle w:val="Heading2"/>
            </w:pPr>
            <w:r>
              <w:rPr>
                <w:rFonts w:hint="cs"/>
                <w:cs/>
              </w:rPr>
              <w:t>หน่วยนับ</w:t>
            </w:r>
          </w:p>
        </w:tc>
      </w:tr>
      <w:tr w:rsidR="00CF6E5E" w:rsidRPr="00FD0E78" w14:paraId="7665CDCF" w14:textId="77777777" w:rsidTr="00A8581D">
        <w:tc>
          <w:tcPr>
            <w:tcW w:w="3589" w:type="dxa"/>
          </w:tcPr>
          <w:p w14:paraId="3CE2AB02" w14:textId="16EBB3B8" w:rsidR="00CF6E5E" w:rsidRPr="00FD0E78" w:rsidRDefault="00CF6E5E" w:rsidP="00862BD2">
            <w:r>
              <w:t xml:space="preserve">2.1 </w:t>
            </w:r>
          </w:p>
        </w:tc>
        <w:tc>
          <w:tcPr>
            <w:tcW w:w="4344" w:type="dxa"/>
          </w:tcPr>
          <w:p w14:paraId="5EC737B4" w14:textId="77777777" w:rsidR="00CF6E5E" w:rsidRDefault="00CF6E5E" w:rsidP="00862BD2">
            <w:r>
              <w:t xml:space="preserve">1. </w:t>
            </w:r>
          </w:p>
          <w:p w14:paraId="1BB0D547" w14:textId="77777777" w:rsidR="00CF6E5E" w:rsidRPr="00FD0E78" w:rsidRDefault="00CF6E5E" w:rsidP="00862BD2">
            <w:r>
              <w:t xml:space="preserve">2. </w:t>
            </w:r>
          </w:p>
        </w:tc>
        <w:tc>
          <w:tcPr>
            <w:tcW w:w="1418" w:type="dxa"/>
            <w:shd w:val="clear" w:color="auto" w:fill="auto"/>
          </w:tcPr>
          <w:p w14:paraId="69F2B2F2" w14:textId="77777777" w:rsidR="00CF6E5E" w:rsidRPr="00FD0E78" w:rsidRDefault="00CF6E5E" w:rsidP="00862BD2"/>
        </w:tc>
        <w:tc>
          <w:tcPr>
            <w:tcW w:w="1417" w:type="dxa"/>
            <w:shd w:val="clear" w:color="auto" w:fill="auto"/>
          </w:tcPr>
          <w:p w14:paraId="1EC7E9EC" w14:textId="77777777" w:rsidR="00CF6E5E" w:rsidRPr="00FD0E78" w:rsidRDefault="00CF6E5E" w:rsidP="00862BD2"/>
        </w:tc>
      </w:tr>
      <w:tr w:rsidR="00CF6E5E" w:rsidRPr="00FD0E78" w14:paraId="0B04FB8C" w14:textId="77777777" w:rsidTr="00A8581D">
        <w:tc>
          <w:tcPr>
            <w:tcW w:w="3589" w:type="dxa"/>
          </w:tcPr>
          <w:p w14:paraId="3A957E8D" w14:textId="061DC8E2" w:rsidR="00CF6E5E" w:rsidRPr="00FD0E78" w:rsidRDefault="00CF6E5E" w:rsidP="00862BD2">
            <w:r>
              <w:t xml:space="preserve">2.2 </w:t>
            </w:r>
          </w:p>
        </w:tc>
        <w:tc>
          <w:tcPr>
            <w:tcW w:w="4344" w:type="dxa"/>
          </w:tcPr>
          <w:p w14:paraId="1424C6E9" w14:textId="77777777" w:rsidR="00CF6E5E" w:rsidRDefault="00CF6E5E" w:rsidP="00862BD2">
            <w:r>
              <w:t xml:space="preserve">1. </w:t>
            </w:r>
          </w:p>
          <w:p w14:paraId="61EF8A65" w14:textId="77777777" w:rsidR="00CF6E5E" w:rsidRPr="00FD0E78" w:rsidRDefault="00CF6E5E" w:rsidP="00862BD2">
            <w:r>
              <w:t xml:space="preserve">2. </w:t>
            </w:r>
          </w:p>
        </w:tc>
        <w:tc>
          <w:tcPr>
            <w:tcW w:w="1418" w:type="dxa"/>
            <w:shd w:val="clear" w:color="auto" w:fill="auto"/>
          </w:tcPr>
          <w:p w14:paraId="3D9D35E9" w14:textId="77777777" w:rsidR="00CF6E5E" w:rsidRPr="00FD0E78" w:rsidRDefault="00CF6E5E" w:rsidP="00862BD2"/>
        </w:tc>
        <w:tc>
          <w:tcPr>
            <w:tcW w:w="1417" w:type="dxa"/>
            <w:shd w:val="clear" w:color="auto" w:fill="auto"/>
          </w:tcPr>
          <w:p w14:paraId="5329F0BA" w14:textId="77777777" w:rsidR="00CF6E5E" w:rsidRPr="00FD0E78" w:rsidRDefault="00CF6E5E" w:rsidP="00862BD2"/>
        </w:tc>
      </w:tr>
    </w:tbl>
    <w:p w14:paraId="14B0A7B2" w14:textId="77777777" w:rsidR="00A1129B" w:rsidRDefault="00A1129B" w:rsidP="00A1129B">
      <w:pPr>
        <w:rPr>
          <w:b/>
          <w:bCs/>
        </w:rPr>
      </w:pPr>
    </w:p>
    <w:p w14:paraId="35D26A90" w14:textId="7F4F0BB4" w:rsidR="003A1BFF" w:rsidRPr="003F32AE" w:rsidRDefault="004E2E8E" w:rsidP="0062140E">
      <w:pPr>
        <w:pStyle w:val="Heading1"/>
        <w:rPr>
          <w:cs/>
        </w:rPr>
      </w:pPr>
      <w:r>
        <w:t>9</w:t>
      </w:r>
      <w:r w:rsidR="003A1BFF" w:rsidRPr="003F32AE">
        <w:rPr>
          <w:cs/>
        </w:rPr>
        <w:t xml:space="preserve">. </w:t>
      </w:r>
      <w:r w:rsidR="003A1BFF" w:rsidRPr="004923C3">
        <w:rPr>
          <w:cs/>
        </w:rPr>
        <w:t>สถานที่/พื้นที่ดำเนินการ</w:t>
      </w:r>
      <w:r w:rsidR="003A1BFF">
        <w:t xml:space="preserve"> (</w:t>
      </w:r>
      <w:r w:rsidR="003A1BFF" w:rsidRPr="004923C3">
        <w:t>Area</w:t>
      </w:r>
      <w:r w:rsidR="003A1BFF">
        <w:t>)</w:t>
      </w:r>
    </w:p>
    <w:p w14:paraId="644EEDD4" w14:textId="77777777" w:rsidR="003A1BFF" w:rsidRPr="003F32AE" w:rsidRDefault="003A1BFF" w:rsidP="003A1BFF">
      <w:pPr>
        <w:pStyle w:val="a"/>
        <w:rPr>
          <w:cs/>
        </w:rPr>
      </w:pPr>
      <w:r w:rsidRPr="003F32AE">
        <w:rPr>
          <w:rFonts w:hint="cs"/>
          <w:cs/>
        </w:rPr>
        <w:t>ระบุ</w:t>
      </w:r>
      <w:r>
        <w:rPr>
          <w:rFonts w:hint="cs"/>
          <w:cs/>
        </w:rPr>
        <w:t>สถานที่ หรือพื้นที่ดำเนินการ โดยเลือกจังหวัด/ภาค สามารถเลือกได้หลายตัวเลือก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3A1BFF" w:rsidRPr="00D427D6" w14:paraId="553DAE13" w14:textId="77777777" w:rsidTr="00690B9A">
        <w:tc>
          <w:tcPr>
            <w:tcW w:w="10762" w:type="dxa"/>
          </w:tcPr>
          <w:p w14:paraId="4306BDD9" w14:textId="77777777" w:rsidR="003A1BFF" w:rsidRPr="00D427D6" w:rsidRDefault="003A1BFF" w:rsidP="00690B9A">
            <w:pPr>
              <w:rPr>
                <w:cs/>
              </w:rPr>
            </w:pPr>
          </w:p>
          <w:p w14:paraId="74AE13E2" w14:textId="77777777" w:rsidR="003A1BFF" w:rsidRPr="00D427D6" w:rsidRDefault="003A1BFF" w:rsidP="00690B9A"/>
        </w:tc>
      </w:tr>
    </w:tbl>
    <w:p w14:paraId="636D0FC8" w14:textId="6ADF4735" w:rsidR="004B354F" w:rsidRPr="003F32AE" w:rsidRDefault="004B354F" w:rsidP="0062140E">
      <w:pPr>
        <w:pStyle w:val="Heading1"/>
      </w:pPr>
      <w:r>
        <w:t>1</w:t>
      </w:r>
      <w:r w:rsidR="004E2E8E">
        <w:t>0</w:t>
      </w:r>
      <w:r>
        <w:t xml:space="preserve">. </w:t>
      </w:r>
      <w:r>
        <w:rPr>
          <w:rFonts w:hint="cs"/>
          <w:cs/>
        </w:rPr>
        <w:t>ระยะเวลา (</w:t>
      </w:r>
      <w:r>
        <w:t>Time Period)</w:t>
      </w:r>
    </w:p>
    <w:p w14:paraId="6A036809" w14:textId="77777777" w:rsidR="004B354F" w:rsidRPr="003F32AE" w:rsidRDefault="004B354F" w:rsidP="004B354F">
      <w:pPr>
        <w:pStyle w:val="a"/>
        <w:rPr>
          <w:cs/>
        </w:rPr>
      </w:pPr>
      <w:r w:rsidRPr="003F32AE">
        <w:rPr>
          <w:rFonts w:hint="cs"/>
          <w:cs/>
        </w:rPr>
        <w:t>ระบุ</w:t>
      </w:r>
      <w:r>
        <w:rPr>
          <w:rFonts w:hint="cs"/>
          <w:cs/>
        </w:rPr>
        <w:t>ช่วงเวลาการดำเนินงาน ตั้งแต่เริ่มต้นโครงการ จนถึงวันที่สิ้นสุดโครงการ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4B354F" w:rsidRPr="00D427D6" w14:paraId="44F9F97D" w14:textId="77777777" w:rsidTr="00FE1EE2">
        <w:tc>
          <w:tcPr>
            <w:tcW w:w="10762" w:type="dxa"/>
          </w:tcPr>
          <w:p w14:paraId="6642902F" w14:textId="77777777" w:rsidR="004B354F" w:rsidRDefault="004B354F" w:rsidP="005B6D04"/>
          <w:p w14:paraId="22A23C8F" w14:textId="77777777" w:rsidR="004B354F" w:rsidRPr="00D427D6" w:rsidRDefault="004B354F" w:rsidP="005B6D04"/>
        </w:tc>
      </w:tr>
    </w:tbl>
    <w:p w14:paraId="7DA857FA" w14:textId="0D3074AB" w:rsidR="00FE1EE2" w:rsidRPr="003F32AE" w:rsidRDefault="00FE1EE2" w:rsidP="0062140E">
      <w:pPr>
        <w:pStyle w:val="Heading1"/>
        <w:rPr>
          <w:cs/>
        </w:rPr>
      </w:pPr>
      <w:r>
        <w:t>1</w:t>
      </w:r>
      <w:r w:rsidR="004E2E8E">
        <w:t>1</w:t>
      </w:r>
      <w:r>
        <w:t xml:space="preserve">. </w:t>
      </w:r>
      <w:r>
        <w:rPr>
          <w:rFonts w:hint="cs"/>
          <w:cs/>
        </w:rPr>
        <w:t>แนวทางการดำเนินงาน</w:t>
      </w:r>
      <w:r w:rsidR="0098043C">
        <w:rPr>
          <w:rFonts w:hint="cs"/>
          <w:cs/>
        </w:rPr>
        <w:t xml:space="preserve"> (</w:t>
      </w:r>
      <w:r w:rsidR="0098043C">
        <w:t>Activities Guideline)</w:t>
      </w:r>
    </w:p>
    <w:p w14:paraId="19BE6DA9" w14:textId="77777777" w:rsidR="00FE1EE2" w:rsidRPr="00FE1EE2" w:rsidRDefault="00FE1EE2" w:rsidP="00FE1EE2">
      <w:pPr>
        <w:pStyle w:val="a"/>
      </w:pPr>
      <w:r w:rsidRPr="00FE1EE2">
        <w:rPr>
          <w:rFonts w:hint="cs"/>
          <w:cs/>
        </w:rPr>
        <w:t xml:space="preserve">อธิบายภาพรวมแนวทางการดำเนินงาน 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FE1EE2" w:rsidRPr="00D427D6" w14:paraId="5E475493" w14:textId="77777777" w:rsidTr="00102F5B">
        <w:tc>
          <w:tcPr>
            <w:tcW w:w="11096" w:type="dxa"/>
          </w:tcPr>
          <w:p w14:paraId="518603C1" w14:textId="294D6FF1" w:rsidR="00FE1EE2" w:rsidRDefault="00FE1EE2" w:rsidP="00102F5B"/>
          <w:p w14:paraId="1ACC4A78" w14:textId="2A518FDF" w:rsidR="00FE1EE2" w:rsidRDefault="00FE1EE2" w:rsidP="00102F5B"/>
          <w:p w14:paraId="16093348" w14:textId="7A011FC1" w:rsidR="00FE1EE2" w:rsidRDefault="00FE1EE2" w:rsidP="00102F5B"/>
          <w:p w14:paraId="182C1DB6" w14:textId="6F7C867D" w:rsidR="00FE1EE2" w:rsidRDefault="00FE1EE2" w:rsidP="00102F5B"/>
          <w:p w14:paraId="17404C2B" w14:textId="18B6D0AF" w:rsidR="00FE1EE2" w:rsidRDefault="00FE1EE2" w:rsidP="00102F5B"/>
          <w:p w14:paraId="387092DB" w14:textId="51BEA7C3" w:rsidR="00FE1EE2" w:rsidRDefault="00FE1EE2" w:rsidP="00102F5B"/>
          <w:p w14:paraId="1A36B344" w14:textId="77777777" w:rsidR="00FE1EE2" w:rsidRDefault="00FE1EE2" w:rsidP="00102F5B"/>
          <w:p w14:paraId="1D4AEBDE" w14:textId="77777777" w:rsidR="00FE1EE2" w:rsidRPr="00D427D6" w:rsidRDefault="00FE1EE2" w:rsidP="00102F5B"/>
        </w:tc>
      </w:tr>
    </w:tbl>
    <w:p w14:paraId="27217F0C" w14:textId="4588D1D6" w:rsidR="000A3A6A" w:rsidRPr="000A3A6A" w:rsidRDefault="004E04AF" w:rsidP="0062140E">
      <w:pPr>
        <w:pStyle w:val="Heading1"/>
        <w:rPr>
          <w:cs/>
        </w:rPr>
      </w:pPr>
      <w:r>
        <w:lastRenderedPageBreak/>
        <w:t>1</w:t>
      </w:r>
      <w:r w:rsidR="004E2E8E">
        <w:t>2</w:t>
      </w:r>
      <w:r>
        <w:t xml:space="preserve">. </w:t>
      </w:r>
      <w:r w:rsidR="000A3A6A">
        <w:rPr>
          <w:rFonts w:hint="cs"/>
          <w:cs/>
        </w:rPr>
        <w:t>งบประมาณ</w:t>
      </w:r>
      <w:r w:rsidR="00612C7C">
        <w:t xml:space="preserve"> (</w:t>
      </w:r>
      <w:r w:rsidR="00612C7C" w:rsidRPr="00612C7C">
        <w:t>budget</w:t>
      </w:r>
      <w:r w:rsidR="00612C7C">
        <w:t>)</w:t>
      </w:r>
    </w:p>
    <w:p w14:paraId="39FD5167" w14:textId="35CDADAE" w:rsidR="004E2E8E" w:rsidRPr="003F32AE" w:rsidRDefault="00DE05B0" w:rsidP="004E2E8E">
      <w:pPr>
        <w:pStyle w:val="a"/>
        <w:rPr>
          <w:cs/>
        </w:rPr>
      </w:pPr>
      <w:r w:rsidRPr="00DE05B0">
        <w:rPr>
          <w:cs/>
        </w:rPr>
        <w:t>ระบุงบประมาณโดยรวมทั้งหมดของโครงการ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4E2E8E" w:rsidRPr="00D427D6" w14:paraId="5B31C271" w14:textId="77777777" w:rsidTr="00102F5B">
        <w:tc>
          <w:tcPr>
            <w:tcW w:w="10762" w:type="dxa"/>
          </w:tcPr>
          <w:p w14:paraId="22B6D5B8" w14:textId="535CF99A" w:rsidR="004E2E8E" w:rsidRPr="004E2E8E" w:rsidRDefault="004E2E8E" w:rsidP="00102F5B">
            <w:pPr>
              <w:rPr>
                <w:b/>
                <w:bCs/>
                <w:sz w:val="40"/>
                <w:szCs w:val="40"/>
              </w:rPr>
            </w:pPr>
          </w:p>
        </w:tc>
      </w:tr>
    </w:tbl>
    <w:p w14:paraId="77AE137B" w14:textId="77777777" w:rsidR="004E2E8E" w:rsidRDefault="004E2E8E" w:rsidP="004E2E8E"/>
    <w:p w14:paraId="6C2E4F24" w14:textId="77777777" w:rsidR="004E2E8E" w:rsidRDefault="004E2E8E" w:rsidP="004E2E8E"/>
    <w:p w14:paraId="479F02DA" w14:textId="77777777" w:rsidR="004E2E8E" w:rsidRDefault="004E2E8E" w:rsidP="004E2E8E"/>
    <w:p w14:paraId="3A3D38E4" w14:textId="77777777" w:rsidR="004E2E8E" w:rsidRDefault="004E2E8E" w:rsidP="004E2E8E"/>
    <w:p w14:paraId="59BC588B" w14:textId="77777777" w:rsidR="004E2E8E" w:rsidRDefault="004E2E8E" w:rsidP="004E2E8E"/>
    <w:p w14:paraId="299DC4E8" w14:textId="77777777" w:rsidR="004E2E8E" w:rsidRDefault="004E2E8E" w:rsidP="004E2E8E"/>
    <w:p w14:paraId="2497CE27" w14:textId="77777777" w:rsidR="004E2E8E" w:rsidRDefault="004E2E8E" w:rsidP="004E2E8E"/>
    <w:p w14:paraId="5FFD6EC2" w14:textId="188EE29E" w:rsidR="006F1DEE" w:rsidRDefault="006F1DEE" w:rsidP="00155D88"/>
    <w:sectPr w:rsidR="006F1DEE" w:rsidSect="00277F08">
      <w:headerReference w:type="default" r:id="rId8"/>
      <w:footerReference w:type="even" r:id="rId9"/>
      <w:footerReference w:type="default" r:id="rId10"/>
      <w:pgSz w:w="11906" w:h="16838"/>
      <w:pgMar w:top="1701" w:right="567" w:bottom="851" w:left="567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0B351" w14:textId="77777777" w:rsidR="009F608C" w:rsidRDefault="009F608C" w:rsidP="00155D88">
      <w:r>
        <w:separator/>
      </w:r>
    </w:p>
  </w:endnote>
  <w:endnote w:type="continuationSeparator" w:id="0">
    <w:p w14:paraId="23ABF3D9" w14:textId="77777777" w:rsidR="009F608C" w:rsidRDefault="009F608C" w:rsidP="00155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1F8BBD-62ED-C54A-9E3C-A0E2F8DAF774}"/>
    <w:embedBold r:id="rId2" w:fontKey="{B65C4E67-1C18-BE4A-AFE3-2EC5175055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E75378E-636E-1F40-9C97-3C75761389E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8701EBEF-137E-8147-B21F-590BD3C35BD8}"/>
  </w:font>
  <w:font w:name="Pridi ExtraLight">
    <w:altName w:val="﷽﷽﷽﷽﷽﷽﷽﷽traLight"/>
    <w:panose1 w:val="00000300000000000000"/>
    <w:charset w:val="DE"/>
    <w:family w:val="auto"/>
    <w:pitch w:val="variable"/>
    <w:sig w:usb0="21000007" w:usb1="00000001" w:usb2="00000000" w:usb3="00000000" w:csb0="00010193" w:csb1="00000000"/>
    <w:embedRegular r:id="rId5" w:fontKey="{560A2404-C94A-2A40-91D5-D27F59636E32}"/>
    <w:embedBold r:id="rId6" w:fontKey="{B5951D81-921D-5343-B815-667DD9309B4B}"/>
    <w:embedItalic r:id="rId7" w:fontKey="{9B4AF04C-E91E-9C45-8A71-4D3766941A53}"/>
  </w:font>
  <w:font w:name="Athiti">
    <w:altName w:val="﷽﷽﷽﷽﷽﷽﷽﷽"/>
    <w:panose1 w:val="00000500000000000000"/>
    <w:charset w:val="DE"/>
    <w:family w:val="auto"/>
    <w:pitch w:val="variable"/>
    <w:sig w:usb0="21000007" w:usb1="00000001" w:usb2="00000000" w:usb3="00000000" w:csb0="00010193" w:csb1="00000000"/>
    <w:embedBold r:id="rId8" w:fontKey="{753EE639-148A-724F-900B-096A95D46994}"/>
  </w:font>
  <w:font w:name="Athiti Medium">
    <w:altName w:val="﷽﷽﷽﷽﷽﷽﷽﷽edium"/>
    <w:panose1 w:val="00000600000000000000"/>
    <w:charset w:val="DE"/>
    <w:family w:val="auto"/>
    <w:pitch w:val="variable"/>
    <w:sig w:usb0="21000007" w:usb1="00000001" w:usb2="00000000" w:usb3="00000000" w:csb0="00010193" w:csb1="00000000"/>
    <w:embedRegular r:id="rId9" w:fontKey="{A6DE4D9D-0E69-F14C-BD46-E617A0D86E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88DD280-478D-6F45-B4EA-7C43192A526E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1" w:fontKey="{5037EEF6-F3E5-5046-87F0-7D2899766353}"/>
  </w:font>
  <w:font w:name="Athiti SemiBold">
    <w:altName w:val="Athiti SemiBold"/>
    <w:panose1 w:val="00000700000000000000"/>
    <w:charset w:val="DE"/>
    <w:family w:val="auto"/>
    <w:pitch w:val="variable"/>
    <w:sig w:usb0="21000007" w:usb1="00000001" w:usb2="00000000" w:usb3="00000000" w:csb0="00010193" w:csb1="00000000"/>
    <w:embedBold r:id="rId12" w:fontKey="{46307417-B047-3A48-9A05-5B5266F5ABF7}"/>
  </w:font>
  <w:font w:name="TH Sarabun New">
    <w:altName w:val="﷽﷽﷽﷽﷽﷽﷽﷽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14" w:fontKey="{917DC00D-0E2D-DB4C-8B98-3FF06F76A01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C3B52976-A4AF-AA4A-B1F1-7CA1917811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21328021"/>
      <w:docPartObj>
        <w:docPartGallery w:val="Page Numbers (Bottom of Page)"/>
        <w:docPartUnique/>
      </w:docPartObj>
    </w:sdtPr>
    <w:sdtContent>
      <w:p w14:paraId="6DD04242" w14:textId="0FDC1810" w:rsidR="005E64B2" w:rsidRDefault="005E64B2" w:rsidP="005F472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0FC12DF" w14:textId="77777777" w:rsidR="005E64B2" w:rsidRDefault="005E64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11F00" w14:textId="648BA7E5" w:rsidR="005E64B2" w:rsidRPr="0004622E" w:rsidRDefault="00000000" w:rsidP="0004622E">
    <w:pPr>
      <w:pStyle w:val="Footer"/>
      <w:framePr w:wrap="none" w:vAnchor="text" w:hAnchor="page" w:x="10959" w:y="116"/>
      <w:jc w:val="right"/>
      <w:rPr>
        <w:rStyle w:val="PageNumber"/>
        <w:b/>
        <w:bCs/>
        <w:sz w:val="22"/>
        <w:szCs w:val="22"/>
      </w:rPr>
    </w:pPr>
    <w:sdt>
      <w:sdtPr>
        <w:rPr>
          <w:rStyle w:val="PageNumber"/>
          <w:sz w:val="22"/>
          <w:szCs w:val="22"/>
        </w:rPr>
        <w:id w:val="-1977834890"/>
        <w:docPartObj>
          <w:docPartGallery w:val="Page Numbers (Bottom of Page)"/>
          <w:docPartUnique/>
        </w:docPartObj>
      </w:sdtPr>
      <w:sdtEndPr>
        <w:rPr>
          <w:rStyle w:val="PageNumber"/>
          <w:b/>
          <w:bCs/>
        </w:rPr>
      </w:sdtEndPr>
      <w:sdtContent>
        <w:r w:rsidR="005E64B2" w:rsidRPr="0004622E">
          <w:rPr>
            <w:rStyle w:val="PageNumber"/>
            <w:b/>
            <w:bCs/>
            <w:sz w:val="22"/>
            <w:szCs w:val="22"/>
          </w:rPr>
          <w:fldChar w:fldCharType="begin"/>
        </w:r>
        <w:r w:rsidR="005E64B2" w:rsidRPr="0004622E">
          <w:rPr>
            <w:rStyle w:val="PageNumber"/>
            <w:b/>
            <w:bCs/>
            <w:sz w:val="22"/>
            <w:szCs w:val="22"/>
          </w:rPr>
          <w:instrText xml:space="preserve"> PAGE </w:instrText>
        </w:r>
        <w:r w:rsidR="005E64B2" w:rsidRPr="0004622E">
          <w:rPr>
            <w:rStyle w:val="PageNumber"/>
            <w:b/>
            <w:bCs/>
            <w:sz w:val="22"/>
            <w:szCs w:val="22"/>
          </w:rPr>
          <w:fldChar w:fldCharType="separate"/>
        </w:r>
        <w:r w:rsidR="005E64B2" w:rsidRPr="0004622E">
          <w:rPr>
            <w:rStyle w:val="PageNumber"/>
            <w:b/>
            <w:bCs/>
            <w:noProof/>
            <w:sz w:val="22"/>
            <w:szCs w:val="22"/>
          </w:rPr>
          <w:t>1</w:t>
        </w:r>
        <w:r w:rsidR="005E64B2" w:rsidRPr="0004622E">
          <w:rPr>
            <w:rStyle w:val="PageNumber"/>
            <w:b/>
            <w:bCs/>
            <w:sz w:val="22"/>
            <w:szCs w:val="22"/>
          </w:rPr>
          <w:fldChar w:fldCharType="end"/>
        </w:r>
      </w:sdtContent>
    </w:sdt>
  </w:p>
  <w:p w14:paraId="092CE16F" w14:textId="201EDC4F" w:rsidR="005E64B2" w:rsidRPr="005E64B2" w:rsidRDefault="004662E9">
    <w:pPr>
      <w:pStyle w:val="Footer"/>
      <w:rPr>
        <w:b/>
        <w:bCs/>
      </w:rPr>
    </w:pPr>
    <w:r w:rsidRPr="004662E9">
      <w:rPr>
        <w:b/>
        <w:bCs/>
        <w:noProof/>
        <w:cs/>
      </w:rPr>
      <w:drawing>
        <wp:anchor distT="0" distB="0" distL="114300" distR="114300" simplePos="0" relativeHeight="251675648" behindDoc="0" locked="0" layoutInCell="1" allowOverlap="1" wp14:anchorId="5AF692B9" wp14:editId="4F159EA1">
          <wp:simplePos x="0" y="0"/>
          <wp:positionH relativeFrom="column">
            <wp:posOffset>5581857</wp:posOffset>
          </wp:positionH>
          <wp:positionV relativeFrom="paragraph">
            <wp:posOffset>20955</wp:posOffset>
          </wp:positionV>
          <wp:extent cx="631203" cy="259907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203" cy="259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622E">
      <w:rPr>
        <w:b/>
        <w:bCs/>
        <w:noProof/>
        <w:color w:val="26FFF1"/>
        <w:lang w:val="th-T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65D4FAB" wp14:editId="0F5996A3">
              <wp:simplePos x="0" y="0"/>
              <wp:positionH relativeFrom="column">
                <wp:posOffset>6409582</wp:posOffset>
              </wp:positionH>
              <wp:positionV relativeFrom="paragraph">
                <wp:posOffset>93345</wp:posOffset>
              </wp:positionV>
              <wp:extent cx="0" cy="186690"/>
              <wp:effectExtent l="0" t="0" r="12700" b="1651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8669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7BB625A" id="Straight Connector 1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4.7pt,7.35pt" to="504.7pt,2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" strokecolor="black [3213]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42DEC" w14:textId="77777777" w:rsidR="009F608C" w:rsidRDefault="009F608C" w:rsidP="00155D88">
      <w:r>
        <w:separator/>
      </w:r>
    </w:p>
  </w:footnote>
  <w:footnote w:type="continuationSeparator" w:id="0">
    <w:p w14:paraId="67238850" w14:textId="77777777" w:rsidR="009F608C" w:rsidRDefault="009F608C" w:rsidP="00155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6A20E" w14:textId="5BB5CACE" w:rsidR="009537BB" w:rsidRDefault="008063D2" w:rsidP="00155D8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9C1E7A0" wp14:editId="7D219A5E">
              <wp:simplePos x="0" y="0"/>
              <wp:positionH relativeFrom="column">
                <wp:posOffset>5999075</wp:posOffset>
              </wp:positionH>
              <wp:positionV relativeFrom="paragraph">
                <wp:posOffset>73025</wp:posOffset>
              </wp:positionV>
              <wp:extent cx="929640" cy="45275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9640" cy="452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429864" w14:textId="3FD441FD" w:rsidR="00704203" w:rsidRPr="0062140E" w:rsidRDefault="00704203" w:rsidP="008063D2">
                          <w:pPr>
                            <w:jc w:val="right"/>
                            <w:rPr>
                              <w:rFonts w:ascii="Athiti" w:hAnsi="Athiti" w:cs="Athiti"/>
                              <w:b/>
                              <w:bCs/>
                              <w:color w:val="C9B4B1"/>
                              <w:sz w:val="44"/>
                              <w:szCs w:val="44"/>
                              <w14:shadow w14:blurRad="50800" w14:dist="25400" w14:dir="2700000" w14:sx="100000" w14:sy="100000" w14:kx="0" w14:ky="0" w14:algn="tl">
                                <w14:srgbClr w14:val="000000">
                                  <w14:alpha w14:val="20000"/>
                                </w14:srgbClr>
                              </w14:shadow>
                            </w:rPr>
                          </w:pPr>
                          <w:r w:rsidRPr="0062140E">
                            <w:rPr>
                              <w:rFonts w:ascii="Athiti" w:hAnsi="Athiti" w:cs="Athiti" w:hint="cs"/>
                              <w:b/>
                              <w:bCs/>
                              <w:color w:val="C9B4B1"/>
                              <w:sz w:val="44"/>
                              <w:szCs w:val="44"/>
                              <w14:shadow w14:blurRad="50800" w14:dist="25400" w14:dir="2700000" w14:sx="100000" w14:sy="100000" w14:kx="0" w14:ky="0" w14:algn="tl">
                                <w14:srgbClr w14:val="000000">
                                  <w14:alpha w14:val="20000"/>
                                </w14:srgbClr>
                              </w14:shadow>
                            </w:rPr>
                            <w:t>OP</w:t>
                          </w:r>
                          <w:r w:rsidR="007F458D" w:rsidRPr="0062140E">
                            <w:rPr>
                              <w:rFonts w:ascii="Athiti" w:hAnsi="Athiti" w:cs="Athiti"/>
                              <w:b/>
                              <w:bCs/>
                              <w:color w:val="C9B4B1"/>
                              <w:sz w:val="44"/>
                              <w:szCs w:val="44"/>
                              <w14:shadow w14:blurRad="50800" w14:dist="25400" w14:dir="2700000" w14:sx="100000" w14:sy="100000" w14:kx="0" w14:ky="0" w14:algn="tl">
                                <w14:srgbClr w14:val="000000">
                                  <w14:alpha w14:val="20000"/>
                                </w14:srgbClr>
                              </w14:shadow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C1E7A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472.35pt;margin-top:5.75pt;width:73.2pt;height:3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" filled="f" stroked="f" strokeweight=".5pt">
              <v:textbox>
                <w:txbxContent>
                  <w:p w14:paraId="1C429864" w14:textId="3FD441FD" w:rsidR="00704203" w:rsidRPr="0062140E" w:rsidRDefault="00704203" w:rsidP="008063D2">
                    <w:pPr>
                      <w:jc w:val="right"/>
                      <w:rPr>
                        <w:rFonts w:ascii="Athiti" w:hAnsi="Athiti" w:cs="Athiti"/>
                        <w:b/>
                        <w:bCs/>
                        <w:color w:val="C9B4B1"/>
                        <w:sz w:val="44"/>
                        <w:szCs w:val="44"/>
                        <w14:shadow w14:blurRad="50800" w14:dist="25400" w14:dir="2700000" w14:sx="100000" w14:sy="100000" w14:kx="0" w14:ky="0" w14:algn="tl">
                          <w14:srgbClr w14:val="000000">
                            <w14:alpha w14:val="20000"/>
                          </w14:srgbClr>
                        </w14:shadow>
                      </w:rPr>
                    </w:pPr>
                    <w:r w:rsidRPr="0062140E">
                      <w:rPr>
                        <w:rFonts w:ascii="Athiti" w:hAnsi="Athiti" w:cs="Athiti" w:hint="cs"/>
                        <w:b/>
                        <w:bCs/>
                        <w:color w:val="C9B4B1"/>
                        <w:sz w:val="44"/>
                        <w:szCs w:val="44"/>
                        <w14:shadow w14:blurRad="50800" w14:dist="25400" w14:dir="2700000" w14:sx="100000" w14:sy="100000" w14:kx="0" w14:ky="0" w14:algn="tl">
                          <w14:srgbClr w14:val="000000">
                            <w14:alpha w14:val="20000"/>
                          </w14:srgbClr>
                        </w14:shadow>
                      </w:rPr>
                      <w:t>OP</w:t>
                    </w:r>
                    <w:r w:rsidR="007F458D" w:rsidRPr="0062140E">
                      <w:rPr>
                        <w:rFonts w:ascii="Athiti" w:hAnsi="Athiti" w:cs="Athiti"/>
                        <w:b/>
                        <w:bCs/>
                        <w:color w:val="C9B4B1"/>
                        <w:sz w:val="44"/>
                        <w:szCs w:val="44"/>
                        <w14:shadow w14:blurRad="50800" w14:dist="25400" w14:dir="2700000" w14:sx="100000" w14:sy="100000" w14:kx="0" w14:ky="0" w14:algn="tl">
                          <w14:srgbClr w14:val="000000">
                            <w14:alpha w14:val="20000"/>
                          </w14:srgbClr>
                        </w14:shadow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F26767" w:rsidRPr="003F32AE">
      <w:rPr>
        <w:noProof/>
        <w:color w:val="26FFF1"/>
        <w:cs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08E465BA" wp14:editId="65B859E7">
              <wp:simplePos x="0" y="0"/>
              <wp:positionH relativeFrom="column">
                <wp:posOffset>5715</wp:posOffset>
              </wp:positionH>
              <wp:positionV relativeFrom="paragraph">
                <wp:posOffset>-117706</wp:posOffset>
              </wp:positionV>
              <wp:extent cx="49876" cy="565150"/>
              <wp:effectExtent l="0" t="0" r="1270" b="63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876" cy="565150"/>
                      </a:xfrm>
                      <a:prstGeom prst="rect">
                        <a:avLst/>
                      </a:prstGeom>
                      <a:solidFill>
                        <a:srgbClr val="C9B4B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041320" id="Rectangle 1" o:spid="_x0000_s1026" style="position:absolute;margin-left:.45pt;margin-top:-9.25pt;width:3.95pt;height:44.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" fillcolor="#c9b4b1" stroked="f" strokeweight="1pt"/>
          </w:pict>
        </mc:Fallback>
      </mc:AlternateContent>
    </w:r>
    <w:r w:rsidR="00F26767" w:rsidRPr="009537BB">
      <w:rPr>
        <w:noProof/>
        <w:cs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C2EB322" wp14:editId="7C0AD2BD">
              <wp:simplePos x="0" y="0"/>
              <wp:positionH relativeFrom="column">
                <wp:posOffset>147031</wp:posOffset>
              </wp:positionH>
              <wp:positionV relativeFrom="paragraph">
                <wp:posOffset>-200833</wp:posOffset>
              </wp:positionV>
              <wp:extent cx="3690851" cy="72707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0851" cy="727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354215" w14:textId="77777777" w:rsidR="00D420DC" w:rsidRDefault="00D420DC" w:rsidP="0067675C">
                          <w:pPr>
                            <w:spacing w:line="168" w:lineRule="auto"/>
                            <w:rPr>
                              <w:rFonts w:ascii="Athiti" w:hAnsi="Athiti" w:cs="Athiti"/>
                              <w:b/>
                              <w:bCs/>
                              <w:color w:val="808080" w:themeColor="background1" w:themeShade="80"/>
                              <w:sz w:val="48"/>
                              <w:szCs w:val="48"/>
                            </w:rPr>
                          </w:pPr>
                          <w:r w:rsidRPr="00D420DC">
                            <w:rPr>
                              <w:rFonts w:ascii="Athiti" w:hAnsi="Athiti" w:cs="Athiti"/>
                              <w:b/>
                              <w:bCs/>
                              <w:color w:val="808080" w:themeColor="background1" w:themeShade="80"/>
                              <w:sz w:val="48"/>
                              <w:szCs w:val="48"/>
                            </w:rPr>
                            <w:t>Project</w:t>
                          </w:r>
                        </w:p>
                        <w:p w14:paraId="21921599" w14:textId="2D9B1FD7" w:rsidR="009537BB" w:rsidRPr="0067675C" w:rsidRDefault="007F458D" w:rsidP="0067675C">
                          <w:pPr>
                            <w:spacing w:line="168" w:lineRule="auto"/>
                            <w:rPr>
                              <w:rFonts w:ascii="Athiti" w:hAnsi="Athiti" w:cs="Athiti"/>
                              <w:b/>
                              <w:bCs/>
                              <w:color w:val="808080" w:themeColor="background1" w:themeShade="8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thiti" w:hAnsi="Athiti" w:cs="Athiti"/>
                              <w:b/>
                              <w:bCs/>
                              <w:color w:val="808080" w:themeColor="background1" w:themeShade="80"/>
                              <w:sz w:val="48"/>
                              <w:szCs w:val="48"/>
                            </w:rPr>
                            <w:t>Brief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2EB322" id="Text Box 3" o:spid="_x0000_s1027" type="#_x0000_t202" style="position:absolute;margin-left:11.6pt;margin-top:-15.8pt;width:290.6pt;height:57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" filled="f" stroked="f" strokeweight=".5pt">
              <v:textbox>
                <w:txbxContent>
                  <w:p w14:paraId="09354215" w14:textId="77777777" w:rsidR="00D420DC" w:rsidRDefault="00D420DC" w:rsidP="0067675C">
                    <w:pPr>
                      <w:spacing w:line="168" w:lineRule="auto"/>
                      <w:rPr>
                        <w:rFonts w:ascii="Athiti" w:hAnsi="Athiti" w:cs="Athiti"/>
                        <w:b/>
                        <w:bCs/>
                        <w:color w:val="808080" w:themeColor="background1" w:themeShade="80"/>
                        <w:sz w:val="48"/>
                        <w:szCs w:val="48"/>
                      </w:rPr>
                    </w:pPr>
                    <w:r w:rsidRPr="00D420DC">
                      <w:rPr>
                        <w:rFonts w:ascii="Athiti" w:hAnsi="Athiti" w:cs="Athiti"/>
                        <w:b/>
                        <w:bCs/>
                        <w:color w:val="808080" w:themeColor="background1" w:themeShade="80"/>
                        <w:sz w:val="48"/>
                        <w:szCs w:val="48"/>
                      </w:rPr>
                      <w:t>Project</w:t>
                    </w:r>
                  </w:p>
                  <w:p w14:paraId="21921599" w14:textId="2D9B1FD7" w:rsidR="009537BB" w:rsidRPr="0067675C" w:rsidRDefault="007F458D" w:rsidP="0067675C">
                    <w:pPr>
                      <w:spacing w:line="168" w:lineRule="auto"/>
                      <w:rPr>
                        <w:rFonts w:ascii="Athiti" w:hAnsi="Athiti" w:cs="Athiti"/>
                        <w:b/>
                        <w:bCs/>
                        <w:color w:val="808080" w:themeColor="background1" w:themeShade="80"/>
                        <w:sz w:val="48"/>
                        <w:szCs w:val="48"/>
                      </w:rPr>
                    </w:pPr>
                    <w:r>
                      <w:rPr>
                        <w:rFonts w:ascii="Athiti" w:hAnsi="Athiti" w:cs="Athiti"/>
                        <w:b/>
                        <w:bCs/>
                        <w:color w:val="808080" w:themeColor="background1" w:themeShade="80"/>
                        <w:sz w:val="48"/>
                        <w:szCs w:val="48"/>
                      </w:rPr>
                      <w:t>Brief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41C65"/>
    <w:multiLevelType w:val="hybridMultilevel"/>
    <w:tmpl w:val="73DE7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7566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28C"/>
    <w:rsid w:val="000205D6"/>
    <w:rsid w:val="00023182"/>
    <w:rsid w:val="00025203"/>
    <w:rsid w:val="000260C8"/>
    <w:rsid w:val="0002693C"/>
    <w:rsid w:val="00042834"/>
    <w:rsid w:val="0004622E"/>
    <w:rsid w:val="00047905"/>
    <w:rsid w:val="00051042"/>
    <w:rsid w:val="0005209C"/>
    <w:rsid w:val="000538A9"/>
    <w:rsid w:val="00054836"/>
    <w:rsid w:val="00092BAC"/>
    <w:rsid w:val="00094CC5"/>
    <w:rsid w:val="000A3A6A"/>
    <w:rsid w:val="000A7AEB"/>
    <w:rsid w:val="000B08C2"/>
    <w:rsid w:val="000B0BD4"/>
    <w:rsid w:val="000B129B"/>
    <w:rsid w:val="000C213D"/>
    <w:rsid w:val="000D182E"/>
    <w:rsid w:val="000D45B5"/>
    <w:rsid w:val="000D4644"/>
    <w:rsid w:val="000D59FC"/>
    <w:rsid w:val="000D6958"/>
    <w:rsid w:val="000D7D13"/>
    <w:rsid w:val="000E64A8"/>
    <w:rsid w:val="000F00CD"/>
    <w:rsid w:val="000F01C0"/>
    <w:rsid w:val="000F0FAE"/>
    <w:rsid w:val="000F424D"/>
    <w:rsid w:val="00100B1E"/>
    <w:rsid w:val="00104B81"/>
    <w:rsid w:val="00107FB0"/>
    <w:rsid w:val="00120FC3"/>
    <w:rsid w:val="001215D8"/>
    <w:rsid w:val="00123934"/>
    <w:rsid w:val="00136C50"/>
    <w:rsid w:val="0014114E"/>
    <w:rsid w:val="00141CD4"/>
    <w:rsid w:val="00142775"/>
    <w:rsid w:val="00150078"/>
    <w:rsid w:val="0015328C"/>
    <w:rsid w:val="00155D88"/>
    <w:rsid w:val="00155FAC"/>
    <w:rsid w:val="00160EFF"/>
    <w:rsid w:val="00161339"/>
    <w:rsid w:val="00165B62"/>
    <w:rsid w:val="00171A10"/>
    <w:rsid w:val="00174358"/>
    <w:rsid w:val="0017436F"/>
    <w:rsid w:val="00175497"/>
    <w:rsid w:val="00180A0A"/>
    <w:rsid w:val="001871F7"/>
    <w:rsid w:val="00192DB4"/>
    <w:rsid w:val="001A0A2A"/>
    <w:rsid w:val="001A2F5E"/>
    <w:rsid w:val="001A5293"/>
    <w:rsid w:val="001B385D"/>
    <w:rsid w:val="001B74A4"/>
    <w:rsid w:val="001C14AE"/>
    <w:rsid w:val="001C3B3F"/>
    <w:rsid w:val="001C690F"/>
    <w:rsid w:val="001C6C6C"/>
    <w:rsid w:val="001D33B4"/>
    <w:rsid w:val="001E715C"/>
    <w:rsid w:val="001F246F"/>
    <w:rsid w:val="001F7567"/>
    <w:rsid w:val="002022DB"/>
    <w:rsid w:val="00215F7A"/>
    <w:rsid w:val="002428C3"/>
    <w:rsid w:val="00246C11"/>
    <w:rsid w:val="00247575"/>
    <w:rsid w:val="00250889"/>
    <w:rsid w:val="002530EE"/>
    <w:rsid w:val="00254B89"/>
    <w:rsid w:val="00272074"/>
    <w:rsid w:val="00274692"/>
    <w:rsid w:val="00275160"/>
    <w:rsid w:val="0027590D"/>
    <w:rsid w:val="00277F08"/>
    <w:rsid w:val="00282A18"/>
    <w:rsid w:val="002876D1"/>
    <w:rsid w:val="00296C8B"/>
    <w:rsid w:val="002A4249"/>
    <w:rsid w:val="002A5CA8"/>
    <w:rsid w:val="002B398D"/>
    <w:rsid w:val="002B773F"/>
    <w:rsid w:val="002C0005"/>
    <w:rsid w:val="002C047B"/>
    <w:rsid w:val="002C17A2"/>
    <w:rsid w:val="002C51B7"/>
    <w:rsid w:val="002D7E7A"/>
    <w:rsid w:val="002F3369"/>
    <w:rsid w:val="00301492"/>
    <w:rsid w:val="00303F48"/>
    <w:rsid w:val="0030512A"/>
    <w:rsid w:val="00305287"/>
    <w:rsid w:val="00310866"/>
    <w:rsid w:val="003132E7"/>
    <w:rsid w:val="00313C91"/>
    <w:rsid w:val="00323338"/>
    <w:rsid w:val="003267D4"/>
    <w:rsid w:val="00326822"/>
    <w:rsid w:val="00333607"/>
    <w:rsid w:val="00340828"/>
    <w:rsid w:val="003501E4"/>
    <w:rsid w:val="00352AB3"/>
    <w:rsid w:val="00353235"/>
    <w:rsid w:val="00366370"/>
    <w:rsid w:val="00371634"/>
    <w:rsid w:val="0037171E"/>
    <w:rsid w:val="00371D94"/>
    <w:rsid w:val="00374162"/>
    <w:rsid w:val="00374288"/>
    <w:rsid w:val="00374EE6"/>
    <w:rsid w:val="00381494"/>
    <w:rsid w:val="003905DD"/>
    <w:rsid w:val="00390CE4"/>
    <w:rsid w:val="003943EB"/>
    <w:rsid w:val="003954E9"/>
    <w:rsid w:val="003A1BFF"/>
    <w:rsid w:val="003B29F5"/>
    <w:rsid w:val="003B37A9"/>
    <w:rsid w:val="003B6995"/>
    <w:rsid w:val="003C19F5"/>
    <w:rsid w:val="003C3235"/>
    <w:rsid w:val="003C4FE0"/>
    <w:rsid w:val="003C60B3"/>
    <w:rsid w:val="003D474E"/>
    <w:rsid w:val="003D7D0A"/>
    <w:rsid w:val="003E7861"/>
    <w:rsid w:val="003F2D15"/>
    <w:rsid w:val="003F32AE"/>
    <w:rsid w:val="003F67B6"/>
    <w:rsid w:val="0040198E"/>
    <w:rsid w:val="0040608A"/>
    <w:rsid w:val="00413641"/>
    <w:rsid w:val="0041664B"/>
    <w:rsid w:val="00426153"/>
    <w:rsid w:val="00426C44"/>
    <w:rsid w:val="0043193B"/>
    <w:rsid w:val="00433D2C"/>
    <w:rsid w:val="00434C99"/>
    <w:rsid w:val="00435FDC"/>
    <w:rsid w:val="004406E2"/>
    <w:rsid w:val="004410E5"/>
    <w:rsid w:val="0044460B"/>
    <w:rsid w:val="00445FF6"/>
    <w:rsid w:val="00451EFD"/>
    <w:rsid w:val="0045209F"/>
    <w:rsid w:val="00453734"/>
    <w:rsid w:val="00464EB8"/>
    <w:rsid w:val="004662E9"/>
    <w:rsid w:val="004709BB"/>
    <w:rsid w:val="0047239C"/>
    <w:rsid w:val="00475D59"/>
    <w:rsid w:val="00484909"/>
    <w:rsid w:val="004923C3"/>
    <w:rsid w:val="00495000"/>
    <w:rsid w:val="004A1102"/>
    <w:rsid w:val="004A1588"/>
    <w:rsid w:val="004A52E6"/>
    <w:rsid w:val="004A707F"/>
    <w:rsid w:val="004B27FA"/>
    <w:rsid w:val="004B354F"/>
    <w:rsid w:val="004B35DA"/>
    <w:rsid w:val="004B4F4F"/>
    <w:rsid w:val="004B5D47"/>
    <w:rsid w:val="004C10D8"/>
    <w:rsid w:val="004C55F6"/>
    <w:rsid w:val="004C7FE9"/>
    <w:rsid w:val="004D1126"/>
    <w:rsid w:val="004D113F"/>
    <w:rsid w:val="004D6FF6"/>
    <w:rsid w:val="004E04AF"/>
    <w:rsid w:val="004E27C9"/>
    <w:rsid w:val="004E2E8E"/>
    <w:rsid w:val="004E6E79"/>
    <w:rsid w:val="004F72E2"/>
    <w:rsid w:val="0050683F"/>
    <w:rsid w:val="005213EA"/>
    <w:rsid w:val="00521DDF"/>
    <w:rsid w:val="0053252A"/>
    <w:rsid w:val="00532685"/>
    <w:rsid w:val="00537068"/>
    <w:rsid w:val="00540977"/>
    <w:rsid w:val="005410CF"/>
    <w:rsid w:val="00545313"/>
    <w:rsid w:val="005462CF"/>
    <w:rsid w:val="0055095E"/>
    <w:rsid w:val="005565D7"/>
    <w:rsid w:val="005566FB"/>
    <w:rsid w:val="00556867"/>
    <w:rsid w:val="005674FD"/>
    <w:rsid w:val="0057209E"/>
    <w:rsid w:val="005735A2"/>
    <w:rsid w:val="0057629F"/>
    <w:rsid w:val="005766F6"/>
    <w:rsid w:val="00580660"/>
    <w:rsid w:val="00580AE1"/>
    <w:rsid w:val="0058296F"/>
    <w:rsid w:val="00585DDA"/>
    <w:rsid w:val="00586E89"/>
    <w:rsid w:val="00591A92"/>
    <w:rsid w:val="005A282A"/>
    <w:rsid w:val="005B047E"/>
    <w:rsid w:val="005B06A4"/>
    <w:rsid w:val="005B14EB"/>
    <w:rsid w:val="005B1B1A"/>
    <w:rsid w:val="005B3159"/>
    <w:rsid w:val="005B5857"/>
    <w:rsid w:val="005B6219"/>
    <w:rsid w:val="005C0394"/>
    <w:rsid w:val="005C403A"/>
    <w:rsid w:val="005C4468"/>
    <w:rsid w:val="005C4DF7"/>
    <w:rsid w:val="005D2456"/>
    <w:rsid w:val="005D3B88"/>
    <w:rsid w:val="005D7F18"/>
    <w:rsid w:val="005E08B3"/>
    <w:rsid w:val="005E64B2"/>
    <w:rsid w:val="005F47FF"/>
    <w:rsid w:val="005F7595"/>
    <w:rsid w:val="00602DAC"/>
    <w:rsid w:val="00610E96"/>
    <w:rsid w:val="00612C7C"/>
    <w:rsid w:val="00621390"/>
    <w:rsid w:val="0062140E"/>
    <w:rsid w:val="00627663"/>
    <w:rsid w:val="00634B81"/>
    <w:rsid w:val="00645AAD"/>
    <w:rsid w:val="006518E8"/>
    <w:rsid w:val="00652C4C"/>
    <w:rsid w:val="006530A1"/>
    <w:rsid w:val="006645A8"/>
    <w:rsid w:val="00671F2B"/>
    <w:rsid w:val="006729AF"/>
    <w:rsid w:val="00673DCF"/>
    <w:rsid w:val="00674F87"/>
    <w:rsid w:val="00676083"/>
    <w:rsid w:val="0067675C"/>
    <w:rsid w:val="006777E2"/>
    <w:rsid w:val="006923F6"/>
    <w:rsid w:val="00692900"/>
    <w:rsid w:val="00697F5B"/>
    <w:rsid w:val="006B5288"/>
    <w:rsid w:val="006B5859"/>
    <w:rsid w:val="006D2C8F"/>
    <w:rsid w:val="006D3D7B"/>
    <w:rsid w:val="006E7096"/>
    <w:rsid w:val="006E7D9F"/>
    <w:rsid w:val="006F0528"/>
    <w:rsid w:val="006F1DEE"/>
    <w:rsid w:val="006F3B7F"/>
    <w:rsid w:val="006F5940"/>
    <w:rsid w:val="006F61F0"/>
    <w:rsid w:val="00703D09"/>
    <w:rsid w:val="00704203"/>
    <w:rsid w:val="00704E5A"/>
    <w:rsid w:val="00706B4D"/>
    <w:rsid w:val="00710B09"/>
    <w:rsid w:val="00712D9C"/>
    <w:rsid w:val="00713632"/>
    <w:rsid w:val="00714C63"/>
    <w:rsid w:val="007170CF"/>
    <w:rsid w:val="00720998"/>
    <w:rsid w:val="00721738"/>
    <w:rsid w:val="007238DC"/>
    <w:rsid w:val="00730402"/>
    <w:rsid w:val="00731FAA"/>
    <w:rsid w:val="00736655"/>
    <w:rsid w:val="00745671"/>
    <w:rsid w:val="007515C6"/>
    <w:rsid w:val="00755B6B"/>
    <w:rsid w:val="00755CC2"/>
    <w:rsid w:val="00755DA2"/>
    <w:rsid w:val="00756D2C"/>
    <w:rsid w:val="007649E9"/>
    <w:rsid w:val="00766875"/>
    <w:rsid w:val="00770FA6"/>
    <w:rsid w:val="007710EC"/>
    <w:rsid w:val="0077476F"/>
    <w:rsid w:val="007806E1"/>
    <w:rsid w:val="007829C6"/>
    <w:rsid w:val="00793577"/>
    <w:rsid w:val="007939FB"/>
    <w:rsid w:val="00793ECA"/>
    <w:rsid w:val="007A0405"/>
    <w:rsid w:val="007A0BB9"/>
    <w:rsid w:val="007C1634"/>
    <w:rsid w:val="007C1759"/>
    <w:rsid w:val="007C4967"/>
    <w:rsid w:val="007D7CE3"/>
    <w:rsid w:val="007D7D4A"/>
    <w:rsid w:val="007E15E9"/>
    <w:rsid w:val="007E3CB6"/>
    <w:rsid w:val="007E420D"/>
    <w:rsid w:val="007E4E22"/>
    <w:rsid w:val="007F0910"/>
    <w:rsid w:val="007F1F89"/>
    <w:rsid w:val="007F458D"/>
    <w:rsid w:val="007F5C99"/>
    <w:rsid w:val="007F7598"/>
    <w:rsid w:val="008063D2"/>
    <w:rsid w:val="008211B9"/>
    <w:rsid w:val="008257A0"/>
    <w:rsid w:val="00827052"/>
    <w:rsid w:val="0082734E"/>
    <w:rsid w:val="008402D6"/>
    <w:rsid w:val="0084173B"/>
    <w:rsid w:val="0087310C"/>
    <w:rsid w:val="0087488F"/>
    <w:rsid w:val="00874C27"/>
    <w:rsid w:val="00885A7E"/>
    <w:rsid w:val="00887F18"/>
    <w:rsid w:val="00897281"/>
    <w:rsid w:val="00897F98"/>
    <w:rsid w:val="008A4BC2"/>
    <w:rsid w:val="008B54C1"/>
    <w:rsid w:val="008B5B16"/>
    <w:rsid w:val="008B5E4F"/>
    <w:rsid w:val="008C0EC0"/>
    <w:rsid w:val="008C1B1B"/>
    <w:rsid w:val="008C3628"/>
    <w:rsid w:val="008C6CC2"/>
    <w:rsid w:val="008D131C"/>
    <w:rsid w:val="008D142E"/>
    <w:rsid w:val="008D2D9A"/>
    <w:rsid w:val="008D30BE"/>
    <w:rsid w:val="008D4FA8"/>
    <w:rsid w:val="008E07D3"/>
    <w:rsid w:val="008F0C51"/>
    <w:rsid w:val="008F31DD"/>
    <w:rsid w:val="009052A8"/>
    <w:rsid w:val="00911AEE"/>
    <w:rsid w:val="009122B0"/>
    <w:rsid w:val="00912F8D"/>
    <w:rsid w:val="009146FD"/>
    <w:rsid w:val="009178D6"/>
    <w:rsid w:val="0091798A"/>
    <w:rsid w:val="00922A28"/>
    <w:rsid w:val="009234DC"/>
    <w:rsid w:val="009253C5"/>
    <w:rsid w:val="0092628F"/>
    <w:rsid w:val="00930ACD"/>
    <w:rsid w:val="00944663"/>
    <w:rsid w:val="0095335A"/>
    <w:rsid w:val="009537BB"/>
    <w:rsid w:val="00955748"/>
    <w:rsid w:val="00957551"/>
    <w:rsid w:val="00963683"/>
    <w:rsid w:val="00971C73"/>
    <w:rsid w:val="00973FAE"/>
    <w:rsid w:val="0098043C"/>
    <w:rsid w:val="00985B5E"/>
    <w:rsid w:val="00985D11"/>
    <w:rsid w:val="009910D4"/>
    <w:rsid w:val="009A6264"/>
    <w:rsid w:val="009B4C65"/>
    <w:rsid w:val="009B5D4C"/>
    <w:rsid w:val="009C063A"/>
    <w:rsid w:val="009C179B"/>
    <w:rsid w:val="009C24C5"/>
    <w:rsid w:val="009D2435"/>
    <w:rsid w:val="009D5578"/>
    <w:rsid w:val="009D61A5"/>
    <w:rsid w:val="009D6821"/>
    <w:rsid w:val="009E5BD7"/>
    <w:rsid w:val="009E68E8"/>
    <w:rsid w:val="009F06CB"/>
    <w:rsid w:val="009F42AD"/>
    <w:rsid w:val="009F4EFE"/>
    <w:rsid w:val="009F608C"/>
    <w:rsid w:val="00A03229"/>
    <w:rsid w:val="00A0600A"/>
    <w:rsid w:val="00A1129B"/>
    <w:rsid w:val="00A11ED9"/>
    <w:rsid w:val="00A138E4"/>
    <w:rsid w:val="00A15B87"/>
    <w:rsid w:val="00A1658D"/>
    <w:rsid w:val="00A1698D"/>
    <w:rsid w:val="00A208B5"/>
    <w:rsid w:val="00A21EA8"/>
    <w:rsid w:val="00A22C40"/>
    <w:rsid w:val="00A23714"/>
    <w:rsid w:val="00A35690"/>
    <w:rsid w:val="00A357AA"/>
    <w:rsid w:val="00A3656D"/>
    <w:rsid w:val="00A47693"/>
    <w:rsid w:val="00A47E04"/>
    <w:rsid w:val="00A5434A"/>
    <w:rsid w:val="00A57590"/>
    <w:rsid w:val="00A60F6A"/>
    <w:rsid w:val="00A73481"/>
    <w:rsid w:val="00A8581D"/>
    <w:rsid w:val="00A86289"/>
    <w:rsid w:val="00A866E7"/>
    <w:rsid w:val="00A90BDE"/>
    <w:rsid w:val="00AA7BB6"/>
    <w:rsid w:val="00AB050C"/>
    <w:rsid w:val="00AB3D5F"/>
    <w:rsid w:val="00AB68E3"/>
    <w:rsid w:val="00AC2449"/>
    <w:rsid w:val="00AC47EF"/>
    <w:rsid w:val="00AC5B57"/>
    <w:rsid w:val="00AC66FE"/>
    <w:rsid w:val="00AD284E"/>
    <w:rsid w:val="00AE140D"/>
    <w:rsid w:val="00AE48DB"/>
    <w:rsid w:val="00AF3A6B"/>
    <w:rsid w:val="00AF3A96"/>
    <w:rsid w:val="00B01A2A"/>
    <w:rsid w:val="00B079EA"/>
    <w:rsid w:val="00B13E2D"/>
    <w:rsid w:val="00B23139"/>
    <w:rsid w:val="00B253EC"/>
    <w:rsid w:val="00B264D9"/>
    <w:rsid w:val="00B265E1"/>
    <w:rsid w:val="00B32085"/>
    <w:rsid w:val="00B554EF"/>
    <w:rsid w:val="00B61DEC"/>
    <w:rsid w:val="00B71B7E"/>
    <w:rsid w:val="00B726BF"/>
    <w:rsid w:val="00B8195F"/>
    <w:rsid w:val="00B840D8"/>
    <w:rsid w:val="00B90B8D"/>
    <w:rsid w:val="00B91F98"/>
    <w:rsid w:val="00B97CC2"/>
    <w:rsid w:val="00BA1415"/>
    <w:rsid w:val="00BA3004"/>
    <w:rsid w:val="00BA6B5B"/>
    <w:rsid w:val="00BB221A"/>
    <w:rsid w:val="00BB7AEF"/>
    <w:rsid w:val="00BC0385"/>
    <w:rsid w:val="00BC16EA"/>
    <w:rsid w:val="00BD650E"/>
    <w:rsid w:val="00BE110D"/>
    <w:rsid w:val="00BE441A"/>
    <w:rsid w:val="00BF073E"/>
    <w:rsid w:val="00C020F6"/>
    <w:rsid w:val="00C026F1"/>
    <w:rsid w:val="00C03299"/>
    <w:rsid w:val="00C05071"/>
    <w:rsid w:val="00C0539A"/>
    <w:rsid w:val="00C14243"/>
    <w:rsid w:val="00C16D26"/>
    <w:rsid w:val="00C2256B"/>
    <w:rsid w:val="00C257F5"/>
    <w:rsid w:val="00C309B8"/>
    <w:rsid w:val="00C32DB7"/>
    <w:rsid w:val="00C36F26"/>
    <w:rsid w:val="00C55B9E"/>
    <w:rsid w:val="00C60365"/>
    <w:rsid w:val="00C61A5F"/>
    <w:rsid w:val="00C66437"/>
    <w:rsid w:val="00C6754C"/>
    <w:rsid w:val="00C71652"/>
    <w:rsid w:val="00C71A87"/>
    <w:rsid w:val="00C7245B"/>
    <w:rsid w:val="00C76CBB"/>
    <w:rsid w:val="00C80032"/>
    <w:rsid w:val="00C81EF0"/>
    <w:rsid w:val="00C8509B"/>
    <w:rsid w:val="00C85477"/>
    <w:rsid w:val="00C90B3F"/>
    <w:rsid w:val="00C91A00"/>
    <w:rsid w:val="00C96630"/>
    <w:rsid w:val="00C9775C"/>
    <w:rsid w:val="00C97FC3"/>
    <w:rsid w:val="00CA0785"/>
    <w:rsid w:val="00CA7A9D"/>
    <w:rsid w:val="00CB12B6"/>
    <w:rsid w:val="00CB13EC"/>
    <w:rsid w:val="00CB37CC"/>
    <w:rsid w:val="00CB5AB6"/>
    <w:rsid w:val="00CB738D"/>
    <w:rsid w:val="00CB7D38"/>
    <w:rsid w:val="00CC1098"/>
    <w:rsid w:val="00CC1312"/>
    <w:rsid w:val="00CC1780"/>
    <w:rsid w:val="00CC546E"/>
    <w:rsid w:val="00CC6215"/>
    <w:rsid w:val="00CD06A2"/>
    <w:rsid w:val="00CD44A9"/>
    <w:rsid w:val="00CE34EB"/>
    <w:rsid w:val="00CF3221"/>
    <w:rsid w:val="00CF6E5E"/>
    <w:rsid w:val="00D0142E"/>
    <w:rsid w:val="00D05A86"/>
    <w:rsid w:val="00D31791"/>
    <w:rsid w:val="00D35FB0"/>
    <w:rsid w:val="00D420DC"/>
    <w:rsid w:val="00D427D6"/>
    <w:rsid w:val="00D43B33"/>
    <w:rsid w:val="00D45808"/>
    <w:rsid w:val="00D467F5"/>
    <w:rsid w:val="00D531FD"/>
    <w:rsid w:val="00D64C66"/>
    <w:rsid w:val="00D6705A"/>
    <w:rsid w:val="00D81410"/>
    <w:rsid w:val="00D81777"/>
    <w:rsid w:val="00D82A2F"/>
    <w:rsid w:val="00D91B5A"/>
    <w:rsid w:val="00D91D62"/>
    <w:rsid w:val="00D92277"/>
    <w:rsid w:val="00D956D3"/>
    <w:rsid w:val="00D95826"/>
    <w:rsid w:val="00DB16B8"/>
    <w:rsid w:val="00DB1AD6"/>
    <w:rsid w:val="00DB70AE"/>
    <w:rsid w:val="00DC35BB"/>
    <w:rsid w:val="00DC4450"/>
    <w:rsid w:val="00DC77F9"/>
    <w:rsid w:val="00DC7AB1"/>
    <w:rsid w:val="00DC7DCB"/>
    <w:rsid w:val="00DD054C"/>
    <w:rsid w:val="00DD5E86"/>
    <w:rsid w:val="00DD6524"/>
    <w:rsid w:val="00DE05B0"/>
    <w:rsid w:val="00DE6DC0"/>
    <w:rsid w:val="00DF2947"/>
    <w:rsid w:val="00DF719D"/>
    <w:rsid w:val="00DF741A"/>
    <w:rsid w:val="00E07BCE"/>
    <w:rsid w:val="00E16C76"/>
    <w:rsid w:val="00E16E97"/>
    <w:rsid w:val="00E2703D"/>
    <w:rsid w:val="00E273F0"/>
    <w:rsid w:val="00E424C3"/>
    <w:rsid w:val="00E46A4E"/>
    <w:rsid w:val="00E541C6"/>
    <w:rsid w:val="00E602EE"/>
    <w:rsid w:val="00E63844"/>
    <w:rsid w:val="00E640C6"/>
    <w:rsid w:val="00E665B7"/>
    <w:rsid w:val="00E67674"/>
    <w:rsid w:val="00E82C1A"/>
    <w:rsid w:val="00E831D2"/>
    <w:rsid w:val="00E84BED"/>
    <w:rsid w:val="00E85D2F"/>
    <w:rsid w:val="00E8634B"/>
    <w:rsid w:val="00EB0ACF"/>
    <w:rsid w:val="00EB7296"/>
    <w:rsid w:val="00EC12C0"/>
    <w:rsid w:val="00EC6D79"/>
    <w:rsid w:val="00ED341E"/>
    <w:rsid w:val="00EE1515"/>
    <w:rsid w:val="00EE7276"/>
    <w:rsid w:val="00EF3DB0"/>
    <w:rsid w:val="00F01E4A"/>
    <w:rsid w:val="00F05379"/>
    <w:rsid w:val="00F06D70"/>
    <w:rsid w:val="00F07C9E"/>
    <w:rsid w:val="00F1591D"/>
    <w:rsid w:val="00F216D0"/>
    <w:rsid w:val="00F26767"/>
    <w:rsid w:val="00F26CC2"/>
    <w:rsid w:val="00F47397"/>
    <w:rsid w:val="00F523AB"/>
    <w:rsid w:val="00F52C63"/>
    <w:rsid w:val="00F5405B"/>
    <w:rsid w:val="00F6240B"/>
    <w:rsid w:val="00F630F6"/>
    <w:rsid w:val="00F70FE8"/>
    <w:rsid w:val="00F76905"/>
    <w:rsid w:val="00F76F25"/>
    <w:rsid w:val="00F83F89"/>
    <w:rsid w:val="00F9479F"/>
    <w:rsid w:val="00F9546A"/>
    <w:rsid w:val="00FA1913"/>
    <w:rsid w:val="00FA28AC"/>
    <w:rsid w:val="00FA43FE"/>
    <w:rsid w:val="00FA4A0C"/>
    <w:rsid w:val="00FB164A"/>
    <w:rsid w:val="00FC2509"/>
    <w:rsid w:val="00FC3040"/>
    <w:rsid w:val="00FC409E"/>
    <w:rsid w:val="00FD0327"/>
    <w:rsid w:val="00FD0E78"/>
    <w:rsid w:val="00FD1D54"/>
    <w:rsid w:val="00FD3276"/>
    <w:rsid w:val="00FE0959"/>
    <w:rsid w:val="00FE1EE2"/>
    <w:rsid w:val="00FF04E1"/>
    <w:rsid w:val="00FF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108FFF"/>
  <w15:chartTrackingRefBased/>
  <w15:docId w15:val="{9198E839-3B57-D242-83EE-99A536578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5D88"/>
    <w:rPr>
      <w:rFonts w:ascii="Pridi ExtraLight" w:eastAsia="Pridi ExtraLight" w:hAnsi="Pridi ExtraLight" w:cs="Pridi ExtraLight"/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2140E"/>
    <w:pPr>
      <w:keepNext/>
      <w:keepLines/>
      <w:spacing w:before="240"/>
      <w:outlineLvl w:val="0"/>
    </w:pPr>
    <w:rPr>
      <w:rFonts w:ascii="Athiti" w:eastAsiaTheme="majorEastAsia" w:hAnsi="Athiti" w:cs="Athiti"/>
      <w:b/>
      <w:bCs/>
      <w:color w:val="A1908E"/>
      <w:sz w:val="24"/>
      <w:szCs w:val="24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4D113F"/>
    <w:pPr>
      <w:spacing w:before="0"/>
      <w:outlineLvl w:val="1"/>
    </w:pPr>
    <w:rPr>
      <w:rFonts w:ascii="Athiti Medium" w:eastAsia="Athiti Medium" w:hAnsi="Athiti Medium" w:cs="Athiti Medium"/>
      <w:b w:val="0"/>
      <w:bCs w:val="0"/>
      <w:color w:val="000000" w:themeColor="text1"/>
      <w:sz w:val="18"/>
      <w:szCs w:val="1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773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37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7BB"/>
  </w:style>
  <w:style w:type="paragraph" w:styleId="Footer">
    <w:name w:val="footer"/>
    <w:basedOn w:val="Normal"/>
    <w:link w:val="FooterChar"/>
    <w:uiPriority w:val="99"/>
    <w:unhideWhenUsed/>
    <w:rsid w:val="009537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37BB"/>
  </w:style>
  <w:style w:type="table" w:styleId="TableGrid">
    <w:name w:val="Table Grid"/>
    <w:basedOn w:val="TableNormal"/>
    <w:uiPriority w:val="39"/>
    <w:rsid w:val="00C053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B047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B01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2140E"/>
    <w:rPr>
      <w:rFonts w:ascii="Athiti" w:eastAsiaTheme="majorEastAsia" w:hAnsi="Athiti" w:cs="Athiti"/>
      <w:b/>
      <w:bCs/>
      <w:color w:val="A1908E"/>
      <w:szCs w:val="24"/>
    </w:rPr>
  </w:style>
  <w:style w:type="paragraph" w:customStyle="1" w:styleId="a">
    <w:name w:val="คำอธิบาย"/>
    <w:basedOn w:val="Normal"/>
    <w:autoRedefine/>
    <w:qFormat/>
    <w:rsid w:val="00160EFF"/>
    <w:rPr>
      <w:i/>
      <w:iCs/>
      <w:color w:val="A6A6A6" w:themeColor="background1" w:themeShade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D113F"/>
    <w:rPr>
      <w:rFonts w:ascii="Athiti Medium" w:eastAsia="Athiti Medium" w:hAnsi="Athiti Medium" w:cs="Athiti Medium"/>
      <w:color w:val="000000" w:themeColor="text1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5E64B2"/>
  </w:style>
  <w:style w:type="character" w:customStyle="1" w:styleId="Heading3Char">
    <w:name w:val="Heading 3 Char"/>
    <w:basedOn w:val="DefaultParagraphFont"/>
    <w:link w:val="Heading3"/>
    <w:uiPriority w:val="9"/>
    <w:semiHidden/>
    <w:rsid w:val="002B773F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ey/OneDrive%20-%20sac/Documents/2020%20&#3649;&#3612;&#3609;&#3591;&#3634;&#3609;%2064/PMOP/PMOP%20Template%202021/PMOP0201%20Program%20Structur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C889AC-6D6C-42C0-94FC-336AE2397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PMOP0201 Program Structure Template.dotx</Template>
  <TotalTime>39</TotalTime>
  <Pages>3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เชษฐพงศ์ คลองโปร่ง</cp:lastModifiedBy>
  <cp:revision>35</cp:revision>
  <cp:lastPrinted>2020-06-05T03:46:00Z</cp:lastPrinted>
  <dcterms:created xsi:type="dcterms:W3CDTF">2021-07-29T04:04:00Z</dcterms:created>
  <dcterms:modified xsi:type="dcterms:W3CDTF">2023-07-21T07:15:00Z</dcterms:modified>
</cp:coreProperties>
</file>