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670"/>
        <w:gridCol w:w="310"/>
        <w:gridCol w:w="5103"/>
        <w:gridCol w:w="28"/>
        <w:gridCol w:w="1799"/>
        <w:gridCol w:w="16"/>
        <w:gridCol w:w="1836"/>
      </w:tblGrid>
      <w:tr w:rsidR="009F06CB" w:rsidRPr="003F32AE" w14:paraId="2AC4E9FA" w14:textId="77777777" w:rsidTr="004D329B">
        <w:tc>
          <w:tcPr>
            <w:tcW w:w="1980" w:type="dxa"/>
            <w:gridSpan w:val="2"/>
            <w:vMerge w:val="restart"/>
            <w:shd w:val="clear" w:color="auto" w:fill="E8BACB"/>
            <w:vAlign w:val="center"/>
          </w:tcPr>
          <w:p w14:paraId="0ABDECAC" w14:textId="0247E066" w:rsidR="009F06CB" w:rsidRPr="00FE578D" w:rsidRDefault="009F06CB" w:rsidP="00FE578D">
            <w:pPr>
              <w:pStyle w:val="Heading2"/>
            </w:pPr>
            <w:r w:rsidRPr="00FE578D">
              <w:rPr>
                <w:rFonts w:hint="cs"/>
                <w:cs/>
              </w:rPr>
              <w:t>ช</w:t>
            </w:r>
            <w:r w:rsidR="00ED341E" w:rsidRPr="00FE578D">
              <w:rPr>
                <w:rFonts w:hint="cs"/>
                <w:cs/>
              </w:rPr>
              <w:t>ื่อ</w:t>
            </w:r>
            <w:r w:rsidRPr="00FE578D">
              <w:rPr>
                <w:rFonts w:hint="cs"/>
                <w:cs/>
              </w:rPr>
              <w:t>แผนงาน</w:t>
            </w:r>
          </w:p>
        </w:tc>
        <w:tc>
          <w:tcPr>
            <w:tcW w:w="5103" w:type="dxa"/>
            <w:vMerge w:val="restart"/>
            <w:vAlign w:val="center"/>
          </w:tcPr>
          <w:p w14:paraId="332D2A59" w14:textId="192531E5" w:rsidR="009F06CB" w:rsidRPr="00BD56D4" w:rsidRDefault="009F06CB" w:rsidP="004D329B">
            <w:pPr>
              <w:rPr>
                <w:rFonts w:ascii="Athiti SemiBold" w:hAnsi="Athiti SemiBold" w:cs="Athiti SemiBold"/>
                <w:b/>
                <w:bCs/>
              </w:rPr>
            </w:pPr>
            <w:r w:rsidRPr="00BD56D4">
              <w:rPr>
                <w:rFonts w:ascii="Athiti SemiBold" w:hAnsi="Athiti SemiBold" w:cs="Athiti SemiBold" w:hint="cs"/>
                <w:b/>
                <w:bCs/>
                <w:sz w:val="24"/>
                <w:szCs w:val="24"/>
                <w:cs/>
              </w:rPr>
              <w:t>ระบุชื่อแผนงาน</w:t>
            </w:r>
          </w:p>
        </w:tc>
        <w:tc>
          <w:tcPr>
            <w:tcW w:w="1843" w:type="dxa"/>
            <w:gridSpan w:val="3"/>
            <w:shd w:val="clear" w:color="auto" w:fill="E8BACB"/>
          </w:tcPr>
          <w:p w14:paraId="66BE6415" w14:textId="77777777" w:rsidR="009F06CB" w:rsidRPr="00FE578D" w:rsidRDefault="009F06CB" w:rsidP="00FE578D">
            <w:pPr>
              <w:pStyle w:val="Heading2"/>
              <w:rPr>
                <w:cs/>
              </w:rPr>
            </w:pPr>
            <w:r w:rsidRPr="00FE578D">
              <w:rPr>
                <w:rFonts w:hint="cs"/>
                <w:cs/>
              </w:rPr>
              <w:t>ปีงบประมาณ</w:t>
            </w:r>
          </w:p>
        </w:tc>
        <w:tc>
          <w:tcPr>
            <w:tcW w:w="1836" w:type="dxa"/>
          </w:tcPr>
          <w:p w14:paraId="31126BF9" w14:textId="6A7E95FC" w:rsidR="009F06CB" w:rsidRPr="003F32AE" w:rsidRDefault="009F06CB" w:rsidP="004D329B"/>
        </w:tc>
      </w:tr>
      <w:tr w:rsidR="009F06CB" w:rsidRPr="003F32AE" w14:paraId="0F48218D" w14:textId="77777777" w:rsidTr="008D131C">
        <w:tc>
          <w:tcPr>
            <w:tcW w:w="1980" w:type="dxa"/>
            <w:gridSpan w:val="2"/>
            <w:vMerge/>
            <w:shd w:val="clear" w:color="auto" w:fill="E8BACB"/>
          </w:tcPr>
          <w:p w14:paraId="5F50F056" w14:textId="77777777" w:rsidR="009F06CB" w:rsidRPr="00FE578D" w:rsidRDefault="009F06CB" w:rsidP="00FE578D">
            <w:pPr>
              <w:pStyle w:val="Heading2"/>
              <w:rPr>
                <w:cs/>
              </w:rPr>
            </w:pPr>
          </w:p>
        </w:tc>
        <w:tc>
          <w:tcPr>
            <w:tcW w:w="5103" w:type="dxa"/>
            <w:vMerge/>
            <w:vAlign w:val="center"/>
          </w:tcPr>
          <w:p w14:paraId="3F210F40" w14:textId="77777777" w:rsidR="009F06CB" w:rsidRPr="003F32AE" w:rsidRDefault="009F06CB" w:rsidP="004D329B"/>
        </w:tc>
        <w:tc>
          <w:tcPr>
            <w:tcW w:w="1843" w:type="dxa"/>
            <w:gridSpan w:val="3"/>
            <w:shd w:val="clear" w:color="auto" w:fill="E8BACB"/>
          </w:tcPr>
          <w:p w14:paraId="7252D553" w14:textId="77777777" w:rsidR="009F06CB" w:rsidRPr="00FE578D" w:rsidRDefault="009F06CB" w:rsidP="00FE578D">
            <w:pPr>
              <w:pStyle w:val="Heading2"/>
              <w:rPr>
                <w:cs/>
              </w:rPr>
            </w:pPr>
            <w:r w:rsidRPr="00FE578D">
              <w:rPr>
                <w:rFonts w:hint="cs"/>
                <w:cs/>
              </w:rPr>
              <w:t>รหัสแผนงาน</w:t>
            </w:r>
          </w:p>
        </w:tc>
        <w:tc>
          <w:tcPr>
            <w:tcW w:w="1836" w:type="dxa"/>
            <w:shd w:val="clear" w:color="auto" w:fill="auto"/>
          </w:tcPr>
          <w:p w14:paraId="6ECED181" w14:textId="44050D2B" w:rsidR="009F06CB" w:rsidRPr="003F32AE" w:rsidRDefault="009F06CB" w:rsidP="004D329B"/>
        </w:tc>
      </w:tr>
      <w:tr w:rsidR="009F06CB" w:rsidRPr="003F32AE" w14:paraId="159704B8" w14:textId="77777777" w:rsidTr="008D131C">
        <w:trPr>
          <w:trHeight w:val="71"/>
        </w:trPr>
        <w:tc>
          <w:tcPr>
            <w:tcW w:w="1980" w:type="dxa"/>
            <w:gridSpan w:val="2"/>
            <w:shd w:val="clear" w:color="auto" w:fill="E8BACB"/>
          </w:tcPr>
          <w:p w14:paraId="5D3BD00C" w14:textId="1AC9A980" w:rsidR="009F06CB" w:rsidRPr="00FE578D" w:rsidRDefault="00BD56D4" w:rsidP="00FE578D">
            <w:pPr>
              <w:pStyle w:val="Heading2"/>
              <w:rPr>
                <w:cs/>
              </w:rPr>
            </w:pPr>
            <w:r w:rsidRPr="00FE578D">
              <w:rPr>
                <w:rFonts w:hint="cs"/>
                <w:cs/>
              </w:rPr>
              <w:t>งบประมาณ</w:t>
            </w:r>
            <w:r w:rsidR="007F5FE1">
              <w:rPr>
                <w:rFonts w:hint="cs"/>
                <w:cs/>
              </w:rPr>
              <w:t>รวม</w:t>
            </w:r>
          </w:p>
        </w:tc>
        <w:tc>
          <w:tcPr>
            <w:tcW w:w="5103" w:type="dxa"/>
          </w:tcPr>
          <w:p w14:paraId="5AA9548B" w14:textId="177F2BDE" w:rsidR="009F06CB" w:rsidRPr="003F32AE" w:rsidRDefault="009F06CB" w:rsidP="009F06CB">
            <w:pPr>
              <w:rPr>
                <w:cs/>
              </w:rPr>
            </w:pPr>
          </w:p>
        </w:tc>
        <w:tc>
          <w:tcPr>
            <w:tcW w:w="1843" w:type="dxa"/>
            <w:gridSpan w:val="3"/>
            <w:shd w:val="clear" w:color="auto" w:fill="E8BACB"/>
          </w:tcPr>
          <w:p w14:paraId="2D1D3FD3" w14:textId="70E30F95" w:rsidR="009F06CB" w:rsidRPr="00FE578D" w:rsidRDefault="00BE38F8" w:rsidP="00FE578D">
            <w:pPr>
              <w:pStyle w:val="Heading2"/>
              <w:rPr>
                <w:cs/>
              </w:rPr>
            </w:pPr>
            <w:proofErr w:type="spellStart"/>
            <w:r w:rsidRPr="00FE578D">
              <w:rPr>
                <w:rFonts w:hint="cs"/>
                <w:cs/>
              </w:rPr>
              <w:t>เวอร์ชั</w:t>
            </w:r>
            <w:r w:rsidR="00DD1349">
              <w:rPr>
                <w:rFonts w:hint="cs"/>
                <w:cs/>
              </w:rPr>
              <w:t>น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14:paraId="562647A2" w14:textId="32B4AF4C" w:rsidR="009F06CB" w:rsidRPr="003F32AE" w:rsidRDefault="009F06CB" w:rsidP="009F06CB"/>
        </w:tc>
      </w:tr>
      <w:tr w:rsidR="00BE38F8" w:rsidRPr="003F32AE" w14:paraId="52184C57" w14:textId="77777777" w:rsidTr="004D329B">
        <w:trPr>
          <w:trHeight w:val="71"/>
        </w:trPr>
        <w:tc>
          <w:tcPr>
            <w:tcW w:w="1980" w:type="dxa"/>
            <w:gridSpan w:val="2"/>
            <w:shd w:val="clear" w:color="auto" w:fill="E8BACB"/>
          </w:tcPr>
          <w:p w14:paraId="68C2AC19" w14:textId="23B9DF37" w:rsidR="00BE38F8" w:rsidRPr="00FE578D" w:rsidRDefault="00283679" w:rsidP="00FE578D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หัวหน้า</w:t>
            </w:r>
            <w:r w:rsidR="00BE38F8" w:rsidRPr="00FE578D">
              <w:rPr>
                <w:rFonts w:hint="cs"/>
                <w:cs/>
              </w:rPr>
              <w:t>แผนงาน</w:t>
            </w:r>
          </w:p>
        </w:tc>
        <w:tc>
          <w:tcPr>
            <w:tcW w:w="5103" w:type="dxa"/>
            <w:shd w:val="clear" w:color="auto" w:fill="auto"/>
          </w:tcPr>
          <w:p w14:paraId="0F511DD7" w14:textId="773DC5C4" w:rsidR="00BE38F8" w:rsidRDefault="00BE38F8" w:rsidP="00BE38F8">
            <w:r>
              <w:rPr>
                <w:rFonts w:hint="cs"/>
                <w:cs/>
              </w:rPr>
              <w:t>ระบุชื่อผู้รับผิดชอบแผนงาน</w:t>
            </w:r>
          </w:p>
        </w:tc>
        <w:tc>
          <w:tcPr>
            <w:tcW w:w="1843" w:type="dxa"/>
            <w:gridSpan w:val="3"/>
            <w:shd w:val="clear" w:color="auto" w:fill="E8BACB"/>
          </w:tcPr>
          <w:p w14:paraId="35F28404" w14:textId="31890E21" w:rsidR="00BE38F8" w:rsidRPr="00FE578D" w:rsidRDefault="00BE38F8" w:rsidP="00FE578D">
            <w:pPr>
              <w:pStyle w:val="Heading2"/>
              <w:rPr>
                <w:cs/>
              </w:rPr>
            </w:pPr>
            <w:r w:rsidRPr="00FE578D">
              <w:rPr>
                <w:rFonts w:hint="cs"/>
                <w:cs/>
              </w:rPr>
              <w:t>ระดับความสำคัญ</w:t>
            </w:r>
          </w:p>
        </w:tc>
        <w:tc>
          <w:tcPr>
            <w:tcW w:w="1836" w:type="dxa"/>
            <w:shd w:val="clear" w:color="auto" w:fill="auto"/>
          </w:tcPr>
          <w:p w14:paraId="33BF6F29" w14:textId="58B5C91B" w:rsidR="00BE38F8" w:rsidRDefault="00BE38F8" w:rsidP="00BE38F8">
            <w:pPr>
              <w:rPr>
                <w:cs/>
              </w:rPr>
            </w:pPr>
            <w:r>
              <w:rPr>
                <w:rFonts w:hint="cs"/>
                <w:cs/>
              </w:rPr>
              <w:t>ระบุโดยผู้อนุมัติ</w:t>
            </w:r>
          </w:p>
        </w:tc>
      </w:tr>
      <w:tr w:rsidR="00BE38F8" w:rsidRPr="003F32AE" w14:paraId="2DE7A187" w14:textId="77777777" w:rsidTr="004D329B">
        <w:trPr>
          <w:trHeight w:val="71"/>
        </w:trPr>
        <w:tc>
          <w:tcPr>
            <w:tcW w:w="1980" w:type="dxa"/>
            <w:gridSpan w:val="2"/>
            <w:shd w:val="clear" w:color="auto" w:fill="E8BACB"/>
          </w:tcPr>
          <w:p w14:paraId="70199E62" w14:textId="7631EB5F" w:rsidR="00BE38F8" w:rsidRPr="00FE578D" w:rsidRDefault="002E01E2" w:rsidP="00FE578D">
            <w:pPr>
              <w:pStyle w:val="Heading2"/>
              <w:rPr>
                <w:cs/>
              </w:rPr>
            </w:pPr>
            <w:r w:rsidRPr="00FE578D">
              <w:rPr>
                <w:rFonts w:hint="cs"/>
                <w:cs/>
              </w:rPr>
              <w:t>ผู้อนุมัติแผนงาน</w:t>
            </w:r>
          </w:p>
        </w:tc>
        <w:tc>
          <w:tcPr>
            <w:tcW w:w="5103" w:type="dxa"/>
            <w:shd w:val="clear" w:color="auto" w:fill="auto"/>
          </w:tcPr>
          <w:p w14:paraId="21DE132F" w14:textId="619A824E" w:rsidR="00BE38F8" w:rsidRDefault="00DD1349" w:rsidP="00BE38F8">
            <w:pPr>
              <w:rPr>
                <w:cs/>
              </w:rPr>
            </w:pPr>
            <w:r>
              <w:rPr>
                <w:rFonts w:hint="cs"/>
                <w:cs/>
              </w:rPr>
              <w:t>ระบุผู้อนุมัติแผนงาน</w:t>
            </w:r>
          </w:p>
        </w:tc>
        <w:tc>
          <w:tcPr>
            <w:tcW w:w="1843" w:type="dxa"/>
            <w:gridSpan w:val="3"/>
            <w:shd w:val="clear" w:color="auto" w:fill="E8BACB"/>
          </w:tcPr>
          <w:p w14:paraId="5F92B608" w14:textId="160E695C" w:rsidR="00BE38F8" w:rsidRPr="00FE578D" w:rsidRDefault="00BE38F8" w:rsidP="00FE578D">
            <w:pPr>
              <w:pStyle w:val="Heading2"/>
              <w:rPr>
                <w:cs/>
              </w:rPr>
            </w:pPr>
            <w:r w:rsidRPr="00FE578D">
              <w:rPr>
                <w:rFonts w:hint="cs"/>
                <w:cs/>
              </w:rPr>
              <w:t>วันที่มีผลบังคับใช้</w:t>
            </w:r>
          </w:p>
        </w:tc>
        <w:tc>
          <w:tcPr>
            <w:tcW w:w="1836" w:type="dxa"/>
            <w:shd w:val="clear" w:color="auto" w:fill="auto"/>
          </w:tcPr>
          <w:p w14:paraId="1A5E4772" w14:textId="77777777" w:rsidR="00BE38F8" w:rsidRDefault="00BE38F8" w:rsidP="00BE38F8">
            <w:pPr>
              <w:rPr>
                <w:cs/>
              </w:rPr>
            </w:pPr>
          </w:p>
        </w:tc>
      </w:tr>
      <w:tr w:rsidR="00523FE9" w:rsidRPr="002A0A6C" w14:paraId="7070A2F0" w14:textId="77777777" w:rsidTr="002C0A02">
        <w:trPr>
          <w:trHeight w:val="71"/>
        </w:trPr>
        <w:tc>
          <w:tcPr>
            <w:tcW w:w="1670" w:type="dxa"/>
            <w:shd w:val="clear" w:color="auto" w:fill="A6A6A6" w:themeFill="background1" w:themeFillShade="A6"/>
          </w:tcPr>
          <w:p w14:paraId="687EBB20" w14:textId="77777777" w:rsidR="00523FE9" w:rsidRPr="002A0A6C" w:rsidRDefault="00523FE9" w:rsidP="002C0A02">
            <w:pPr>
              <w:rPr>
                <w:rFonts w:cs="TH Sarabun New"/>
                <w:color w:val="808080" w:themeColor="background1" w:themeShade="80"/>
                <w:sz w:val="8"/>
                <w:szCs w:val="8"/>
              </w:rPr>
            </w:pPr>
          </w:p>
        </w:tc>
        <w:tc>
          <w:tcPr>
            <w:tcW w:w="5441" w:type="dxa"/>
            <w:gridSpan w:val="3"/>
            <w:shd w:val="clear" w:color="auto" w:fill="A6A6A6" w:themeFill="background1" w:themeFillShade="A6"/>
          </w:tcPr>
          <w:p w14:paraId="60DDB55B" w14:textId="77777777" w:rsidR="00523FE9" w:rsidRPr="002A0A6C" w:rsidRDefault="00523FE9" w:rsidP="002C0A02">
            <w:pPr>
              <w:rPr>
                <w:rFonts w:cs="TH Sarabun New"/>
                <w:color w:val="808080" w:themeColor="background1" w:themeShade="80"/>
                <w:sz w:val="8"/>
                <w:szCs w:val="8"/>
              </w:rPr>
            </w:pPr>
          </w:p>
        </w:tc>
        <w:tc>
          <w:tcPr>
            <w:tcW w:w="1799" w:type="dxa"/>
            <w:shd w:val="clear" w:color="auto" w:fill="A6A6A6" w:themeFill="background1" w:themeFillShade="A6"/>
          </w:tcPr>
          <w:p w14:paraId="34835221" w14:textId="77777777" w:rsidR="00523FE9" w:rsidRPr="002A0A6C" w:rsidRDefault="00523FE9" w:rsidP="002C0A02">
            <w:pPr>
              <w:rPr>
                <w:rFonts w:cs="TH Sarabun New"/>
                <w:color w:val="808080" w:themeColor="background1" w:themeShade="80"/>
                <w:sz w:val="8"/>
                <w:szCs w:val="8"/>
                <w:cs/>
              </w:rPr>
            </w:pPr>
          </w:p>
        </w:tc>
        <w:tc>
          <w:tcPr>
            <w:tcW w:w="1852" w:type="dxa"/>
            <w:gridSpan w:val="2"/>
            <w:shd w:val="clear" w:color="auto" w:fill="A6A6A6" w:themeFill="background1" w:themeFillShade="A6"/>
          </w:tcPr>
          <w:p w14:paraId="2CF28F4F" w14:textId="77777777" w:rsidR="00523FE9" w:rsidRPr="002A0A6C" w:rsidRDefault="00523FE9" w:rsidP="002C0A02">
            <w:pPr>
              <w:rPr>
                <w:rFonts w:cs="TH Sarabun New"/>
                <w:color w:val="808080" w:themeColor="background1" w:themeShade="80"/>
                <w:sz w:val="8"/>
                <w:szCs w:val="8"/>
                <w:cs/>
              </w:rPr>
            </w:pPr>
          </w:p>
        </w:tc>
      </w:tr>
    </w:tbl>
    <w:p w14:paraId="037FF26A" w14:textId="75F9F208" w:rsidR="001B74A4" w:rsidRPr="00FA55E7" w:rsidRDefault="00ED341E" w:rsidP="00FA55E7">
      <w:pPr>
        <w:pStyle w:val="Heading1"/>
        <w:rPr>
          <w:cs/>
        </w:rPr>
      </w:pPr>
      <w:r w:rsidRPr="00FA55E7">
        <w:t>1</w:t>
      </w:r>
      <w:r w:rsidR="001B74A4" w:rsidRPr="00FA55E7">
        <w:rPr>
          <w:cs/>
        </w:rPr>
        <w:t xml:space="preserve">. </w:t>
      </w:r>
      <w:r w:rsidR="001B74A4" w:rsidRPr="00FA55E7">
        <w:rPr>
          <w:rFonts w:hint="cs"/>
          <w:cs/>
        </w:rPr>
        <w:t>ความสอดคล้อง</w:t>
      </w:r>
      <w:r w:rsidR="00FC2509" w:rsidRPr="00FA55E7">
        <w:rPr>
          <w:rFonts w:hint="cs"/>
          <w:cs/>
        </w:rPr>
        <w:t xml:space="preserve"> </w:t>
      </w:r>
      <w:r w:rsidR="00FC2509" w:rsidRPr="00FA55E7">
        <w:t>(Relevance to strategy)</w:t>
      </w:r>
    </w:p>
    <w:p w14:paraId="540DC373" w14:textId="77777777" w:rsidR="00EC5BA5" w:rsidRPr="00155D88" w:rsidRDefault="00EC5BA5" w:rsidP="00EC5BA5">
      <w:pPr>
        <w:pStyle w:val="a"/>
      </w:pPr>
      <w:r w:rsidRPr="00155D88">
        <w:rPr>
          <w:rFonts w:hint="cs"/>
          <w:cs/>
        </w:rPr>
        <w:t>เลือกความสอดคล้องกับ</w:t>
      </w:r>
      <w:r>
        <w:rPr>
          <w:rFonts w:hint="cs"/>
          <w:cs/>
        </w:rPr>
        <w:t>นโยบายและยุทธศาสตร์ โดยในแต่ละหัวข้อเลือกได้เพียงตัวเลือกเดียว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7648"/>
      </w:tblGrid>
      <w:tr w:rsidR="001B74A4" w:rsidRPr="003F67B6" w14:paraId="379AD443" w14:textId="77777777" w:rsidTr="00451EFD">
        <w:tc>
          <w:tcPr>
            <w:tcW w:w="3114" w:type="dxa"/>
            <w:shd w:val="clear" w:color="auto" w:fill="E8BACB"/>
          </w:tcPr>
          <w:p w14:paraId="73A4114E" w14:textId="77777777" w:rsidR="001B74A4" w:rsidRPr="003F67B6" w:rsidRDefault="001B74A4" w:rsidP="00FE578D">
            <w:pPr>
              <w:pStyle w:val="Heading2"/>
              <w:rPr>
                <w:cs/>
              </w:rPr>
            </w:pPr>
            <w:r w:rsidRPr="003F67B6">
              <w:rPr>
                <w:rFonts w:hint="cs"/>
                <w:cs/>
              </w:rPr>
              <w:t>ความสอดคล้อง</w:t>
            </w:r>
          </w:p>
        </w:tc>
        <w:tc>
          <w:tcPr>
            <w:tcW w:w="7648" w:type="dxa"/>
            <w:shd w:val="clear" w:color="auto" w:fill="E8BACB"/>
          </w:tcPr>
          <w:p w14:paraId="7838D6F1" w14:textId="77777777" w:rsidR="001B74A4" w:rsidRPr="003F67B6" w:rsidRDefault="001B74A4" w:rsidP="00FE578D">
            <w:pPr>
              <w:pStyle w:val="Heading2"/>
            </w:pPr>
          </w:p>
        </w:tc>
      </w:tr>
      <w:tr w:rsidR="001B74A4" w:rsidRPr="003F32AE" w14:paraId="386C63FC" w14:textId="77777777" w:rsidTr="009F06CB">
        <w:tc>
          <w:tcPr>
            <w:tcW w:w="3114" w:type="dxa"/>
            <w:shd w:val="clear" w:color="auto" w:fill="E7E6E6" w:themeFill="background2"/>
          </w:tcPr>
          <w:p w14:paraId="49CDD9CB" w14:textId="7BED9072" w:rsidR="001B74A4" w:rsidRPr="00155D88" w:rsidRDefault="001B74A4" w:rsidP="00155D88">
            <w:pPr>
              <w:rPr>
                <w:cs/>
              </w:rPr>
            </w:pPr>
            <w:r w:rsidRPr="00155D88">
              <w:rPr>
                <w:rFonts w:hint="cs"/>
                <w:cs/>
              </w:rPr>
              <w:t>ยุทธศาสตร์</w:t>
            </w:r>
          </w:p>
        </w:tc>
        <w:tc>
          <w:tcPr>
            <w:tcW w:w="7648" w:type="dxa"/>
          </w:tcPr>
          <w:p w14:paraId="79291736" w14:textId="5EA13514" w:rsidR="001B74A4" w:rsidRPr="003F32AE" w:rsidRDefault="001B74A4" w:rsidP="00155D88">
            <w:pPr>
              <w:rPr>
                <w:cs/>
              </w:rPr>
            </w:pPr>
          </w:p>
        </w:tc>
      </w:tr>
      <w:tr w:rsidR="006A0DB9" w:rsidRPr="003F32AE" w14:paraId="2D711E39" w14:textId="77777777" w:rsidTr="009F06CB">
        <w:tc>
          <w:tcPr>
            <w:tcW w:w="3114" w:type="dxa"/>
            <w:shd w:val="clear" w:color="auto" w:fill="E7E6E6" w:themeFill="background2"/>
          </w:tcPr>
          <w:p w14:paraId="0DDD8DD1" w14:textId="4F9C14E4" w:rsidR="006A0DB9" w:rsidRPr="00F05B93" w:rsidRDefault="006A0DB9" w:rsidP="006A0DB9">
            <w:pPr>
              <w:rPr>
                <w:cs/>
              </w:rPr>
            </w:pPr>
            <w:r w:rsidRPr="00092D17">
              <w:rPr>
                <w:cs/>
              </w:rPr>
              <w:t>กลยุทธ์</w:t>
            </w:r>
          </w:p>
        </w:tc>
        <w:tc>
          <w:tcPr>
            <w:tcW w:w="7648" w:type="dxa"/>
          </w:tcPr>
          <w:p w14:paraId="07965615" w14:textId="77777777" w:rsidR="006A0DB9" w:rsidRPr="003F32AE" w:rsidRDefault="006A0DB9" w:rsidP="006A0DB9"/>
        </w:tc>
      </w:tr>
      <w:tr w:rsidR="001B74A4" w:rsidRPr="003F32AE" w14:paraId="0655EB73" w14:textId="77777777" w:rsidTr="009F06CB">
        <w:tc>
          <w:tcPr>
            <w:tcW w:w="3114" w:type="dxa"/>
            <w:shd w:val="clear" w:color="auto" w:fill="E7E6E6" w:themeFill="background2"/>
          </w:tcPr>
          <w:p w14:paraId="31448DA5" w14:textId="719B4E06" w:rsidR="001B74A4" w:rsidRPr="00155D88" w:rsidRDefault="009F06CB" w:rsidP="00155D88">
            <w:r>
              <w:rPr>
                <w:rFonts w:hint="cs"/>
                <w:cs/>
              </w:rPr>
              <w:t>นโยบายประจำปี</w:t>
            </w:r>
          </w:p>
        </w:tc>
        <w:tc>
          <w:tcPr>
            <w:tcW w:w="7648" w:type="dxa"/>
          </w:tcPr>
          <w:p w14:paraId="2DFAB747" w14:textId="77777777" w:rsidR="001B74A4" w:rsidRPr="003F32AE" w:rsidRDefault="001B74A4" w:rsidP="00155D88"/>
        </w:tc>
      </w:tr>
    </w:tbl>
    <w:p w14:paraId="29364749" w14:textId="50C252FA" w:rsidR="00305287" w:rsidRPr="003F32AE" w:rsidRDefault="00ED341E" w:rsidP="00FA55E7">
      <w:pPr>
        <w:pStyle w:val="Heading1"/>
      </w:pPr>
      <w:r>
        <w:t>2</w:t>
      </w:r>
      <w:r w:rsidR="00305287" w:rsidRPr="003F32AE">
        <w:rPr>
          <w:cs/>
        </w:rPr>
        <w:t>.</w:t>
      </w:r>
      <w:r w:rsidR="00305287" w:rsidRPr="003F32AE">
        <w:rPr>
          <w:rFonts w:hint="cs"/>
          <w:cs/>
        </w:rPr>
        <w:t xml:space="preserve"> </w:t>
      </w:r>
      <w:r w:rsidR="00305287" w:rsidRPr="003F32AE">
        <w:rPr>
          <w:cs/>
        </w:rPr>
        <w:t>หลักการและ</w:t>
      </w:r>
      <w:r w:rsidR="00EC48AE">
        <w:rPr>
          <w:rFonts w:hint="cs"/>
          <w:cs/>
        </w:rPr>
        <w:t>เหตุผล</w:t>
      </w:r>
      <w:r w:rsidR="00673DCF">
        <w:t xml:space="preserve"> </w:t>
      </w:r>
      <w:r w:rsidR="00673DCF">
        <w:rPr>
          <w:rFonts w:hint="cs"/>
          <w:cs/>
        </w:rPr>
        <w:t>(</w:t>
      </w:r>
      <w:r w:rsidR="00673DCF">
        <w:t>Justification)</w:t>
      </w:r>
    </w:p>
    <w:p w14:paraId="22599151" w14:textId="5654D117" w:rsidR="00305287" w:rsidRPr="003F32AE" w:rsidRDefault="00305287" w:rsidP="00155D88">
      <w:pPr>
        <w:pStyle w:val="a"/>
        <w:rPr>
          <w:cs/>
        </w:rPr>
      </w:pPr>
      <w:r w:rsidRPr="003F32AE">
        <w:rPr>
          <w:cs/>
        </w:rPr>
        <w:t>ระบุถึงที่มาที่ไป</w:t>
      </w:r>
      <w:r w:rsidR="00E1426B">
        <w:rPr>
          <w:rFonts w:hint="cs"/>
          <w:cs/>
        </w:rPr>
        <w:t>ของแผนงาน</w:t>
      </w:r>
      <w:r w:rsidRPr="003F32AE">
        <w:rPr>
          <w:cs/>
        </w:rPr>
        <w:t xml:space="preserve"> หลักการและ</w:t>
      </w:r>
      <w:r w:rsidR="00B6627F">
        <w:rPr>
          <w:rFonts w:hint="cs"/>
          <w:cs/>
        </w:rPr>
        <w:t>เหตุผล</w:t>
      </w:r>
      <w:r w:rsidRPr="003F32AE">
        <w:rPr>
          <w:cs/>
        </w:rPr>
        <w:t xml:space="preserve"> ความจำเป็น ต้องการแก้ไขปัญหาอะไร ความเร่งด่วน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05287" w:rsidRPr="003F32AE" w14:paraId="4A21D4E2" w14:textId="77777777" w:rsidTr="0067675C">
        <w:tc>
          <w:tcPr>
            <w:tcW w:w="10762" w:type="dxa"/>
          </w:tcPr>
          <w:p w14:paraId="61288313" w14:textId="77777777" w:rsidR="00305287" w:rsidRDefault="00305287" w:rsidP="00155D88"/>
          <w:p w14:paraId="006D672F" w14:textId="458340AA" w:rsidR="00B96FB3" w:rsidRDefault="00B96FB3" w:rsidP="00155D88"/>
          <w:p w14:paraId="5754A175" w14:textId="64C2EE54" w:rsidR="006E23A1" w:rsidRDefault="006E23A1" w:rsidP="00155D88"/>
          <w:p w14:paraId="253DEAC7" w14:textId="77777777" w:rsidR="006E23A1" w:rsidRDefault="006E23A1" w:rsidP="00155D88"/>
          <w:p w14:paraId="777D9EC2" w14:textId="77777777" w:rsidR="006E23A1" w:rsidRPr="008C77E8" w:rsidRDefault="006E23A1" w:rsidP="00155D88"/>
          <w:p w14:paraId="37581B73" w14:textId="4FF14F57" w:rsidR="006E23A1" w:rsidRPr="003F32AE" w:rsidRDefault="006E23A1" w:rsidP="00155D88"/>
        </w:tc>
      </w:tr>
    </w:tbl>
    <w:p w14:paraId="0EF0AE3B" w14:textId="230CA549" w:rsidR="00305287" w:rsidRPr="003F32AE" w:rsidRDefault="00ED341E" w:rsidP="00FA55E7">
      <w:pPr>
        <w:pStyle w:val="Heading1"/>
        <w:rPr>
          <w:cs/>
        </w:rPr>
      </w:pPr>
      <w:r>
        <w:t>3</w:t>
      </w:r>
      <w:r w:rsidR="00305287" w:rsidRPr="003F32AE">
        <w:rPr>
          <w:cs/>
        </w:rPr>
        <w:t xml:space="preserve">. </w:t>
      </w:r>
      <w:r w:rsidR="00305287" w:rsidRPr="003F32AE">
        <w:rPr>
          <w:rFonts w:hint="cs"/>
          <w:cs/>
        </w:rPr>
        <w:t>วัตถุประสงค์</w:t>
      </w:r>
      <w:r w:rsidR="006F3B7F">
        <w:t xml:space="preserve"> (O</w:t>
      </w:r>
      <w:r w:rsidR="006F3B7F" w:rsidRPr="006F3B7F">
        <w:t>bjective</w:t>
      </w:r>
      <w:r w:rsidR="006F3B7F">
        <w:t>)</w:t>
      </w:r>
    </w:p>
    <w:p w14:paraId="4258D5E4" w14:textId="17F01C7E" w:rsidR="00305287" w:rsidRPr="003F32AE" w:rsidRDefault="00305287" w:rsidP="00673DCF">
      <w:pPr>
        <w:pStyle w:val="a"/>
        <w:rPr>
          <w:cs/>
        </w:rPr>
      </w:pPr>
      <w:r w:rsidRPr="003F32AE">
        <w:rPr>
          <w:rFonts w:hint="cs"/>
          <w:cs/>
        </w:rPr>
        <w:t>ระบุวัตถุประสงค์ของ</w:t>
      </w:r>
      <w:r w:rsidR="005D2456">
        <w:rPr>
          <w:rFonts w:hint="cs"/>
          <w:cs/>
        </w:rPr>
        <w:t>แผนงาน</w:t>
      </w:r>
      <w:r w:rsidR="00AB68E3">
        <w:rPr>
          <w:rFonts w:hint="cs"/>
          <w:cs/>
        </w:rPr>
        <w:t xml:space="preserve"> </w:t>
      </w:r>
      <w:r w:rsidR="000B08C2">
        <w:rPr>
          <w:rFonts w:hint="cs"/>
          <w:cs/>
        </w:rPr>
        <w:t>ที่สอดคล้องกับ</w:t>
      </w:r>
      <w:r w:rsidR="00AB68E3">
        <w:rPr>
          <w:rFonts w:hint="cs"/>
          <w:cs/>
        </w:rPr>
        <w:t>วัตถุประสงค์ของนโยบายประจำปี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05287" w:rsidRPr="00D427D6" w14:paraId="29F31B3E" w14:textId="77777777" w:rsidTr="00784487">
        <w:tc>
          <w:tcPr>
            <w:tcW w:w="11096" w:type="dxa"/>
          </w:tcPr>
          <w:p w14:paraId="6512581A" w14:textId="77777777" w:rsidR="00305287" w:rsidRPr="00D427D6" w:rsidRDefault="00D427D6" w:rsidP="00D427D6">
            <w:r>
              <w:t xml:space="preserve">1. </w:t>
            </w:r>
          </w:p>
          <w:p w14:paraId="0BCADA34" w14:textId="71D0C528" w:rsidR="00305287" w:rsidRPr="00D427D6" w:rsidRDefault="00DE622A" w:rsidP="00D427D6">
            <w:r>
              <w:t xml:space="preserve">2. </w:t>
            </w:r>
          </w:p>
          <w:p w14:paraId="0021C0EE" w14:textId="2DBAF134" w:rsidR="00C74617" w:rsidRPr="00D427D6" w:rsidRDefault="00C74617" w:rsidP="00D427D6"/>
        </w:tc>
      </w:tr>
    </w:tbl>
    <w:p w14:paraId="6E68D684" w14:textId="0701CFC7" w:rsidR="00305287" w:rsidRPr="0015328C" w:rsidRDefault="003F67B6" w:rsidP="00FA55E7">
      <w:pPr>
        <w:pStyle w:val="Heading1"/>
        <w:rPr>
          <w:cs/>
          <w:lang w:val="en"/>
        </w:rPr>
      </w:pPr>
      <w:r>
        <w:t>4</w:t>
      </w:r>
      <w:r w:rsidR="00305287" w:rsidRPr="003F32AE">
        <w:rPr>
          <w:cs/>
        </w:rPr>
        <w:t>. ผลที่คาด</w:t>
      </w:r>
      <w:r w:rsidR="00E8115E">
        <w:rPr>
          <w:rFonts w:hint="cs"/>
          <w:cs/>
        </w:rPr>
        <w:t>ว่าจะได้รับ (</w:t>
      </w:r>
      <w:r w:rsidR="00E8115E" w:rsidRPr="00E8115E">
        <w:t>Expected results</w:t>
      </w:r>
      <w:r w:rsidR="00E8115E">
        <w:rPr>
          <w:rFonts w:hint="cs"/>
          <w:cs/>
        </w:rPr>
        <w:t>)</w:t>
      </w:r>
    </w:p>
    <w:p w14:paraId="46FA68A2" w14:textId="77777777" w:rsidR="00305287" w:rsidRPr="003F32AE" w:rsidRDefault="00305287" w:rsidP="003905DD">
      <w:pPr>
        <w:pStyle w:val="a"/>
      </w:pPr>
      <w:r w:rsidRPr="003F32AE">
        <w:rPr>
          <w:rFonts w:hint="cs"/>
          <w:cs/>
        </w:rPr>
        <w:t>ระบุการนำไปใช้ประโยชน์ หรือ</w:t>
      </w:r>
      <w:r w:rsidRPr="003F32AE">
        <w:rPr>
          <w:cs/>
        </w:rPr>
        <w:t>ประโยชน์ที่คาดว่าจะได้รับ</w:t>
      </w:r>
      <w:r w:rsidRPr="003F32AE">
        <w:rPr>
          <w:rFonts w:hint="cs"/>
          <w:cs/>
        </w:rPr>
        <w:t xml:space="preserve"> </w:t>
      </w:r>
      <w:r w:rsidRPr="003F32AE">
        <w:rPr>
          <w:cs/>
        </w:rPr>
        <w:t>ผู้ที่</w:t>
      </w:r>
      <w:r w:rsidRPr="003F32AE">
        <w:rPr>
          <w:rFonts w:hint="cs"/>
          <w:cs/>
        </w:rPr>
        <w:t>จะ</w:t>
      </w:r>
      <w:r w:rsidRPr="003F32AE">
        <w:rPr>
          <w:cs/>
        </w:rPr>
        <w:t>นำผลผลิตไปใช้ประโยชน์ วิธีการใช้ประโยชน์ (อาจจะไม่เกิดขึ้นในปีนี้)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05287" w:rsidRPr="003F32AE" w14:paraId="4796C62C" w14:textId="77777777" w:rsidTr="00784487">
        <w:tc>
          <w:tcPr>
            <w:tcW w:w="11096" w:type="dxa"/>
          </w:tcPr>
          <w:p w14:paraId="0F8CF13C" w14:textId="77777777" w:rsidR="00305287" w:rsidRPr="003F32AE" w:rsidRDefault="00D427D6" w:rsidP="00155D88">
            <w:r>
              <w:t xml:space="preserve">1. </w:t>
            </w:r>
          </w:p>
          <w:p w14:paraId="2D0F513B" w14:textId="46DEB911" w:rsidR="00305287" w:rsidRPr="003F32AE" w:rsidRDefault="00DE622A" w:rsidP="00155D88">
            <w:pPr>
              <w:rPr>
                <w:cs/>
              </w:rPr>
            </w:pPr>
            <w:r>
              <w:t xml:space="preserve">2. </w:t>
            </w:r>
          </w:p>
          <w:p w14:paraId="3FAC1462" w14:textId="38117A05" w:rsidR="00C74617" w:rsidRPr="003F32AE" w:rsidRDefault="00C74617" w:rsidP="00155D88"/>
        </w:tc>
      </w:tr>
    </w:tbl>
    <w:p w14:paraId="7E3D6644" w14:textId="56D131EE" w:rsidR="00160EFF" w:rsidRPr="00E640E1" w:rsidRDefault="003F67B6" w:rsidP="00FA55E7">
      <w:pPr>
        <w:pStyle w:val="Heading1"/>
        <w:rPr>
          <w:cs/>
        </w:rPr>
      </w:pPr>
      <w:r>
        <w:t>5</w:t>
      </w:r>
      <w:r w:rsidR="00160EFF" w:rsidRPr="00E640E1">
        <w:rPr>
          <w:cs/>
        </w:rPr>
        <w:t xml:space="preserve">. </w:t>
      </w:r>
      <w:r w:rsidR="00160EFF" w:rsidRPr="00441DBE">
        <w:rPr>
          <w:cs/>
        </w:rPr>
        <w:t>กลุ่มเป้าหมาย</w:t>
      </w:r>
      <w:r w:rsidR="00F9479F">
        <w:rPr>
          <w:rFonts w:hint="cs"/>
          <w:cs/>
        </w:rPr>
        <w:t xml:space="preserve"> </w:t>
      </w:r>
      <w:r w:rsidR="00F9479F">
        <w:t>(Target group)</w:t>
      </w:r>
    </w:p>
    <w:p w14:paraId="14892835" w14:textId="6066E891" w:rsidR="00160EFF" w:rsidRPr="00160EFF" w:rsidRDefault="00160EFF" w:rsidP="00160EFF">
      <w:pPr>
        <w:pStyle w:val="a"/>
        <w:rPr>
          <w:cs/>
        </w:rPr>
      </w:pPr>
      <w:r w:rsidRPr="00160EFF">
        <w:rPr>
          <w:cs/>
        </w:rPr>
        <w:t>ระบุผู้ใช้บริการ</w:t>
      </w:r>
      <w:r w:rsidRPr="00160EFF">
        <w:rPr>
          <w:rFonts w:hint="cs"/>
          <w:cs/>
        </w:rPr>
        <w:t xml:space="preserve"> </w:t>
      </w:r>
      <w:r w:rsidRPr="00160EFF">
        <w:rPr>
          <w:cs/>
        </w:rPr>
        <w:t>หรือผู</w:t>
      </w:r>
      <w:r w:rsidRPr="00160EFF">
        <w:rPr>
          <w:rFonts w:hint="cs"/>
          <w:cs/>
        </w:rPr>
        <w:t>้ที่จะได้รับประโยชน์</w:t>
      </w:r>
      <w:r w:rsidRPr="00160EFF">
        <w:rPr>
          <w:cs/>
        </w:rPr>
        <w:t xml:space="preserve"> (ภายในและภายนอก)</w:t>
      </w:r>
      <w:r w:rsidRPr="00160EFF">
        <w:rPr>
          <w:rFonts w:hint="cs"/>
          <w:cs/>
        </w:rPr>
        <w:t xml:space="preserve"> เลือกได้</w:t>
      </w:r>
      <w:r w:rsidRPr="00160EFF">
        <w:rPr>
          <w:cs/>
        </w:rPr>
        <w:t>มากกว่า</w:t>
      </w:r>
      <w:r w:rsidRPr="00160EFF">
        <w:t xml:space="preserve"> 1</w:t>
      </w:r>
      <w:r w:rsidRPr="00160EFF">
        <w:rPr>
          <w:cs/>
        </w:rPr>
        <w:t xml:space="preserve"> ตัวเลือก</w:t>
      </w:r>
      <w:r w:rsidRPr="00160EFF">
        <w:rPr>
          <w:rFonts w:hint="cs"/>
          <w:cs/>
        </w:rPr>
        <w:t xml:space="preserve"> </w:t>
      </w:r>
      <w:sdt>
        <w:sdtPr>
          <w:rPr>
            <w:i w:val="0"/>
            <w:iCs w:val="0"/>
            <w:cs/>
          </w:rPr>
          <w:id w:val="-1148129176"/>
          <w14:checkbox>
            <w14:checked w14:val="1"/>
            <w14:checkedState w14:val="0052" w14:font="Wingdings 2"/>
            <w14:uncheckedState w14:val="2610" w14:font="MS Gothic"/>
          </w14:checkbox>
        </w:sdtPr>
        <w:sdtContent>
          <w:r w:rsidRPr="00755B6B">
            <w:rPr>
              <w:i w:val="0"/>
              <w:iCs w:val="0"/>
            </w:rPr>
            <w:sym w:font="Wingdings 2" w:char="F052"/>
          </w:r>
        </w:sdtContent>
      </w:sdt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23"/>
        <w:gridCol w:w="3165"/>
        <w:gridCol w:w="7174"/>
      </w:tblGrid>
      <w:tr w:rsidR="00160EFF" w14:paraId="47E5C8D8" w14:textId="77777777" w:rsidTr="003F67B6">
        <w:tc>
          <w:tcPr>
            <w:tcW w:w="3588" w:type="dxa"/>
            <w:gridSpan w:val="2"/>
            <w:shd w:val="clear" w:color="auto" w:fill="E8BACB"/>
          </w:tcPr>
          <w:p w14:paraId="6CD82323" w14:textId="77777777" w:rsidR="00160EFF" w:rsidRPr="008E09B4" w:rsidRDefault="00160EFF" w:rsidP="00FE578D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กลุ่มเป้าหมาย</w:t>
            </w:r>
          </w:p>
        </w:tc>
        <w:tc>
          <w:tcPr>
            <w:tcW w:w="7174" w:type="dxa"/>
            <w:shd w:val="clear" w:color="auto" w:fill="E8BACB"/>
          </w:tcPr>
          <w:p w14:paraId="3AC8E429" w14:textId="77777777" w:rsidR="00160EFF" w:rsidRPr="009B1848" w:rsidRDefault="00160EFF" w:rsidP="00FE578D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ระบุกลุ่มเป้าหมายย่อย</w:t>
            </w:r>
            <w:r>
              <w:t xml:space="preserve"> </w:t>
            </w:r>
            <w:r>
              <w:rPr>
                <w:rFonts w:hint="cs"/>
                <w:cs/>
              </w:rPr>
              <w:t>(ถ้ามี)</w:t>
            </w:r>
          </w:p>
        </w:tc>
      </w:tr>
      <w:tr w:rsidR="00160EFF" w:rsidRPr="00755B6B" w14:paraId="354FF17A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5556D90A" w14:textId="77777777" w:rsidR="00160EFF" w:rsidRPr="00755B6B" w:rsidRDefault="00000000" w:rsidP="00755B6B">
            <w:pPr>
              <w:rPr>
                <w:cs/>
              </w:rPr>
            </w:pPr>
            <w:sdt>
              <w:sdtPr>
                <w:rPr>
                  <w:cs/>
                </w:rPr>
                <w:id w:val="-5098387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7FD134E9" w14:textId="77777777" w:rsidR="00160EFF" w:rsidRPr="00755B6B" w:rsidRDefault="00160EFF" w:rsidP="00755B6B">
            <w:pPr>
              <w:rPr>
                <w:cs/>
              </w:rPr>
            </w:pPr>
            <w:r w:rsidRPr="00755B6B">
              <w:rPr>
                <w:cs/>
              </w:rPr>
              <w:t>นักวิชาการ</w:t>
            </w:r>
          </w:p>
        </w:tc>
        <w:tc>
          <w:tcPr>
            <w:tcW w:w="7174" w:type="dxa"/>
          </w:tcPr>
          <w:p w14:paraId="17E7DE82" w14:textId="77777777" w:rsidR="00160EFF" w:rsidRPr="00755B6B" w:rsidRDefault="00160EFF" w:rsidP="00755B6B"/>
        </w:tc>
      </w:tr>
      <w:tr w:rsidR="00160EFF" w:rsidRPr="00755B6B" w14:paraId="06D86F59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56EF9D66" w14:textId="77777777" w:rsidR="00160EFF" w:rsidRPr="00755B6B" w:rsidRDefault="00000000" w:rsidP="00755B6B">
            <w:pPr>
              <w:rPr>
                <w:cs/>
              </w:rPr>
            </w:pPr>
            <w:sdt>
              <w:sdtPr>
                <w:rPr>
                  <w:cs/>
                </w:rPr>
                <w:id w:val="5018603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41764838" w14:textId="77777777" w:rsidR="00160EFF" w:rsidRPr="00755B6B" w:rsidRDefault="00160EFF" w:rsidP="00755B6B">
            <w:pPr>
              <w:rPr>
                <w:cs/>
              </w:rPr>
            </w:pPr>
            <w:r w:rsidRPr="00755B6B">
              <w:rPr>
                <w:cs/>
              </w:rPr>
              <w:t>ผู้ปฏิบัติงานทางวัฒนธรรม</w:t>
            </w:r>
          </w:p>
        </w:tc>
        <w:tc>
          <w:tcPr>
            <w:tcW w:w="7174" w:type="dxa"/>
          </w:tcPr>
          <w:p w14:paraId="71BD50FA" w14:textId="77777777" w:rsidR="00160EFF" w:rsidRPr="00755B6B" w:rsidRDefault="00160EFF" w:rsidP="00755B6B"/>
        </w:tc>
      </w:tr>
      <w:tr w:rsidR="00160EFF" w:rsidRPr="00755B6B" w14:paraId="1DF06C33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38346BCB" w14:textId="77777777" w:rsidR="00160EFF" w:rsidRPr="00755B6B" w:rsidRDefault="00000000" w:rsidP="00755B6B">
            <w:sdt>
              <w:sdtPr>
                <w:rPr>
                  <w:cs/>
                </w:rPr>
                <w:id w:val="-209639213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4E182901" w14:textId="77777777" w:rsidR="00160EFF" w:rsidRPr="00755B6B" w:rsidRDefault="00160EFF" w:rsidP="00755B6B">
            <w:r w:rsidRPr="00755B6B">
              <w:rPr>
                <w:cs/>
              </w:rPr>
              <w:t>นโยบาย</w:t>
            </w:r>
          </w:p>
        </w:tc>
        <w:tc>
          <w:tcPr>
            <w:tcW w:w="7174" w:type="dxa"/>
          </w:tcPr>
          <w:p w14:paraId="0FE9F889" w14:textId="77777777" w:rsidR="00160EFF" w:rsidRPr="00755B6B" w:rsidRDefault="00160EFF" w:rsidP="00755B6B"/>
        </w:tc>
      </w:tr>
      <w:tr w:rsidR="00160EFF" w:rsidRPr="00755B6B" w14:paraId="519EC402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2B739E7F" w14:textId="77777777" w:rsidR="00160EFF" w:rsidRPr="00755B6B" w:rsidRDefault="00000000" w:rsidP="00755B6B">
            <w:pPr>
              <w:rPr>
                <w:cs/>
              </w:rPr>
            </w:pPr>
            <w:sdt>
              <w:sdtPr>
                <w:rPr>
                  <w:cs/>
                </w:rPr>
                <w:id w:val="19949164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0D9429EF" w14:textId="77777777" w:rsidR="00160EFF" w:rsidRPr="00755B6B" w:rsidRDefault="00160EFF" w:rsidP="00755B6B">
            <w:pPr>
              <w:rPr>
                <w:cs/>
              </w:rPr>
            </w:pPr>
            <w:r w:rsidRPr="00755B6B">
              <w:rPr>
                <w:cs/>
              </w:rPr>
              <w:t>สาธารณชน</w:t>
            </w:r>
          </w:p>
        </w:tc>
        <w:tc>
          <w:tcPr>
            <w:tcW w:w="7174" w:type="dxa"/>
          </w:tcPr>
          <w:p w14:paraId="0819675B" w14:textId="77777777" w:rsidR="00160EFF" w:rsidRPr="00755B6B" w:rsidRDefault="00160EFF" w:rsidP="00755B6B"/>
        </w:tc>
      </w:tr>
      <w:tr w:rsidR="00160EFF" w:rsidRPr="00755B6B" w14:paraId="4B2A31B9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52D2522C" w14:textId="77777777" w:rsidR="00160EFF" w:rsidRPr="00755B6B" w:rsidRDefault="00000000" w:rsidP="00755B6B">
            <w:sdt>
              <w:sdtPr>
                <w:rPr>
                  <w:cs/>
                </w:rPr>
                <w:id w:val="-6975381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60EFF" w:rsidRPr="00755B6B">
                  <w:rPr>
                    <w:rFonts w:ascii="Segoe UI Symbol" w:hAnsi="Segoe UI Symbol" w:cs="Segoe UI Symbol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69A74CD4" w14:textId="77777777" w:rsidR="00160EFF" w:rsidRPr="00755B6B" w:rsidRDefault="00160EFF" w:rsidP="00755B6B">
            <w:r w:rsidRPr="00755B6B">
              <w:rPr>
                <w:cs/>
              </w:rPr>
              <w:t>ผู้บริหารและผู้ปฏิบัติงานภายในองค์กร</w:t>
            </w:r>
          </w:p>
        </w:tc>
        <w:tc>
          <w:tcPr>
            <w:tcW w:w="7174" w:type="dxa"/>
          </w:tcPr>
          <w:p w14:paraId="523B61F7" w14:textId="77777777" w:rsidR="00160EFF" w:rsidRPr="00755B6B" w:rsidRDefault="00160EFF" w:rsidP="00755B6B"/>
        </w:tc>
      </w:tr>
    </w:tbl>
    <w:p w14:paraId="1963A9F5" w14:textId="4D65E47D" w:rsidR="00142E18" w:rsidRPr="000A3A6A" w:rsidRDefault="00142E18" w:rsidP="00FA55E7">
      <w:pPr>
        <w:pStyle w:val="Heading1"/>
        <w:rPr>
          <w:cs/>
        </w:rPr>
      </w:pPr>
      <w:r>
        <w:lastRenderedPageBreak/>
        <w:t>6</w:t>
      </w:r>
      <w:r w:rsidRPr="000A3A6A">
        <w:rPr>
          <w:cs/>
        </w:rPr>
        <w:t xml:space="preserve">. </w:t>
      </w:r>
      <w:r w:rsidR="008F4419">
        <w:rPr>
          <w:rFonts w:hint="cs"/>
          <w:cs/>
        </w:rPr>
        <w:t>สิ่งที่จะส่งมอบ</w:t>
      </w:r>
      <w:r w:rsidR="00A142A5">
        <w:rPr>
          <w:rFonts w:hint="cs"/>
          <w:cs/>
        </w:rPr>
        <w:t>หลัก (</w:t>
      </w:r>
      <w:r w:rsidR="00A142A5" w:rsidRPr="00A142A5">
        <w:t xml:space="preserve">Key </w:t>
      </w:r>
      <w:r w:rsidR="005E6A7C">
        <w:t>D</w:t>
      </w:r>
      <w:r w:rsidR="00A142A5" w:rsidRPr="00A142A5">
        <w:t>eliverables</w:t>
      </w:r>
      <w:r w:rsidR="00A142A5">
        <w:rPr>
          <w:rFonts w:hint="cs"/>
          <w:cs/>
        </w:rPr>
        <w:t>)</w:t>
      </w:r>
    </w:p>
    <w:p w14:paraId="5AC08F8E" w14:textId="1462D79F" w:rsidR="008923A6" w:rsidRPr="003F32AE" w:rsidRDefault="008923A6" w:rsidP="008923A6">
      <w:pPr>
        <w:pStyle w:val="a"/>
        <w:rPr>
          <w:cs/>
        </w:rPr>
      </w:pPr>
      <w:r w:rsidRPr="00F8378E">
        <w:rPr>
          <w:rFonts w:hint="cs"/>
          <w:cs/>
        </w:rPr>
        <w:t>ระบุ</w:t>
      </w:r>
      <w:r w:rsidR="00A142A5">
        <w:rPr>
          <w:rFonts w:hint="cs"/>
          <w:cs/>
        </w:rPr>
        <w:t>ผลผลิต</w:t>
      </w:r>
      <w:r w:rsidR="00D97A9F">
        <w:rPr>
          <w:rFonts w:hint="cs"/>
          <w:cs/>
        </w:rPr>
        <w:t>หรือผลิตภัณฑ์หลักที่จะส่งมอบ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8923A6" w:rsidRPr="00D427D6" w14:paraId="0D20F819" w14:textId="77777777" w:rsidTr="002C0A02">
        <w:tc>
          <w:tcPr>
            <w:tcW w:w="10762" w:type="dxa"/>
          </w:tcPr>
          <w:p w14:paraId="28502F67" w14:textId="77777777" w:rsidR="008923A6" w:rsidRPr="00D427D6" w:rsidRDefault="008923A6" w:rsidP="002C0A02"/>
          <w:p w14:paraId="592E0D86" w14:textId="77777777" w:rsidR="008923A6" w:rsidRDefault="008923A6" w:rsidP="002C0A02"/>
          <w:p w14:paraId="10EA4DF7" w14:textId="77777777" w:rsidR="00C74617" w:rsidRDefault="00C74617" w:rsidP="002C0A02"/>
          <w:p w14:paraId="15C13489" w14:textId="77777777" w:rsidR="00C74617" w:rsidRDefault="00C74617" w:rsidP="002C0A02"/>
          <w:p w14:paraId="27373CB7" w14:textId="07BDC1D1" w:rsidR="00C74617" w:rsidRPr="00D427D6" w:rsidRDefault="00C74617" w:rsidP="002C0A02"/>
        </w:tc>
      </w:tr>
    </w:tbl>
    <w:p w14:paraId="12A7F110" w14:textId="1034559E" w:rsidR="004923C3" w:rsidRPr="003F32AE" w:rsidRDefault="00D40CF1" w:rsidP="00FA55E7">
      <w:pPr>
        <w:pStyle w:val="Heading1"/>
      </w:pPr>
      <w:r>
        <w:t>7</w:t>
      </w:r>
      <w:r w:rsidR="004923C3" w:rsidRPr="003F32AE">
        <w:rPr>
          <w:cs/>
        </w:rPr>
        <w:t xml:space="preserve">. </w:t>
      </w:r>
      <w:r w:rsidR="004923C3" w:rsidRPr="004923C3">
        <w:rPr>
          <w:cs/>
        </w:rPr>
        <w:t>สถานที่/พื้นที่ดำเนินการ</w:t>
      </w:r>
      <w:r w:rsidR="004923C3">
        <w:t xml:space="preserve"> (</w:t>
      </w:r>
      <w:r w:rsidR="004923C3" w:rsidRPr="004923C3">
        <w:t>Area</w:t>
      </w:r>
      <w:r w:rsidR="004923C3">
        <w:t>)</w:t>
      </w:r>
    </w:p>
    <w:p w14:paraId="4FD7A816" w14:textId="0CBA519F" w:rsidR="004923C3" w:rsidRPr="003F32AE" w:rsidRDefault="004923C3" w:rsidP="004923C3">
      <w:pPr>
        <w:pStyle w:val="a"/>
        <w:rPr>
          <w:cs/>
        </w:rPr>
      </w:pPr>
      <w:r w:rsidRPr="003F32AE">
        <w:rPr>
          <w:rFonts w:hint="cs"/>
          <w:cs/>
        </w:rPr>
        <w:t>ระบุ</w:t>
      </w:r>
      <w:r>
        <w:rPr>
          <w:rFonts w:hint="cs"/>
          <w:cs/>
        </w:rPr>
        <w:t>สถานที่ หรือ</w:t>
      </w:r>
      <w:r w:rsidR="009052A8">
        <w:rPr>
          <w:rFonts w:hint="cs"/>
          <w:cs/>
        </w:rPr>
        <w:t>พื้น</w:t>
      </w:r>
      <w:r>
        <w:rPr>
          <w:rFonts w:hint="cs"/>
          <w:cs/>
        </w:rPr>
        <w:t>ที่ดำเนินการ หากไม่ทราบให้ระบุชื่อศูนย์มานุษยวิทยาสิรินธร (องค์การมหาชน)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4923C3" w:rsidRPr="00D427D6" w14:paraId="109F07F9" w14:textId="77777777" w:rsidTr="004923C3">
        <w:tc>
          <w:tcPr>
            <w:tcW w:w="10762" w:type="dxa"/>
          </w:tcPr>
          <w:p w14:paraId="1F583374" w14:textId="01583DEB" w:rsidR="004923C3" w:rsidRPr="00D427D6" w:rsidRDefault="004923C3" w:rsidP="004D329B"/>
          <w:p w14:paraId="3572CFEA" w14:textId="77777777" w:rsidR="004923C3" w:rsidRPr="00D427D6" w:rsidRDefault="004923C3" w:rsidP="004D329B"/>
        </w:tc>
      </w:tr>
    </w:tbl>
    <w:p w14:paraId="40018544" w14:textId="22F331C4" w:rsidR="004923C3" w:rsidRPr="003F32AE" w:rsidRDefault="00D40CF1" w:rsidP="00FA55E7">
      <w:pPr>
        <w:pStyle w:val="Heading1"/>
      </w:pPr>
      <w:r>
        <w:t>8</w:t>
      </w:r>
      <w:r w:rsidR="004923C3" w:rsidRPr="003F32AE">
        <w:rPr>
          <w:cs/>
        </w:rPr>
        <w:t xml:space="preserve">. </w:t>
      </w:r>
      <w:r w:rsidR="002022DB">
        <w:rPr>
          <w:rFonts w:hint="cs"/>
          <w:cs/>
        </w:rPr>
        <w:t>ระยะเวลา</w:t>
      </w:r>
      <w:r w:rsidR="00612C7C">
        <w:rPr>
          <w:rFonts w:hint="cs"/>
          <w:cs/>
        </w:rPr>
        <w:t xml:space="preserve"> (</w:t>
      </w:r>
      <w:r w:rsidR="00612C7C">
        <w:t>Time Period)</w:t>
      </w:r>
    </w:p>
    <w:p w14:paraId="1562692F" w14:textId="12D94F2F" w:rsidR="004923C3" w:rsidRPr="003F32AE" w:rsidRDefault="004923C3" w:rsidP="004923C3">
      <w:pPr>
        <w:pStyle w:val="a"/>
        <w:rPr>
          <w:cs/>
        </w:rPr>
      </w:pPr>
      <w:r w:rsidRPr="003F32AE">
        <w:rPr>
          <w:rFonts w:hint="cs"/>
          <w:cs/>
        </w:rPr>
        <w:t>ระบุ</w:t>
      </w:r>
      <w:r w:rsidR="00612C7C">
        <w:rPr>
          <w:rFonts w:hint="cs"/>
          <w:cs/>
        </w:rPr>
        <w:t>ช่วงเวลาการดำเนินงาน ตั้งแต่เริ่มต้นโครงการ จนถึงวันที่สิ้นสุดโครงการ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4923C3" w:rsidRPr="00D427D6" w14:paraId="1DB1F535" w14:textId="77777777" w:rsidTr="00D40CF1">
        <w:tc>
          <w:tcPr>
            <w:tcW w:w="10762" w:type="dxa"/>
          </w:tcPr>
          <w:p w14:paraId="28ADCEF4" w14:textId="77777777" w:rsidR="004923C3" w:rsidRDefault="004923C3" w:rsidP="004D329B"/>
          <w:p w14:paraId="686FA24B" w14:textId="7D43AF6C" w:rsidR="000F00CD" w:rsidRPr="00D427D6" w:rsidRDefault="000F00CD" w:rsidP="004D329B"/>
        </w:tc>
      </w:tr>
    </w:tbl>
    <w:p w14:paraId="7E7CF41E" w14:textId="25891AE8" w:rsidR="00D40CF1" w:rsidRPr="000A3A6A" w:rsidRDefault="00D40CF1" w:rsidP="00D40CF1">
      <w:pPr>
        <w:pStyle w:val="Heading1"/>
      </w:pPr>
      <w:r>
        <w:t>9</w:t>
      </w:r>
      <w:r w:rsidRPr="000A3A6A">
        <w:rPr>
          <w:cs/>
        </w:rPr>
        <w:t>. แนวทางการดำเนินงาน</w:t>
      </w:r>
      <w:r w:rsidR="00911362">
        <w:rPr>
          <w:rFonts w:hint="cs"/>
          <w:cs/>
        </w:rPr>
        <w:t xml:space="preserve"> (</w:t>
      </w:r>
      <w:r w:rsidR="00911362">
        <w:t>Activities Guideline)</w:t>
      </w:r>
    </w:p>
    <w:p w14:paraId="1AAE11A5" w14:textId="77777777" w:rsidR="00D40CF1" w:rsidRPr="003F32AE" w:rsidRDefault="00D40CF1" w:rsidP="00D40CF1">
      <w:pPr>
        <w:pStyle w:val="a"/>
        <w:rPr>
          <w:cs/>
        </w:rPr>
      </w:pPr>
      <w:r>
        <w:rPr>
          <w:rFonts w:hint="cs"/>
          <w:cs/>
        </w:rPr>
        <w:t>ระบุถึงวิธีการ และแนวทางการดำเนินงานอย่างกว้างๆ ที่สามารถอธิบายให้เห็นความเป็นไปได้ในการดำเนินการ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D40CF1" w:rsidRPr="00D427D6" w14:paraId="69860FA4" w14:textId="77777777" w:rsidTr="002C0A02">
        <w:tc>
          <w:tcPr>
            <w:tcW w:w="10762" w:type="dxa"/>
          </w:tcPr>
          <w:p w14:paraId="22E7AC67" w14:textId="77777777" w:rsidR="00D40CF1" w:rsidRPr="00D427D6" w:rsidRDefault="00D40CF1" w:rsidP="002C0A02"/>
          <w:p w14:paraId="6D47B448" w14:textId="77777777" w:rsidR="00D40CF1" w:rsidRDefault="00D40CF1" w:rsidP="002C0A02"/>
          <w:p w14:paraId="04446D3D" w14:textId="77777777" w:rsidR="00C74617" w:rsidRDefault="00C74617" w:rsidP="002C0A02"/>
          <w:p w14:paraId="61536D55" w14:textId="77777777" w:rsidR="00C74617" w:rsidRDefault="00C74617" w:rsidP="002C0A02"/>
          <w:p w14:paraId="18B68938" w14:textId="77777777" w:rsidR="00C74617" w:rsidRDefault="00C74617" w:rsidP="002C0A02"/>
          <w:p w14:paraId="32616137" w14:textId="77777777" w:rsidR="00C74617" w:rsidRDefault="00C74617" w:rsidP="002C0A02"/>
          <w:p w14:paraId="63356646" w14:textId="77777777" w:rsidR="007C06ED" w:rsidRDefault="007C06ED" w:rsidP="002C0A02"/>
          <w:p w14:paraId="55C50D95" w14:textId="77777777" w:rsidR="007C06ED" w:rsidRDefault="007C06ED" w:rsidP="002C0A02"/>
          <w:p w14:paraId="34569102" w14:textId="77777777" w:rsidR="007C06ED" w:rsidRDefault="007C06ED" w:rsidP="002C0A02"/>
          <w:p w14:paraId="1297F318" w14:textId="77777777" w:rsidR="007C06ED" w:rsidRDefault="007C06ED" w:rsidP="002C0A02"/>
          <w:p w14:paraId="6EAF45D6" w14:textId="77777777" w:rsidR="007C06ED" w:rsidRDefault="007C06ED" w:rsidP="002C0A02"/>
          <w:p w14:paraId="7079D421" w14:textId="77777777" w:rsidR="007C06ED" w:rsidRDefault="007C06ED" w:rsidP="002C0A02"/>
          <w:p w14:paraId="049A0B0B" w14:textId="77777777" w:rsidR="007C06ED" w:rsidRDefault="007C06ED" w:rsidP="002C0A02"/>
          <w:p w14:paraId="19E82ACD" w14:textId="77777777" w:rsidR="007C06ED" w:rsidRDefault="007C06ED" w:rsidP="002C0A02"/>
          <w:p w14:paraId="7F6EFD18" w14:textId="77777777" w:rsidR="007C06ED" w:rsidRDefault="007C06ED" w:rsidP="002C0A02"/>
          <w:p w14:paraId="2CCDAD82" w14:textId="7ABEA93A" w:rsidR="007C06ED" w:rsidRPr="00D427D6" w:rsidRDefault="007C06ED" w:rsidP="002C0A02"/>
        </w:tc>
      </w:tr>
    </w:tbl>
    <w:p w14:paraId="27217F0C" w14:textId="7DD7C6BF" w:rsidR="000A3A6A" w:rsidRPr="000A3A6A" w:rsidRDefault="002022DB" w:rsidP="00FA55E7">
      <w:pPr>
        <w:pStyle w:val="Heading1"/>
        <w:rPr>
          <w:cs/>
        </w:rPr>
      </w:pPr>
      <w:r>
        <w:t>10</w:t>
      </w:r>
      <w:r w:rsidR="000A3A6A" w:rsidRPr="000A3A6A">
        <w:rPr>
          <w:cs/>
        </w:rPr>
        <w:t xml:space="preserve">. </w:t>
      </w:r>
      <w:r w:rsidR="000A3A6A">
        <w:rPr>
          <w:rFonts w:hint="cs"/>
          <w:cs/>
        </w:rPr>
        <w:t>งบประมาณ</w:t>
      </w:r>
      <w:r w:rsidR="00612C7C">
        <w:t xml:space="preserve"> (</w:t>
      </w:r>
      <w:r w:rsidR="00612C7C" w:rsidRPr="00612C7C">
        <w:t>budget</w:t>
      </w:r>
      <w:r w:rsidR="00612C7C">
        <w:t>)</w:t>
      </w:r>
    </w:p>
    <w:p w14:paraId="5133F93A" w14:textId="58AE2A7D" w:rsidR="00113F9E" w:rsidRPr="003F32AE" w:rsidRDefault="000A3A6A" w:rsidP="00113F9E">
      <w:pPr>
        <w:pStyle w:val="a"/>
        <w:rPr>
          <w:cs/>
        </w:rPr>
      </w:pPr>
      <w:r w:rsidRPr="003F32AE">
        <w:rPr>
          <w:cs/>
        </w:rPr>
        <w:t>ระบุ</w:t>
      </w:r>
      <w:r>
        <w:rPr>
          <w:rFonts w:hint="cs"/>
          <w:cs/>
        </w:rPr>
        <w:t>งบประมาณ</w:t>
      </w:r>
      <w:r w:rsidR="005C0394">
        <w:rPr>
          <w:rFonts w:hint="cs"/>
          <w:cs/>
        </w:rPr>
        <w:t>รวม</w:t>
      </w:r>
      <w:r w:rsidR="00113F9E">
        <w:rPr>
          <w:rFonts w:hint="cs"/>
          <w:cs/>
        </w:rPr>
        <w:t>ทั้งแผนงาน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113F9E" w:rsidRPr="00D427D6" w14:paraId="17BC996A" w14:textId="77777777" w:rsidTr="003C1009">
        <w:tc>
          <w:tcPr>
            <w:tcW w:w="10762" w:type="dxa"/>
          </w:tcPr>
          <w:p w14:paraId="51ED018F" w14:textId="77777777" w:rsidR="00113F9E" w:rsidRDefault="00113F9E" w:rsidP="002C0A02"/>
          <w:p w14:paraId="0C619C7A" w14:textId="77777777" w:rsidR="00113F9E" w:rsidRPr="00D427D6" w:rsidRDefault="00113F9E" w:rsidP="002C0A02"/>
        </w:tc>
      </w:tr>
      <w:tr w:rsidR="004C13F6" w:rsidRPr="00841B01" w14:paraId="63EBC9CD" w14:textId="77777777" w:rsidTr="002C0A02">
        <w:trPr>
          <w:trHeight w:val="185"/>
        </w:trPr>
        <w:tc>
          <w:tcPr>
            <w:tcW w:w="10762" w:type="dxa"/>
          </w:tcPr>
          <w:p w14:paraId="7CFBD372" w14:textId="77777777" w:rsidR="004C13F6" w:rsidRPr="004767C3" w:rsidRDefault="004C13F6" w:rsidP="003C1009"/>
        </w:tc>
      </w:tr>
    </w:tbl>
    <w:p w14:paraId="67A9B462" w14:textId="7D3182D5" w:rsidR="004C13F6" w:rsidRPr="004767C3" w:rsidRDefault="004C13F6" w:rsidP="004C13F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8080" w:themeFill="background1" w:themeFillShade="80"/>
        <w:tblLook w:val="04A0" w:firstRow="1" w:lastRow="0" w:firstColumn="1" w:lastColumn="0" w:noHBand="0" w:noVBand="1"/>
      </w:tblPr>
      <w:tblGrid>
        <w:gridCol w:w="1670"/>
        <w:gridCol w:w="5441"/>
        <w:gridCol w:w="1799"/>
        <w:gridCol w:w="1852"/>
      </w:tblGrid>
      <w:tr w:rsidR="00A02F7F" w:rsidRPr="002A0A6C" w14:paraId="69108BA3" w14:textId="77777777" w:rsidTr="001A0389">
        <w:trPr>
          <w:trHeight w:val="71"/>
        </w:trPr>
        <w:tc>
          <w:tcPr>
            <w:tcW w:w="1670" w:type="dxa"/>
            <w:shd w:val="clear" w:color="auto" w:fill="808080" w:themeFill="background1" w:themeFillShade="80"/>
          </w:tcPr>
          <w:p w14:paraId="1736744A" w14:textId="77777777" w:rsidR="00A02F7F" w:rsidRPr="002A0A6C" w:rsidRDefault="00A02F7F" w:rsidP="002C0A02">
            <w:pPr>
              <w:rPr>
                <w:rFonts w:cs="TH Sarabun New"/>
                <w:color w:val="808080" w:themeColor="background1" w:themeShade="80"/>
                <w:sz w:val="8"/>
                <w:szCs w:val="8"/>
              </w:rPr>
            </w:pPr>
          </w:p>
        </w:tc>
        <w:tc>
          <w:tcPr>
            <w:tcW w:w="5441" w:type="dxa"/>
            <w:shd w:val="clear" w:color="auto" w:fill="808080" w:themeFill="background1" w:themeFillShade="80"/>
          </w:tcPr>
          <w:p w14:paraId="1F17EB70" w14:textId="77777777" w:rsidR="00A02F7F" w:rsidRPr="002A0A6C" w:rsidRDefault="00A02F7F" w:rsidP="002C0A02">
            <w:pPr>
              <w:rPr>
                <w:rFonts w:cs="TH Sarabun New"/>
                <w:color w:val="808080" w:themeColor="background1" w:themeShade="80"/>
                <w:sz w:val="8"/>
                <w:szCs w:val="8"/>
              </w:rPr>
            </w:pPr>
          </w:p>
        </w:tc>
        <w:tc>
          <w:tcPr>
            <w:tcW w:w="1799" w:type="dxa"/>
            <w:shd w:val="clear" w:color="auto" w:fill="808080" w:themeFill="background1" w:themeFillShade="80"/>
          </w:tcPr>
          <w:p w14:paraId="73AFF622" w14:textId="77777777" w:rsidR="00A02F7F" w:rsidRPr="002A0A6C" w:rsidRDefault="00A02F7F" w:rsidP="002C0A02">
            <w:pPr>
              <w:rPr>
                <w:rFonts w:cs="TH Sarabun New"/>
                <w:color w:val="808080" w:themeColor="background1" w:themeShade="80"/>
                <w:sz w:val="8"/>
                <w:szCs w:val="8"/>
                <w:cs/>
              </w:rPr>
            </w:pPr>
          </w:p>
        </w:tc>
        <w:tc>
          <w:tcPr>
            <w:tcW w:w="1852" w:type="dxa"/>
            <w:shd w:val="clear" w:color="auto" w:fill="808080" w:themeFill="background1" w:themeFillShade="80"/>
          </w:tcPr>
          <w:p w14:paraId="40827D5F" w14:textId="77777777" w:rsidR="00A02F7F" w:rsidRPr="002A0A6C" w:rsidRDefault="00A02F7F" w:rsidP="002C0A02">
            <w:pPr>
              <w:rPr>
                <w:rFonts w:cs="TH Sarabun New"/>
                <w:color w:val="808080" w:themeColor="background1" w:themeShade="80"/>
                <w:sz w:val="8"/>
                <w:szCs w:val="8"/>
                <w:cs/>
              </w:rPr>
            </w:pPr>
          </w:p>
        </w:tc>
      </w:tr>
    </w:tbl>
    <w:p w14:paraId="7479F78E" w14:textId="0F39E235" w:rsidR="004C13F6" w:rsidRPr="006E23A1" w:rsidRDefault="004C13F6" w:rsidP="00A02F7F">
      <w:pPr>
        <w:pStyle w:val="Heading1"/>
        <w:rPr>
          <w:sz w:val="28"/>
          <w:szCs w:val="28"/>
        </w:rPr>
      </w:pPr>
      <w:r w:rsidRPr="006E23A1">
        <w:rPr>
          <w:rFonts w:hint="cs"/>
          <w:sz w:val="28"/>
          <w:szCs w:val="28"/>
          <w:cs/>
        </w:rPr>
        <w:lastRenderedPageBreak/>
        <w:t>โครงการและการมอบหมาย (</w:t>
      </w:r>
      <w:r w:rsidRPr="006E23A1">
        <w:rPr>
          <w:sz w:val="28"/>
          <w:szCs w:val="28"/>
        </w:rPr>
        <w:t>Project Mandate</w:t>
      </w:r>
      <w:r w:rsidRPr="006E23A1">
        <w:rPr>
          <w:rFonts w:hint="cs"/>
          <w:sz w:val="28"/>
          <w:szCs w:val="28"/>
          <w:cs/>
        </w:rPr>
        <w:t>)</w:t>
      </w:r>
    </w:p>
    <w:p w14:paraId="40549321" w14:textId="77777777" w:rsidR="004767C3" w:rsidRPr="004767C3" w:rsidRDefault="004767C3" w:rsidP="004767C3"/>
    <w:tbl>
      <w:tblPr>
        <w:tblStyle w:val="TableGrid1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80"/>
        <w:gridCol w:w="8782"/>
      </w:tblGrid>
      <w:tr w:rsidR="004C13F6" w:rsidRPr="00586E89" w14:paraId="1B73520E" w14:textId="77777777" w:rsidTr="00175760">
        <w:trPr>
          <w:trHeight w:val="71"/>
        </w:trPr>
        <w:tc>
          <w:tcPr>
            <w:tcW w:w="1980" w:type="dxa"/>
            <w:shd w:val="clear" w:color="auto" w:fill="E8BACB"/>
          </w:tcPr>
          <w:p w14:paraId="061AE844" w14:textId="77777777" w:rsidR="004C13F6" w:rsidRPr="00FE578D" w:rsidRDefault="004C13F6" w:rsidP="00FE578D">
            <w:pPr>
              <w:pStyle w:val="Heading2"/>
            </w:pPr>
            <w:r w:rsidRPr="00FE578D">
              <w:rPr>
                <w:rFonts w:hint="cs"/>
                <w:cs/>
              </w:rPr>
              <w:t xml:space="preserve">ชื่อโครงการ </w:t>
            </w:r>
            <w:r w:rsidRPr="00FE578D">
              <w:rPr>
                <w:rFonts w:hint="cs"/>
              </w:rPr>
              <w:t>1</w:t>
            </w:r>
          </w:p>
        </w:tc>
        <w:tc>
          <w:tcPr>
            <w:tcW w:w="8782" w:type="dxa"/>
            <w:shd w:val="clear" w:color="auto" w:fill="auto"/>
          </w:tcPr>
          <w:p w14:paraId="514D3EE9" w14:textId="77777777" w:rsidR="004C13F6" w:rsidRPr="004767C3" w:rsidRDefault="004C13F6" w:rsidP="004767C3">
            <w:pPr>
              <w:rPr>
                <w:cs/>
              </w:rPr>
            </w:pPr>
            <w:r w:rsidRPr="004767C3">
              <w:rPr>
                <w:rFonts w:hint="cs"/>
                <w:cs/>
              </w:rPr>
              <w:t>โครงการ...</w:t>
            </w:r>
          </w:p>
        </w:tc>
      </w:tr>
      <w:tr w:rsidR="004C13F6" w:rsidRPr="00586E89" w14:paraId="72EE3480" w14:textId="77777777" w:rsidTr="00175760">
        <w:trPr>
          <w:trHeight w:val="71"/>
        </w:trPr>
        <w:tc>
          <w:tcPr>
            <w:tcW w:w="1980" w:type="dxa"/>
            <w:shd w:val="clear" w:color="auto" w:fill="E8BACB"/>
          </w:tcPr>
          <w:p w14:paraId="321F9BA8" w14:textId="77777777" w:rsidR="004C13F6" w:rsidRPr="00FE578D" w:rsidRDefault="004C13F6" w:rsidP="00FE578D">
            <w:pPr>
              <w:pStyle w:val="Heading2"/>
              <w:rPr>
                <w:cs/>
              </w:rPr>
            </w:pPr>
            <w:r w:rsidRPr="00FE578D">
              <w:rPr>
                <w:rFonts w:hint="cs"/>
                <w:cs/>
              </w:rPr>
              <w:t>งบประมาณ</w:t>
            </w:r>
          </w:p>
        </w:tc>
        <w:tc>
          <w:tcPr>
            <w:tcW w:w="8782" w:type="dxa"/>
            <w:shd w:val="clear" w:color="auto" w:fill="auto"/>
          </w:tcPr>
          <w:p w14:paraId="01A35B32" w14:textId="77777777" w:rsidR="004C13F6" w:rsidRPr="004767C3" w:rsidRDefault="004C13F6" w:rsidP="004767C3">
            <w:pPr>
              <w:rPr>
                <w:cs/>
              </w:rPr>
            </w:pPr>
            <w:r w:rsidRPr="004767C3">
              <w:rPr>
                <w:rFonts w:hint="cs"/>
                <w:cs/>
              </w:rPr>
              <w:t>ระบุงบประมาณรวม</w:t>
            </w:r>
          </w:p>
        </w:tc>
      </w:tr>
      <w:tr w:rsidR="004C13F6" w:rsidRPr="00586E89" w14:paraId="19F08A0B" w14:textId="77777777" w:rsidTr="00175760">
        <w:trPr>
          <w:trHeight w:val="71"/>
        </w:trPr>
        <w:tc>
          <w:tcPr>
            <w:tcW w:w="1980" w:type="dxa"/>
            <w:shd w:val="clear" w:color="auto" w:fill="E8BACB"/>
          </w:tcPr>
          <w:p w14:paraId="3760FA34" w14:textId="49B2B33C" w:rsidR="004C13F6" w:rsidRPr="00FE578D" w:rsidRDefault="00283679" w:rsidP="00FE578D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หัวหน้า</w:t>
            </w:r>
            <w:r w:rsidR="004C13F6" w:rsidRPr="00FE578D">
              <w:rPr>
                <w:rFonts w:hint="cs"/>
                <w:cs/>
              </w:rPr>
              <w:t>โครงการ</w:t>
            </w:r>
          </w:p>
        </w:tc>
        <w:tc>
          <w:tcPr>
            <w:tcW w:w="8782" w:type="dxa"/>
            <w:shd w:val="clear" w:color="auto" w:fill="auto"/>
          </w:tcPr>
          <w:p w14:paraId="1E6B6AE5" w14:textId="77777777" w:rsidR="004C13F6" w:rsidRPr="004767C3" w:rsidRDefault="004C13F6" w:rsidP="004767C3">
            <w:pPr>
              <w:rPr>
                <w:cs/>
              </w:rPr>
            </w:pPr>
            <w:r w:rsidRPr="004767C3">
              <w:rPr>
                <w:rFonts w:hint="cs"/>
                <w:cs/>
              </w:rPr>
              <w:t>ระบุชื่อหัวหน้าโครงการ</w:t>
            </w:r>
          </w:p>
        </w:tc>
      </w:tr>
      <w:tr w:rsidR="004C13F6" w:rsidRPr="00586E89" w14:paraId="58708E10" w14:textId="77777777" w:rsidTr="00175760">
        <w:trPr>
          <w:trHeight w:val="71"/>
        </w:trPr>
        <w:tc>
          <w:tcPr>
            <w:tcW w:w="1980" w:type="dxa"/>
            <w:shd w:val="clear" w:color="auto" w:fill="E8BACB"/>
          </w:tcPr>
          <w:p w14:paraId="3BEC79F9" w14:textId="77777777" w:rsidR="004C13F6" w:rsidRPr="00FE578D" w:rsidRDefault="004C13F6" w:rsidP="00FE578D">
            <w:pPr>
              <w:pStyle w:val="Heading2"/>
              <w:rPr>
                <w:cs/>
              </w:rPr>
            </w:pPr>
            <w:r w:rsidRPr="00FE578D">
              <w:rPr>
                <w:rFonts w:hint="cs"/>
                <w:cs/>
              </w:rPr>
              <w:t>น้ำหนักโครงการ</w:t>
            </w:r>
          </w:p>
        </w:tc>
        <w:tc>
          <w:tcPr>
            <w:tcW w:w="8782" w:type="dxa"/>
            <w:shd w:val="clear" w:color="auto" w:fill="auto"/>
          </w:tcPr>
          <w:p w14:paraId="7A102536" w14:textId="77777777" w:rsidR="004C13F6" w:rsidRPr="004767C3" w:rsidRDefault="004C13F6" w:rsidP="004767C3">
            <w:r w:rsidRPr="004767C3">
              <w:rPr>
                <w:rFonts w:hint="cs"/>
                <w:cs/>
              </w:rPr>
              <w:t xml:space="preserve">ระบุนำหนักโครงการแบบร้อยละ รวมทุกโครงการในแผนงานนี้เท่ากับ </w:t>
            </w:r>
            <w:r w:rsidRPr="004767C3">
              <w:t>100</w:t>
            </w:r>
          </w:p>
        </w:tc>
      </w:tr>
      <w:tr w:rsidR="004C13F6" w:rsidRPr="00586E89" w14:paraId="21C7B42E" w14:textId="77777777" w:rsidTr="00175760">
        <w:trPr>
          <w:trHeight w:val="71"/>
        </w:trPr>
        <w:tc>
          <w:tcPr>
            <w:tcW w:w="1980" w:type="dxa"/>
            <w:shd w:val="clear" w:color="auto" w:fill="E8BACB"/>
          </w:tcPr>
          <w:p w14:paraId="7106E8FB" w14:textId="77777777" w:rsidR="004C13F6" w:rsidRPr="00FE578D" w:rsidRDefault="004C13F6" w:rsidP="00FE578D">
            <w:pPr>
              <w:pStyle w:val="Heading2"/>
              <w:rPr>
                <w:cs/>
              </w:rPr>
            </w:pPr>
            <w:r w:rsidRPr="00FE578D">
              <w:rPr>
                <w:rFonts w:hint="cs"/>
                <w:cs/>
              </w:rPr>
              <w:t>สาระสำคัญ</w:t>
            </w:r>
          </w:p>
        </w:tc>
        <w:tc>
          <w:tcPr>
            <w:tcW w:w="8782" w:type="dxa"/>
            <w:shd w:val="clear" w:color="auto" w:fill="auto"/>
          </w:tcPr>
          <w:p w14:paraId="3124D7FA" w14:textId="77777777" w:rsidR="004C13F6" w:rsidRPr="004767C3" w:rsidRDefault="004C13F6" w:rsidP="004767C3">
            <w:r w:rsidRPr="004767C3">
              <w:rPr>
                <w:rFonts w:hint="cs"/>
                <w:cs/>
              </w:rPr>
              <w:t>ระบุขอบเขตและเป้าหมายของโครงการ</w:t>
            </w:r>
          </w:p>
          <w:p w14:paraId="6D7E4FC9" w14:textId="77777777" w:rsidR="004C13F6" w:rsidRPr="004767C3" w:rsidRDefault="004C13F6" w:rsidP="004767C3">
            <w:pPr>
              <w:rPr>
                <w:cs/>
              </w:rPr>
            </w:pPr>
          </w:p>
        </w:tc>
      </w:tr>
    </w:tbl>
    <w:p w14:paraId="0557FA64" w14:textId="1B9A297B" w:rsidR="004C13F6" w:rsidRDefault="004C13F6" w:rsidP="004767C3"/>
    <w:tbl>
      <w:tblPr>
        <w:tblStyle w:val="TableGrid1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80"/>
        <w:gridCol w:w="8782"/>
      </w:tblGrid>
      <w:tr w:rsidR="0042491B" w:rsidRPr="00586E89" w14:paraId="0E00E907" w14:textId="77777777" w:rsidTr="002C0A02">
        <w:trPr>
          <w:trHeight w:val="71"/>
        </w:trPr>
        <w:tc>
          <w:tcPr>
            <w:tcW w:w="1980" w:type="dxa"/>
            <w:shd w:val="clear" w:color="auto" w:fill="E8BACB"/>
          </w:tcPr>
          <w:p w14:paraId="27D48089" w14:textId="3D69F9EE" w:rsidR="0042491B" w:rsidRPr="00175760" w:rsidRDefault="0042491B" w:rsidP="00FE578D">
            <w:pPr>
              <w:pStyle w:val="Heading2"/>
            </w:pPr>
            <w:r w:rsidRPr="00175760">
              <w:rPr>
                <w:rFonts w:hint="cs"/>
                <w:cs/>
              </w:rPr>
              <w:t xml:space="preserve">ชื่อโครงการ </w:t>
            </w:r>
            <w:r>
              <w:t>2</w:t>
            </w:r>
          </w:p>
        </w:tc>
        <w:tc>
          <w:tcPr>
            <w:tcW w:w="8782" w:type="dxa"/>
            <w:shd w:val="clear" w:color="auto" w:fill="auto"/>
          </w:tcPr>
          <w:p w14:paraId="1E53C031" w14:textId="77777777" w:rsidR="0042491B" w:rsidRPr="004767C3" w:rsidRDefault="0042491B" w:rsidP="002C0A02">
            <w:pPr>
              <w:rPr>
                <w:cs/>
              </w:rPr>
            </w:pPr>
            <w:r w:rsidRPr="004767C3">
              <w:rPr>
                <w:rFonts w:hint="cs"/>
                <w:cs/>
              </w:rPr>
              <w:t>โครงการ...</w:t>
            </w:r>
          </w:p>
        </w:tc>
      </w:tr>
      <w:tr w:rsidR="0042491B" w:rsidRPr="00586E89" w14:paraId="37DE0C7C" w14:textId="77777777" w:rsidTr="002C0A02">
        <w:trPr>
          <w:trHeight w:val="71"/>
        </w:trPr>
        <w:tc>
          <w:tcPr>
            <w:tcW w:w="1980" w:type="dxa"/>
            <w:shd w:val="clear" w:color="auto" w:fill="E8BACB"/>
          </w:tcPr>
          <w:p w14:paraId="53F8611F" w14:textId="77777777" w:rsidR="0042491B" w:rsidRPr="00175760" w:rsidRDefault="0042491B" w:rsidP="00FE578D">
            <w:pPr>
              <w:pStyle w:val="Heading2"/>
              <w:rPr>
                <w:cs/>
              </w:rPr>
            </w:pPr>
            <w:r w:rsidRPr="00175760">
              <w:rPr>
                <w:rFonts w:hint="cs"/>
                <w:cs/>
              </w:rPr>
              <w:t>งบประมาณ</w:t>
            </w:r>
          </w:p>
        </w:tc>
        <w:tc>
          <w:tcPr>
            <w:tcW w:w="8782" w:type="dxa"/>
            <w:shd w:val="clear" w:color="auto" w:fill="auto"/>
          </w:tcPr>
          <w:p w14:paraId="7AB2C936" w14:textId="77777777" w:rsidR="0042491B" w:rsidRPr="004767C3" w:rsidRDefault="0042491B" w:rsidP="002C0A02">
            <w:pPr>
              <w:rPr>
                <w:cs/>
              </w:rPr>
            </w:pPr>
            <w:r w:rsidRPr="004767C3">
              <w:rPr>
                <w:rFonts w:hint="cs"/>
                <w:cs/>
              </w:rPr>
              <w:t>ระบุงบประมาณรวม</w:t>
            </w:r>
          </w:p>
        </w:tc>
      </w:tr>
      <w:tr w:rsidR="0042491B" w:rsidRPr="00586E89" w14:paraId="2C67F964" w14:textId="77777777" w:rsidTr="002C0A02">
        <w:trPr>
          <w:trHeight w:val="71"/>
        </w:trPr>
        <w:tc>
          <w:tcPr>
            <w:tcW w:w="1980" w:type="dxa"/>
            <w:shd w:val="clear" w:color="auto" w:fill="E8BACB"/>
          </w:tcPr>
          <w:p w14:paraId="5C91D23A" w14:textId="536D3957" w:rsidR="0042491B" w:rsidRPr="00175760" w:rsidRDefault="00283679" w:rsidP="00FE578D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หัวหน้า</w:t>
            </w:r>
            <w:r w:rsidR="0042491B" w:rsidRPr="00175760">
              <w:rPr>
                <w:rFonts w:hint="cs"/>
                <w:cs/>
              </w:rPr>
              <w:t>โครงการ</w:t>
            </w:r>
          </w:p>
        </w:tc>
        <w:tc>
          <w:tcPr>
            <w:tcW w:w="8782" w:type="dxa"/>
            <w:shd w:val="clear" w:color="auto" w:fill="auto"/>
          </w:tcPr>
          <w:p w14:paraId="613AEB76" w14:textId="77777777" w:rsidR="0042491B" w:rsidRPr="004767C3" w:rsidRDefault="0042491B" w:rsidP="002C0A02">
            <w:pPr>
              <w:rPr>
                <w:cs/>
              </w:rPr>
            </w:pPr>
            <w:r w:rsidRPr="004767C3">
              <w:rPr>
                <w:rFonts w:hint="cs"/>
                <w:cs/>
              </w:rPr>
              <w:t>ระบุชื่อหัวหน้าโครงการ</w:t>
            </w:r>
          </w:p>
        </w:tc>
      </w:tr>
      <w:tr w:rsidR="0042491B" w:rsidRPr="00586E89" w14:paraId="61C319FD" w14:textId="77777777" w:rsidTr="002C0A02">
        <w:trPr>
          <w:trHeight w:val="71"/>
        </w:trPr>
        <w:tc>
          <w:tcPr>
            <w:tcW w:w="1980" w:type="dxa"/>
            <w:shd w:val="clear" w:color="auto" w:fill="E8BACB"/>
          </w:tcPr>
          <w:p w14:paraId="2BD73DE8" w14:textId="77777777" w:rsidR="0042491B" w:rsidRPr="00175760" w:rsidRDefault="0042491B" w:rsidP="00FE578D">
            <w:pPr>
              <w:pStyle w:val="Heading2"/>
              <w:rPr>
                <w:cs/>
              </w:rPr>
            </w:pPr>
            <w:r w:rsidRPr="00175760">
              <w:rPr>
                <w:rFonts w:hint="cs"/>
                <w:cs/>
              </w:rPr>
              <w:t>น้ำหนักโครงการ</w:t>
            </w:r>
          </w:p>
        </w:tc>
        <w:tc>
          <w:tcPr>
            <w:tcW w:w="8782" w:type="dxa"/>
            <w:shd w:val="clear" w:color="auto" w:fill="auto"/>
          </w:tcPr>
          <w:p w14:paraId="7B6EB92E" w14:textId="77777777" w:rsidR="0042491B" w:rsidRPr="004767C3" w:rsidRDefault="0042491B" w:rsidP="002C0A02">
            <w:r w:rsidRPr="004767C3">
              <w:rPr>
                <w:rFonts w:hint="cs"/>
                <w:cs/>
              </w:rPr>
              <w:t xml:space="preserve">ระบุนำหนักโครงการแบบร้อยละ รวมทุกโครงการในแผนงานนี้เท่ากับ </w:t>
            </w:r>
            <w:r w:rsidRPr="004767C3">
              <w:t>100</w:t>
            </w:r>
          </w:p>
        </w:tc>
      </w:tr>
      <w:tr w:rsidR="0042491B" w:rsidRPr="00586E89" w14:paraId="18EA742F" w14:textId="77777777" w:rsidTr="002C0A02">
        <w:trPr>
          <w:trHeight w:val="71"/>
        </w:trPr>
        <w:tc>
          <w:tcPr>
            <w:tcW w:w="1980" w:type="dxa"/>
            <w:shd w:val="clear" w:color="auto" w:fill="E8BACB"/>
          </w:tcPr>
          <w:p w14:paraId="14C8D78E" w14:textId="77777777" w:rsidR="0042491B" w:rsidRPr="00175760" w:rsidRDefault="0042491B" w:rsidP="00FE578D">
            <w:pPr>
              <w:pStyle w:val="Heading2"/>
              <w:rPr>
                <w:cs/>
              </w:rPr>
            </w:pPr>
            <w:r w:rsidRPr="00175760">
              <w:rPr>
                <w:rFonts w:hint="cs"/>
                <w:cs/>
              </w:rPr>
              <w:t>สาระสำคัญ</w:t>
            </w:r>
          </w:p>
        </w:tc>
        <w:tc>
          <w:tcPr>
            <w:tcW w:w="8782" w:type="dxa"/>
            <w:shd w:val="clear" w:color="auto" w:fill="auto"/>
          </w:tcPr>
          <w:p w14:paraId="7802117D" w14:textId="77777777" w:rsidR="0042491B" w:rsidRPr="004767C3" w:rsidRDefault="0042491B" w:rsidP="002C0A02">
            <w:r w:rsidRPr="004767C3">
              <w:rPr>
                <w:rFonts w:hint="cs"/>
                <w:cs/>
              </w:rPr>
              <w:t>ระบุขอบเขตและเป้าหมายของโครงการ</w:t>
            </w:r>
          </w:p>
          <w:p w14:paraId="0265DD61" w14:textId="77777777" w:rsidR="0042491B" w:rsidRPr="004767C3" w:rsidRDefault="0042491B" w:rsidP="002C0A02">
            <w:pPr>
              <w:rPr>
                <w:cs/>
              </w:rPr>
            </w:pPr>
          </w:p>
        </w:tc>
      </w:tr>
    </w:tbl>
    <w:p w14:paraId="043607C3" w14:textId="77777777" w:rsidR="0042491B" w:rsidRPr="00EC48AE" w:rsidRDefault="0042491B" w:rsidP="004767C3"/>
    <w:sectPr w:rsidR="0042491B" w:rsidRPr="00EC48AE" w:rsidSect="00277F08">
      <w:headerReference w:type="default" r:id="rId8"/>
      <w:footerReference w:type="even" r:id="rId9"/>
      <w:footerReference w:type="default" r:id="rId10"/>
      <w:pgSz w:w="11906" w:h="16838"/>
      <w:pgMar w:top="1701" w:right="567" w:bottom="851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9A0EB" w14:textId="77777777" w:rsidR="003B6157" w:rsidRDefault="003B6157" w:rsidP="00155D88">
      <w:r>
        <w:separator/>
      </w:r>
    </w:p>
  </w:endnote>
  <w:endnote w:type="continuationSeparator" w:id="0">
    <w:p w14:paraId="7FB62851" w14:textId="77777777" w:rsidR="003B6157" w:rsidRDefault="003B6157" w:rsidP="00155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791646-07AA-394A-B7C5-6DAED4927CF1}"/>
    <w:embedBold r:id="rId2" w:fontKey="{8FE2F2CB-446E-2C4C-BC64-EE81538FF4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55A02F2-4A3D-ED42-AED8-0B613F4F538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774BDCEB-BB9E-8C44-9898-25BFBE5E758E}"/>
  </w:font>
  <w:font w:name="Pridi ExtraLight">
    <w:altName w:val="﷽﷽﷽﷽﷽﷽﷽﷽traLight"/>
    <w:panose1 w:val="00000300000000000000"/>
    <w:charset w:val="DE"/>
    <w:family w:val="auto"/>
    <w:pitch w:val="variable"/>
    <w:sig w:usb0="21000007" w:usb1="00000001" w:usb2="00000000" w:usb3="00000000" w:csb0="00010193" w:csb1="00000000"/>
    <w:embedRegular r:id="rId5" w:fontKey="{32A573CD-F06F-1742-A725-FBCED95F08BC}"/>
    <w:embedBold r:id="rId6" w:fontKey="{1F0CFA3F-CE67-D949-9DE1-35D6F7C8BA90}"/>
    <w:embedItalic r:id="rId7" w:fontKey="{C779528D-AAF1-3345-BC0D-CDE70BF46033}"/>
  </w:font>
  <w:font w:name="Athiti">
    <w:altName w:val="﷽﷽﷽﷽﷽﷽﷽﷽"/>
    <w:panose1 w:val="00000500000000000000"/>
    <w:charset w:val="DE"/>
    <w:family w:val="auto"/>
    <w:pitch w:val="variable"/>
    <w:sig w:usb0="21000007" w:usb1="00000001" w:usb2="00000000" w:usb3="00000000" w:csb0="00010193" w:csb1="00000000"/>
    <w:embedBold r:id="rId8" w:fontKey="{8C0F97C6-B7E4-6F49-A4EF-42EF3AFC1CAF}"/>
  </w:font>
  <w:font w:name="Athiti Medium">
    <w:altName w:val="﷽﷽﷽﷽﷽﷽﷽﷽edium"/>
    <w:panose1 w:val="00000600000000000000"/>
    <w:charset w:val="DE"/>
    <w:family w:val="auto"/>
    <w:pitch w:val="variable"/>
    <w:sig w:usb0="21000007" w:usb1="00000001" w:usb2="00000000" w:usb3="00000000" w:csb0="00010193" w:csb1="00000000"/>
    <w:embedRegular r:id="rId9" w:fontKey="{C7704D2D-6E93-2F48-8834-FAA692110279}"/>
  </w:font>
  <w:font w:name="Athiti SemiBold">
    <w:altName w:val="Athiti SemiBold"/>
    <w:panose1 w:val="00000700000000000000"/>
    <w:charset w:val="DE"/>
    <w:family w:val="auto"/>
    <w:pitch w:val="variable"/>
    <w:sig w:usb0="21000007" w:usb1="00000001" w:usb2="00000000" w:usb3="00000000" w:csb0="00010193" w:csb1="00000000"/>
    <w:embedBold r:id="rId10" w:fontKey="{77BFEF52-10F0-BC40-83A6-15617092EE8B}"/>
  </w:font>
  <w:font w:name="TH Sarabun New">
    <w:altName w:val="﷽﷽﷽﷽﷽﷽﷽﷽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2" w:fontKey="{4DA6849B-F241-144B-8E78-D10C6638624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83270DD1-43CE-D94E-B7D8-06DEBA930B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40A0B8CE-2CF6-A041-96E4-0229C5FDA0F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5" w:fontKey="{78A452E9-EB30-854A-AF8D-8198A095C0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21328021"/>
      <w:docPartObj>
        <w:docPartGallery w:val="Page Numbers (Bottom of Page)"/>
        <w:docPartUnique/>
      </w:docPartObj>
    </w:sdtPr>
    <w:sdtContent>
      <w:p w14:paraId="6DD04242" w14:textId="0FDC1810" w:rsidR="005E64B2" w:rsidRDefault="005E64B2" w:rsidP="005F472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FC12DF" w14:textId="77777777" w:rsidR="005E64B2" w:rsidRDefault="005E64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11F00" w14:textId="648BA7E5" w:rsidR="005E64B2" w:rsidRPr="0004622E" w:rsidRDefault="00000000" w:rsidP="0004622E">
    <w:pPr>
      <w:pStyle w:val="Footer"/>
      <w:framePr w:wrap="none" w:vAnchor="text" w:hAnchor="page" w:x="10959" w:y="116"/>
      <w:jc w:val="right"/>
      <w:rPr>
        <w:rStyle w:val="PageNumber"/>
        <w:b/>
        <w:bCs/>
        <w:sz w:val="22"/>
        <w:szCs w:val="22"/>
      </w:rPr>
    </w:pPr>
    <w:sdt>
      <w:sdtPr>
        <w:rPr>
          <w:rStyle w:val="PageNumber"/>
          <w:sz w:val="22"/>
          <w:szCs w:val="22"/>
        </w:rPr>
        <w:id w:val="-1977834890"/>
        <w:docPartObj>
          <w:docPartGallery w:val="Page Numbers (Bottom of Page)"/>
          <w:docPartUnique/>
        </w:docPartObj>
      </w:sdtPr>
      <w:sdtEndPr>
        <w:rPr>
          <w:rStyle w:val="PageNumber"/>
          <w:b/>
          <w:bCs/>
        </w:rPr>
      </w:sdtEndPr>
      <w:sdtContent>
        <w:r w:rsidR="005E64B2" w:rsidRPr="0004622E">
          <w:rPr>
            <w:rStyle w:val="PageNumber"/>
            <w:b/>
            <w:bCs/>
            <w:sz w:val="22"/>
            <w:szCs w:val="22"/>
          </w:rPr>
          <w:fldChar w:fldCharType="begin"/>
        </w:r>
        <w:r w:rsidR="005E64B2" w:rsidRPr="0004622E">
          <w:rPr>
            <w:rStyle w:val="PageNumber"/>
            <w:b/>
            <w:bCs/>
            <w:sz w:val="22"/>
            <w:szCs w:val="22"/>
          </w:rPr>
          <w:instrText xml:space="preserve"> PAGE </w:instrText>
        </w:r>
        <w:r w:rsidR="005E64B2" w:rsidRPr="0004622E">
          <w:rPr>
            <w:rStyle w:val="PageNumber"/>
            <w:b/>
            <w:bCs/>
            <w:sz w:val="22"/>
            <w:szCs w:val="22"/>
          </w:rPr>
          <w:fldChar w:fldCharType="separate"/>
        </w:r>
        <w:r w:rsidR="005E64B2" w:rsidRPr="0004622E">
          <w:rPr>
            <w:rStyle w:val="PageNumber"/>
            <w:b/>
            <w:bCs/>
            <w:noProof/>
            <w:sz w:val="22"/>
            <w:szCs w:val="22"/>
          </w:rPr>
          <w:t>1</w:t>
        </w:r>
        <w:r w:rsidR="005E64B2" w:rsidRPr="0004622E">
          <w:rPr>
            <w:rStyle w:val="PageNumber"/>
            <w:b/>
            <w:bCs/>
            <w:sz w:val="22"/>
            <w:szCs w:val="22"/>
          </w:rPr>
          <w:fldChar w:fldCharType="end"/>
        </w:r>
      </w:sdtContent>
    </w:sdt>
  </w:p>
  <w:p w14:paraId="092CE16F" w14:textId="6823E613" w:rsidR="005E64B2" w:rsidRPr="005E64B2" w:rsidRDefault="007277EA">
    <w:pPr>
      <w:pStyle w:val="Footer"/>
      <w:rPr>
        <w:b/>
        <w:bCs/>
      </w:rPr>
    </w:pPr>
    <w:r w:rsidRPr="004662E9">
      <w:rPr>
        <w:b/>
        <w:bCs/>
        <w:noProof/>
        <w:cs/>
      </w:rPr>
      <w:drawing>
        <wp:anchor distT="0" distB="0" distL="114300" distR="114300" simplePos="0" relativeHeight="251676672" behindDoc="0" locked="0" layoutInCell="1" allowOverlap="1" wp14:anchorId="443E67EE" wp14:editId="26671C23">
          <wp:simplePos x="0" y="0"/>
          <wp:positionH relativeFrom="column">
            <wp:posOffset>5638800</wp:posOffset>
          </wp:positionH>
          <wp:positionV relativeFrom="paragraph">
            <wp:posOffset>44873</wp:posOffset>
          </wp:positionV>
          <wp:extent cx="631203" cy="259907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03" cy="259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622E">
      <w:rPr>
        <w:b/>
        <w:bCs/>
        <w:noProof/>
        <w:color w:val="26FFF1"/>
        <w:lang w:val="th-T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65D4FAB" wp14:editId="30E54F67">
              <wp:simplePos x="0" y="0"/>
              <wp:positionH relativeFrom="column">
                <wp:posOffset>6409582</wp:posOffset>
              </wp:positionH>
              <wp:positionV relativeFrom="paragraph">
                <wp:posOffset>93345</wp:posOffset>
              </wp:positionV>
              <wp:extent cx="0" cy="186690"/>
              <wp:effectExtent l="0" t="0" r="12700" b="1651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669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02EEEE" id="Straight Connector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4.7pt,7.35pt" to="504.7pt,2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" strokecolor="black [3213]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049E7" w14:textId="77777777" w:rsidR="003B6157" w:rsidRDefault="003B6157" w:rsidP="00155D88">
      <w:r>
        <w:separator/>
      </w:r>
    </w:p>
  </w:footnote>
  <w:footnote w:type="continuationSeparator" w:id="0">
    <w:p w14:paraId="06EDD6BF" w14:textId="77777777" w:rsidR="003B6157" w:rsidRDefault="003B6157" w:rsidP="00155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6A20E" w14:textId="5BB5CACE" w:rsidR="009537BB" w:rsidRDefault="008063D2" w:rsidP="00155D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9C1E7A0" wp14:editId="7D219A5E">
              <wp:simplePos x="0" y="0"/>
              <wp:positionH relativeFrom="column">
                <wp:posOffset>5999075</wp:posOffset>
              </wp:positionH>
              <wp:positionV relativeFrom="paragraph">
                <wp:posOffset>73025</wp:posOffset>
              </wp:positionV>
              <wp:extent cx="929640" cy="45275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429864" w14:textId="45AE7E0F" w:rsidR="00704203" w:rsidRPr="008063D2" w:rsidRDefault="00704203" w:rsidP="008063D2">
                          <w:pPr>
                            <w:jc w:val="right"/>
                            <w:rPr>
                              <w:rFonts w:ascii="Athiti" w:hAnsi="Athiti" w:cs="Athiti"/>
                              <w:b/>
                              <w:bCs/>
                              <w:color w:val="E8BACB"/>
                              <w:sz w:val="44"/>
                              <w:szCs w:val="44"/>
                              <w14:shadow w14:blurRad="50800" w14:dist="25400" w14:dir="2700000" w14:sx="100000" w14:sy="100000" w14:kx="0" w14:ky="0" w14:algn="tl">
                                <w14:srgbClr w14:val="000000">
                                  <w14:alpha w14:val="20000"/>
                                </w14:srgbClr>
                              </w14:shadow>
                            </w:rPr>
                          </w:pPr>
                          <w:r w:rsidRPr="008063D2">
                            <w:rPr>
                              <w:rFonts w:ascii="Athiti" w:hAnsi="Athiti" w:cs="Athiti" w:hint="cs"/>
                              <w:b/>
                              <w:bCs/>
                              <w:color w:val="E8BACB"/>
                              <w:sz w:val="44"/>
                              <w:szCs w:val="44"/>
                              <w14:shadow w14:blurRad="50800" w14:dist="25400" w14:dir="2700000" w14:sx="100000" w14:sy="100000" w14:kx="0" w14:ky="0" w14:algn="tl">
                                <w14:srgbClr w14:val="000000">
                                  <w14:alpha w14:val="20000"/>
                                </w14:srgbClr>
                              </w14:shadow>
                            </w:rPr>
                            <w:t>OP2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1E7A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72.35pt;margin-top:5.75pt;width:73.2pt;height:3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" filled="f" stroked="f" strokeweight=".5pt">
              <v:textbox>
                <w:txbxContent>
                  <w:p w14:paraId="1C429864" w14:textId="45AE7E0F" w:rsidR="00704203" w:rsidRPr="008063D2" w:rsidRDefault="00704203" w:rsidP="008063D2">
                    <w:pPr>
                      <w:jc w:val="right"/>
                      <w:rPr>
                        <w:rFonts w:ascii="Athiti" w:hAnsi="Athiti" w:cs="Athiti"/>
                        <w:b/>
                        <w:bCs/>
                        <w:color w:val="E8BACB"/>
                        <w:sz w:val="44"/>
                        <w:szCs w:val="44"/>
                        <w14:shadow w14:blurRad="50800" w14:dist="25400" w14:dir="2700000" w14:sx="100000" w14:sy="100000" w14:kx="0" w14:ky="0" w14:algn="tl">
                          <w14:srgbClr w14:val="000000">
                            <w14:alpha w14:val="20000"/>
                          </w14:srgbClr>
                        </w14:shadow>
                      </w:rPr>
                    </w:pPr>
                    <w:r w:rsidRPr="008063D2">
                      <w:rPr>
                        <w:rFonts w:ascii="Athiti" w:hAnsi="Athiti" w:cs="Athiti" w:hint="cs"/>
                        <w:b/>
                        <w:bCs/>
                        <w:color w:val="E8BACB"/>
                        <w:sz w:val="44"/>
                        <w:szCs w:val="44"/>
                        <w14:shadow w14:blurRad="50800" w14:dist="25400" w14:dir="2700000" w14:sx="100000" w14:sy="100000" w14:kx="0" w14:ky="0" w14:algn="tl">
                          <w14:srgbClr w14:val="000000">
                            <w14:alpha w14:val="20000"/>
                          </w14:srgbClr>
                        </w14:shadow>
                      </w:rPr>
                      <w:t>OP2</w:t>
                    </w:r>
                  </w:p>
                </w:txbxContent>
              </v:textbox>
            </v:shape>
          </w:pict>
        </mc:Fallback>
      </mc:AlternateContent>
    </w:r>
    <w:r w:rsidR="00F26767" w:rsidRPr="003F32AE">
      <w:rPr>
        <w:noProof/>
        <w:color w:val="26FFF1"/>
        <w:cs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08E465BA" wp14:editId="7E77628B">
              <wp:simplePos x="0" y="0"/>
              <wp:positionH relativeFrom="column">
                <wp:posOffset>5715</wp:posOffset>
              </wp:positionH>
              <wp:positionV relativeFrom="paragraph">
                <wp:posOffset>-117706</wp:posOffset>
              </wp:positionV>
              <wp:extent cx="49876" cy="565150"/>
              <wp:effectExtent l="0" t="0" r="127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876" cy="565150"/>
                      </a:xfrm>
                      <a:prstGeom prst="rect">
                        <a:avLst/>
                      </a:prstGeom>
                      <a:solidFill>
                        <a:srgbClr val="E8BAC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0EDB6" id="Rectangle 1" o:spid="_x0000_s1026" style="position:absolute;margin-left:.45pt;margin-top:-9.25pt;width:3.95pt;height:44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" fillcolor="#e8bacb" stroked="f" strokeweight="1pt"/>
          </w:pict>
        </mc:Fallback>
      </mc:AlternateContent>
    </w:r>
    <w:r w:rsidR="00F26767" w:rsidRPr="009537BB">
      <w:rPr>
        <w:noProof/>
        <w:cs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C2EB322" wp14:editId="7C0AD2BD">
              <wp:simplePos x="0" y="0"/>
              <wp:positionH relativeFrom="column">
                <wp:posOffset>147031</wp:posOffset>
              </wp:positionH>
              <wp:positionV relativeFrom="paragraph">
                <wp:posOffset>-200833</wp:posOffset>
              </wp:positionV>
              <wp:extent cx="3690851" cy="7270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0851" cy="727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0E3961" w14:textId="77777777" w:rsidR="009A1EA0" w:rsidRDefault="00D43B33" w:rsidP="0067675C">
                          <w:pPr>
                            <w:spacing w:line="168" w:lineRule="auto"/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</w:pPr>
                          <w:r w:rsidRPr="0067675C">
                            <w:rPr>
                              <w:rFonts w:ascii="Athiti" w:hAnsi="Athiti" w:cs="Athiti" w:hint="cs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  <w:t>P</w:t>
                          </w:r>
                          <w:r w:rsidR="00712D9C" w:rsidRPr="0067675C">
                            <w:rPr>
                              <w:rFonts w:ascii="Athiti" w:hAnsi="Athiti" w:cs="Athiti" w:hint="cs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  <w:t>rogram</w:t>
                          </w:r>
                          <w:r w:rsidR="009A1EA0"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  <w:t xml:space="preserve"> &amp;</w:t>
                          </w:r>
                        </w:p>
                        <w:p w14:paraId="21921599" w14:textId="553D1C67" w:rsidR="009537BB" w:rsidRPr="0067675C" w:rsidRDefault="009A1EA0" w:rsidP="0067675C">
                          <w:pPr>
                            <w:spacing w:line="168" w:lineRule="auto"/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  <w:t>Project Mandate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2EB322" id="Text Box 3" o:spid="_x0000_s1027" type="#_x0000_t202" style="position:absolute;margin-left:11.6pt;margin-top:-15.8pt;width:290.6pt;height:5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" filled="f" stroked="f" strokeweight=".5pt">
              <v:textbox>
                <w:txbxContent>
                  <w:p w14:paraId="1E0E3961" w14:textId="77777777" w:rsidR="009A1EA0" w:rsidRDefault="00D43B33" w:rsidP="0067675C">
                    <w:pPr>
                      <w:spacing w:line="168" w:lineRule="auto"/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</w:pPr>
                    <w:r w:rsidRPr="0067675C">
                      <w:rPr>
                        <w:rFonts w:ascii="Athiti" w:hAnsi="Athiti" w:cs="Athiti" w:hint="cs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  <w:t>P</w:t>
                    </w:r>
                    <w:r w:rsidR="00712D9C" w:rsidRPr="0067675C">
                      <w:rPr>
                        <w:rFonts w:ascii="Athiti" w:hAnsi="Athiti" w:cs="Athiti" w:hint="cs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  <w:t>rogram</w:t>
                    </w:r>
                    <w:r w:rsidR="009A1EA0"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  <w:t xml:space="preserve"> &amp;</w:t>
                    </w:r>
                  </w:p>
                  <w:p w14:paraId="21921599" w14:textId="553D1C67" w:rsidR="009537BB" w:rsidRPr="0067675C" w:rsidRDefault="009A1EA0" w:rsidP="0067675C">
                    <w:pPr>
                      <w:spacing w:line="168" w:lineRule="auto"/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</w:pPr>
                    <w:r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  <w:t>Project Mandate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41C65"/>
    <w:multiLevelType w:val="hybridMultilevel"/>
    <w:tmpl w:val="73DE7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111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28C"/>
    <w:rsid w:val="000205D6"/>
    <w:rsid w:val="00022C61"/>
    <w:rsid w:val="00023182"/>
    <w:rsid w:val="00025203"/>
    <w:rsid w:val="000260C8"/>
    <w:rsid w:val="00042834"/>
    <w:rsid w:val="0004622E"/>
    <w:rsid w:val="00047905"/>
    <w:rsid w:val="00051042"/>
    <w:rsid w:val="0005209C"/>
    <w:rsid w:val="00054836"/>
    <w:rsid w:val="00094CC5"/>
    <w:rsid w:val="000A3A6A"/>
    <w:rsid w:val="000B08C2"/>
    <w:rsid w:val="000B0BD4"/>
    <w:rsid w:val="000B129B"/>
    <w:rsid w:val="000C213D"/>
    <w:rsid w:val="000D45B5"/>
    <w:rsid w:val="000D59FC"/>
    <w:rsid w:val="000D6958"/>
    <w:rsid w:val="000E64A8"/>
    <w:rsid w:val="000F00CD"/>
    <w:rsid w:val="000F0FAE"/>
    <w:rsid w:val="000F4B14"/>
    <w:rsid w:val="000F57AF"/>
    <w:rsid w:val="00104B81"/>
    <w:rsid w:val="00107FB0"/>
    <w:rsid w:val="00113F9E"/>
    <w:rsid w:val="00136C50"/>
    <w:rsid w:val="0014114E"/>
    <w:rsid w:val="00141CD4"/>
    <w:rsid w:val="00142E18"/>
    <w:rsid w:val="0015328C"/>
    <w:rsid w:val="00155D88"/>
    <w:rsid w:val="00160EFF"/>
    <w:rsid w:val="00161339"/>
    <w:rsid w:val="00171A10"/>
    <w:rsid w:val="0017436F"/>
    <w:rsid w:val="00175760"/>
    <w:rsid w:val="00180A0A"/>
    <w:rsid w:val="001871F7"/>
    <w:rsid w:val="00192DB4"/>
    <w:rsid w:val="001A0389"/>
    <w:rsid w:val="001A0A2A"/>
    <w:rsid w:val="001A5293"/>
    <w:rsid w:val="001B385D"/>
    <w:rsid w:val="001B74A4"/>
    <w:rsid w:val="001C6C6C"/>
    <w:rsid w:val="001E19DC"/>
    <w:rsid w:val="001E715C"/>
    <w:rsid w:val="001F246F"/>
    <w:rsid w:val="001F7567"/>
    <w:rsid w:val="002022DB"/>
    <w:rsid w:val="00215F7A"/>
    <w:rsid w:val="00247575"/>
    <w:rsid w:val="002530EE"/>
    <w:rsid w:val="00254B89"/>
    <w:rsid w:val="00272074"/>
    <w:rsid w:val="00275160"/>
    <w:rsid w:val="0027590D"/>
    <w:rsid w:val="00277F08"/>
    <w:rsid w:val="00283679"/>
    <w:rsid w:val="00296C8B"/>
    <w:rsid w:val="002A4249"/>
    <w:rsid w:val="002A5CA8"/>
    <w:rsid w:val="002C0005"/>
    <w:rsid w:val="002C047B"/>
    <w:rsid w:val="002C51B7"/>
    <w:rsid w:val="002D7E7A"/>
    <w:rsid w:val="002E01E2"/>
    <w:rsid w:val="002F3369"/>
    <w:rsid w:val="00303F48"/>
    <w:rsid w:val="0030512A"/>
    <w:rsid w:val="00305287"/>
    <w:rsid w:val="00310866"/>
    <w:rsid w:val="003132E7"/>
    <w:rsid w:val="00313C91"/>
    <w:rsid w:val="003267D4"/>
    <w:rsid w:val="00326822"/>
    <w:rsid w:val="00333607"/>
    <w:rsid w:val="00353235"/>
    <w:rsid w:val="0035431F"/>
    <w:rsid w:val="00361CD3"/>
    <w:rsid w:val="00366370"/>
    <w:rsid w:val="00371634"/>
    <w:rsid w:val="0037171E"/>
    <w:rsid w:val="00374288"/>
    <w:rsid w:val="00374EE6"/>
    <w:rsid w:val="00381494"/>
    <w:rsid w:val="003905DD"/>
    <w:rsid w:val="003943EB"/>
    <w:rsid w:val="003954E0"/>
    <w:rsid w:val="003954E9"/>
    <w:rsid w:val="003B37A9"/>
    <w:rsid w:val="003B6157"/>
    <w:rsid w:val="003C1009"/>
    <w:rsid w:val="003D474E"/>
    <w:rsid w:val="003D7D0A"/>
    <w:rsid w:val="003E7861"/>
    <w:rsid w:val="003F32AE"/>
    <w:rsid w:val="003F67B6"/>
    <w:rsid w:val="0040198E"/>
    <w:rsid w:val="00403C71"/>
    <w:rsid w:val="0040608A"/>
    <w:rsid w:val="00413641"/>
    <w:rsid w:val="0042491B"/>
    <w:rsid w:val="00426153"/>
    <w:rsid w:val="0043193B"/>
    <w:rsid w:val="00433D2C"/>
    <w:rsid w:val="00435FDC"/>
    <w:rsid w:val="004406E2"/>
    <w:rsid w:val="004410E5"/>
    <w:rsid w:val="0044460B"/>
    <w:rsid w:val="00445FF6"/>
    <w:rsid w:val="00451EFD"/>
    <w:rsid w:val="0045209F"/>
    <w:rsid w:val="004709BB"/>
    <w:rsid w:val="0047239C"/>
    <w:rsid w:val="00475D59"/>
    <w:rsid w:val="004767C3"/>
    <w:rsid w:val="00480607"/>
    <w:rsid w:val="00483390"/>
    <w:rsid w:val="00484909"/>
    <w:rsid w:val="004923C3"/>
    <w:rsid w:val="004A1102"/>
    <w:rsid w:val="004A1588"/>
    <w:rsid w:val="004A318A"/>
    <w:rsid w:val="004A52E6"/>
    <w:rsid w:val="004A707F"/>
    <w:rsid w:val="004B35DA"/>
    <w:rsid w:val="004C10D8"/>
    <w:rsid w:val="004C13F6"/>
    <w:rsid w:val="004C7FE9"/>
    <w:rsid w:val="004D1126"/>
    <w:rsid w:val="004D6FF6"/>
    <w:rsid w:val="004E27C9"/>
    <w:rsid w:val="004E29CF"/>
    <w:rsid w:val="004E6E79"/>
    <w:rsid w:val="004F72E2"/>
    <w:rsid w:val="005213EA"/>
    <w:rsid w:val="00523FE9"/>
    <w:rsid w:val="0053252A"/>
    <w:rsid w:val="00532685"/>
    <w:rsid w:val="005565D7"/>
    <w:rsid w:val="00556867"/>
    <w:rsid w:val="005674FD"/>
    <w:rsid w:val="0057209E"/>
    <w:rsid w:val="0057629F"/>
    <w:rsid w:val="00580660"/>
    <w:rsid w:val="00580AE1"/>
    <w:rsid w:val="0058296F"/>
    <w:rsid w:val="00585DDA"/>
    <w:rsid w:val="00586E89"/>
    <w:rsid w:val="005B047E"/>
    <w:rsid w:val="005B14EB"/>
    <w:rsid w:val="005B1B1A"/>
    <w:rsid w:val="005B3159"/>
    <w:rsid w:val="005B5857"/>
    <w:rsid w:val="005B6219"/>
    <w:rsid w:val="005C0394"/>
    <w:rsid w:val="005C403A"/>
    <w:rsid w:val="005C4DF7"/>
    <w:rsid w:val="005D2456"/>
    <w:rsid w:val="005D26D0"/>
    <w:rsid w:val="005D3B88"/>
    <w:rsid w:val="005D7F18"/>
    <w:rsid w:val="005E08B3"/>
    <w:rsid w:val="005E64B2"/>
    <w:rsid w:val="005E6A7C"/>
    <w:rsid w:val="005F47FF"/>
    <w:rsid w:val="005F7595"/>
    <w:rsid w:val="00602DAC"/>
    <w:rsid w:val="00610E96"/>
    <w:rsid w:val="00612C7C"/>
    <w:rsid w:val="00621390"/>
    <w:rsid w:val="00634B81"/>
    <w:rsid w:val="006518E8"/>
    <w:rsid w:val="006530A1"/>
    <w:rsid w:val="006645A8"/>
    <w:rsid w:val="00673DCF"/>
    <w:rsid w:val="00674F87"/>
    <w:rsid w:val="0067675C"/>
    <w:rsid w:val="006777E2"/>
    <w:rsid w:val="006923F6"/>
    <w:rsid w:val="00697F5B"/>
    <w:rsid w:val="006A0DB9"/>
    <w:rsid w:val="006B5859"/>
    <w:rsid w:val="006C18D3"/>
    <w:rsid w:val="006D2C8F"/>
    <w:rsid w:val="006D7027"/>
    <w:rsid w:val="006E23A1"/>
    <w:rsid w:val="006E30FC"/>
    <w:rsid w:val="006E7D9F"/>
    <w:rsid w:val="006F0528"/>
    <w:rsid w:val="006F3B7F"/>
    <w:rsid w:val="006F61F0"/>
    <w:rsid w:val="00704203"/>
    <w:rsid w:val="00704E5A"/>
    <w:rsid w:val="00706538"/>
    <w:rsid w:val="00706B4D"/>
    <w:rsid w:val="00712D9C"/>
    <w:rsid w:val="00713632"/>
    <w:rsid w:val="00714C63"/>
    <w:rsid w:val="007170CF"/>
    <w:rsid w:val="00720998"/>
    <w:rsid w:val="00721738"/>
    <w:rsid w:val="00722A1B"/>
    <w:rsid w:val="007277EA"/>
    <w:rsid w:val="00730402"/>
    <w:rsid w:val="00731FAA"/>
    <w:rsid w:val="00736655"/>
    <w:rsid w:val="007515C6"/>
    <w:rsid w:val="00755B6B"/>
    <w:rsid w:val="00755DA2"/>
    <w:rsid w:val="0076323B"/>
    <w:rsid w:val="007649E9"/>
    <w:rsid w:val="00766875"/>
    <w:rsid w:val="007829C6"/>
    <w:rsid w:val="00793577"/>
    <w:rsid w:val="007939FB"/>
    <w:rsid w:val="007A0405"/>
    <w:rsid w:val="007A0BB9"/>
    <w:rsid w:val="007B5406"/>
    <w:rsid w:val="007C06ED"/>
    <w:rsid w:val="007C1634"/>
    <w:rsid w:val="007C1759"/>
    <w:rsid w:val="007C4967"/>
    <w:rsid w:val="007D7CE3"/>
    <w:rsid w:val="007E3CB6"/>
    <w:rsid w:val="007E4E22"/>
    <w:rsid w:val="007F0910"/>
    <w:rsid w:val="007F5C99"/>
    <w:rsid w:val="007F5FE1"/>
    <w:rsid w:val="007F7598"/>
    <w:rsid w:val="008063D2"/>
    <w:rsid w:val="00811801"/>
    <w:rsid w:val="00815509"/>
    <w:rsid w:val="008211B9"/>
    <w:rsid w:val="0082734E"/>
    <w:rsid w:val="008402D6"/>
    <w:rsid w:val="0087310C"/>
    <w:rsid w:val="0087321D"/>
    <w:rsid w:val="00874C27"/>
    <w:rsid w:val="00887F18"/>
    <w:rsid w:val="008923A6"/>
    <w:rsid w:val="00896122"/>
    <w:rsid w:val="00897281"/>
    <w:rsid w:val="008B5B16"/>
    <w:rsid w:val="008B5E4F"/>
    <w:rsid w:val="008C0EC0"/>
    <w:rsid w:val="008C1B1B"/>
    <w:rsid w:val="008C3628"/>
    <w:rsid w:val="008C6CC2"/>
    <w:rsid w:val="008C77E8"/>
    <w:rsid w:val="008D131C"/>
    <w:rsid w:val="008D30BE"/>
    <w:rsid w:val="008D5812"/>
    <w:rsid w:val="008E07D3"/>
    <w:rsid w:val="008E13D9"/>
    <w:rsid w:val="008E2121"/>
    <w:rsid w:val="008F4419"/>
    <w:rsid w:val="009052A8"/>
    <w:rsid w:val="00911362"/>
    <w:rsid w:val="00911AEE"/>
    <w:rsid w:val="009122B0"/>
    <w:rsid w:val="00912F8D"/>
    <w:rsid w:val="009146FD"/>
    <w:rsid w:val="009178D6"/>
    <w:rsid w:val="0091798A"/>
    <w:rsid w:val="00922A28"/>
    <w:rsid w:val="009253C5"/>
    <w:rsid w:val="0092628F"/>
    <w:rsid w:val="00944663"/>
    <w:rsid w:val="0094573B"/>
    <w:rsid w:val="0095335A"/>
    <w:rsid w:val="009537BB"/>
    <w:rsid w:val="00955748"/>
    <w:rsid w:val="00963683"/>
    <w:rsid w:val="00970B13"/>
    <w:rsid w:val="00973FAE"/>
    <w:rsid w:val="00985B5E"/>
    <w:rsid w:val="009910D4"/>
    <w:rsid w:val="009A1EA0"/>
    <w:rsid w:val="009B4C65"/>
    <w:rsid w:val="009B5D4C"/>
    <w:rsid w:val="009C063A"/>
    <w:rsid w:val="009C5C56"/>
    <w:rsid w:val="009D2435"/>
    <w:rsid w:val="009D5578"/>
    <w:rsid w:val="009D61A5"/>
    <w:rsid w:val="009D6821"/>
    <w:rsid w:val="009E5BD7"/>
    <w:rsid w:val="009F06CB"/>
    <w:rsid w:val="009F42AD"/>
    <w:rsid w:val="00A02F7F"/>
    <w:rsid w:val="00A03229"/>
    <w:rsid w:val="00A0600A"/>
    <w:rsid w:val="00A10487"/>
    <w:rsid w:val="00A11ED9"/>
    <w:rsid w:val="00A138E4"/>
    <w:rsid w:val="00A142A5"/>
    <w:rsid w:val="00A15B87"/>
    <w:rsid w:val="00A1658D"/>
    <w:rsid w:val="00A208B5"/>
    <w:rsid w:val="00A22C40"/>
    <w:rsid w:val="00A23714"/>
    <w:rsid w:val="00A2538F"/>
    <w:rsid w:val="00A32165"/>
    <w:rsid w:val="00A35690"/>
    <w:rsid w:val="00A357AA"/>
    <w:rsid w:val="00A3656D"/>
    <w:rsid w:val="00A47E04"/>
    <w:rsid w:val="00A57590"/>
    <w:rsid w:val="00A61EED"/>
    <w:rsid w:val="00A86289"/>
    <w:rsid w:val="00A90BDE"/>
    <w:rsid w:val="00AA1907"/>
    <w:rsid w:val="00AB3D5F"/>
    <w:rsid w:val="00AB68E3"/>
    <w:rsid w:val="00AC2449"/>
    <w:rsid w:val="00AC47EF"/>
    <w:rsid w:val="00AC5B57"/>
    <w:rsid w:val="00AD284E"/>
    <w:rsid w:val="00AE140D"/>
    <w:rsid w:val="00AE48DB"/>
    <w:rsid w:val="00AE5E83"/>
    <w:rsid w:val="00AF3A6B"/>
    <w:rsid w:val="00AF3A96"/>
    <w:rsid w:val="00B01A2A"/>
    <w:rsid w:val="00B13E2D"/>
    <w:rsid w:val="00B23139"/>
    <w:rsid w:val="00B253EC"/>
    <w:rsid w:val="00B32085"/>
    <w:rsid w:val="00B554EF"/>
    <w:rsid w:val="00B61DEC"/>
    <w:rsid w:val="00B6627F"/>
    <w:rsid w:val="00B71B7E"/>
    <w:rsid w:val="00B726BF"/>
    <w:rsid w:val="00B8195F"/>
    <w:rsid w:val="00B90B8D"/>
    <w:rsid w:val="00B96FB3"/>
    <w:rsid w:val="00B97CC2"/>
    <w:rsid w:val="00BA1415"/>
    <w:rsid w:val="00BA3004"/>
    <w:rsid w:val="00BA6B5B"/>
    <w:rsid w:val="00BB7AEF"/>
    <w:rsid w:val="00BC0385"/>
    <w:rsid w:val="00BD56D4"/>
    <w:rsid w:val="00BD5A98"/>
    <w:rsid w:val="00BE38F8"/>
    <w:rsid w:val="00BE441A"/>
    <w:rsid w:val="00BF073E"/>
    <w:rsid w:val="00C020F6"/>
    <w:rsid w:val="00C05071"/>
    <w:rsid w:val="00C0539A"/>
    <w:rsid w:val="00C14243"/>
    <w:rsid w:val="00C16D26"/>
    <w:rsid w:val="00C2256B"/>
    <w:rsid w:val="00C257F5"/>
    <w:rsid w:val="00C309B8"/>
    <w:rsid w:val="00C32DB7"/>
    <w:rsid w:val="00C36F26"/>
    <w:rsid w:val="00C60365"/>
    <w:rsid w:val="00C71652"/>
    <w:rsid w:val="00C71A87"/>
    <w:rsid w:val="00C74617"/>
    <w:rsid w:val="00C76CBB"/>
    <w:rsid w:val="00C81EF0"/>
    <w:rsid w:val="00C8509B"/>
    <w:rsid w:val="00C90B3F"/>
    <w:rsid w:val="00C91A00"/>
    <w:rsid w:val="00C96630"/>
    <w:rsid w:val="00CA0785"/>
    <w:rsid w:val="00CB13EC"/>
    <w:rsid w:val="00CB5AB6"/>
    <w:rsid w:val="00CB738D"/>
    <w:rsid w:val="00CB7D38"/>
    <w:rsid w:val="00CC1098"/>
    <w:rsid w:val="00CC1312"/>
    <w:rsid w:val="00CC1780"/>
    <w:rsid w:val="00CC6215"/>
    <w:rsid w:val="00CD06A2"/>
    <w:rsid w:val="00CD44A9"/>
    <w:rsid w:val="00CD48A2"/>
    <w:rsid w:val="00CE34EB"/>
    <w:rsid w:val="00CF3221"/>
    <w:rsid w:val="00D0142E"/>
    <w:rsid w:val="00D31791"/>
    <w:rsid w:val="00D35FB0"/>
    <w:rsid w:val="00D40CF1"/>
    <w:rsid w:val="00D427D6"/>
    <w:rsid w:val="00D43B33"/>
    <w:rsid w:val="00D531FD"/>
    <w:rsid w:val="00D6705A"/>
    <w:rsid w:val="00D71552"/>
    <w:rsid w:val="00D81410"/>
    <w:rsid w:val="00D81777"/>
    <w:rsid w:val="00D82A2F"/>
    <w:rsid w:val="00D91B5A"/>
    <w:rsid w:val="00D91D62"/>
    <w:rsid w:val="00D956D3"/>
    <w:rsid w:val="00D95826"/>
    <w:rsid w:val="00D97A9F"/>
    <w:rsid w:val="00DB0A9D"/>
    <w:rsid w:val="00DB16B8"/>
    <w:rsid w:val="00DB70AE"/>
    <w:rsid w:val="00DC35BB"/>
    <w:rsid w:val="00DC57E4"/>
    <w:rsid w:val="00DC77F9"/>
    <w:rsid w:val="00DC7AB1"/>
    <w:rsid w:val="00DC7DCB"/>
    <w:rsid w:val="00DD1349"/>
    <w:rsid w:val="00DD2DA7"/>
    <w:rsid w:val="00DD6524"/>
    <w:rsid w:val="00DE622A"/>
    <w:rsid w:val="00DE6DC0"/>
    <w:rsid w:val="00DF2947"/>
    <w:rsid w:val="00DF719D"/>
    <w:rsid w:val="00DF741A"/>
    <w:rsid w:val="00E1426B"/>
    <w:rsid w:val="00E16E97"/>
    <w:rsid w:val="00E2703D"/>
    <w:rsid w:val="00E640C6"/>
    <w:rsid w:val="00E665B7"/>
    <w:rsid w:val="00E8115E"/>
    <w:rsid w:val="00E82C1A"/>
    <w:rsid w:val="00E85D2F"/>
    <w:rsid w:val="00E90E33"/>
    <w:rsid w:val="00EC12C0"/>
    <w:rsid w:val="00EC48AE"/>
    <w:rsid w:val="00EC5BA5"/>
    <w:rsid w:val="00ED341E"/>
    <w:rsid w:val="00EE1515"/>
    <w:rsid w:val="00EE7276"/>
    <w:rsid w:val="00EF3DB0"/>
    <w:rsid w:val="00F01E4A"/>
    <w:rsid w:val="00F05379"/>
    <w:rsid w:val="00F1591D"/>
    <w:rsid w:val="00F216D0"/>
    <w:rsid w:val="00F246AF"/>
    <w:rsid w:val="00F26767"/>
    <w:rsid w:val="00F47397"/>
    <w:rsid w:val="00F51ECF"/>
    <w:rsid w:val="00F523AB"/>
    <w:rsid w:val="00F52C63"/>
    <w:rsid w:val="00F5405B"/>
    <w:rsid w:val="00F6240B"/>
    <w:rsid w:val="00F630F6"/>
    <w:rsid w:val="00F76905"/>
    <w:rsid w:val="00F83F89"/>
    <w:rsid w:val="00F9479F"/>
    <w:rsid w:val="00FA28AC"/>
    <w:rsid w:val="00FA4A0C"/>
    <w:rsid w:val="00FA55E7"/>
    <w:rsid w:val="00FB164A"/>
    <w:rsid w:val="00FC2509"/>
    <w:rsid w:val="00FC3040"/>
    <w:rsid w:val="00FC409E"/>
    <w:rsid w:val="00FD0E78"/>
    <w:rsid w:val="00FD1D54"/>
    <w:rsid w:val="00FD3276"/>
    <w:rsid w:val="00FE0959"/>
    <w:rsid w:val="00FE578D"/>
    <w:rsid w:val="00FF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08FFF"/>
  <w15:chartTrackingRefBased/>
  <w15:docId w15:val="{9198E839-3B57-D242-83EE-99A536578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D88"/>
    <w:rPr>
      <w:rFonts w:ascii="Pridi ExtraLight" w:eastAsia="Pridi ExtraLight" w:hAnsi="Pridi ExtraLight" w:cs="Pridi ExtraLight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A55E7"/>
    <w:pPr>
      <w:keepNext/>
      <w:keepLines/>
      <w:spacing w:before="240"/>
      <w:outlineLvl w:val="0"/>
    </w:pPr>
    <w:rPr>
      <w:rFonts w:ascii="Athiti" w:eastAsiaTheme="majorEastAsia" w:hAnsi="Athiti" w:cs="Athiti"/>
      <w:b/>
      <w:bCs/>
      <w:color w:val="977A86"/>
      <w:sz w:val="24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FE578D"/>
    <w:pPr>
      <w:spacing w:before="0"/>
      <w:outlineLvl w:val="1"/>
    </w:pPr>
    <w:rPr>
      <w:rFonts w:ascii="Athiti Medium" w:eastAsia="Athiti Medium" w:hAnsi="Athiti Medium" w:cs="Athiti Medium"/>
      <w:b w:val="0"/>
      <w:bCs w:val="0"/>
      <w:color w:val="000000" w:themeColor="text1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7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7BB"/>
  </w:style>
  <w:style w:type="paragraph" w:styleId="Footer">
    <w:name w:val="footer"/>
    <w:basedOn w:val="Normal"/>
    <w:link w:val="FooterChar"/>
    <w:uiPriority w:val="99"/>
    <w:unhideWhenUsed/>
    <w:rsid w:val="009537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7BB"/>
  </w:style>
  <w:style w:type="table" w:styleId="TableGrid">
    <w:name w:val="Table Grid"/>
    <w:basedOn w:val="TableNormal"/>
    <w:uiPriority w:val="39"/>
    <w:rsid w:val="00C05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047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B01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A55E7"/>
    <w:rPr>
      <w:rFonts w:ascii="Athiti" w:eastAsiaTheme="majorEastAsia" w:hAnsi="Athiti" w:cs="Athiti"/>
      <w:b/>
      <w:bCs/>
      <w:color w:val="977A86"/>
      <w:szCs w:val="24"/>
    </w:rPr>
  </w:style>
  <w:style w:type="paragraph" w:customStyle="1" w:styleId="a">
    <w:name w:val="คำอธิบาย"/>
    <w:basedOn w:val="Normal"/>
    <w:autoRedefine/>
    <w:qFormat/>
    <w:rsid w:val="00160EFF"/>
    <w:rPr>
      <w:i/>
      <w:iCs/>
      <w:color w:val="A6A6A6" w:themeColor="background1" w:themeShade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E578D"/>
    <w:rPr>
      <w:rFonts w:ascii="Athiti Medium" w:eastAsia="Athiti Medium" w:hAnsi="Athiti Medium" w:cs="Athiti Medium"/>
      <w:color w:val="000000" w:themeColor="text1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E6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ey/OneDrive%20-%20sac/Documents/2020%20&#3649;&#3612;&#3609;&#3591;&#3634;&#3609;%2064/PMOP/PMOP%20Template%202021/PMOP0201%20Program%20Structur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C889AC-6D6C-42C0-94FC-336AE2397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PMOP0201 Program Structure Template.dotx</Template>
  <TotalTime>42</TotalTime>
  <Pages>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เชษฐพงศ์ คลองโปร่ง</cp:lastModifiedBy>
  <cp:revision>63</cp:revision>
  <cp:lastPrinted>2020-06-05T03:46:00Z</cp:lastPrinted>
  <dcterms:created xsi:type="dcterms:W3CDTF">2021-08-23T07:13:00Z</dcterms:created>
  <dcterms:modified xsi:type="dcterms:W3CDTF">2023-07-21T07:15:00Z</dcterms:modified>
</cp:coreProperties>
</file>