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670"/>
        <w:gridCol w:w="310"/>
        <w:gridCol w:w="5103"/>
        <w:gridCol w:w="28"/>
        <w:gridCol w:w="1799"/>
        <w:gridCol w:w="16"/>
        <w:gridCol w:w="1836"/>
      </w:tblGrid>
      <w:tr w:rsidR="00413E1D" w:rsidRPr="003F32AE" w14:paraId="2AC4E9FA" w14:textId="77777777" w:rsidTr="00885D4C">
        <w:tc>
          <w:tcPr>
            <w:tcW w:w="1980" w:type="dxa"/>
            <w:gridSpan w:val="2"/>
            <w:vMerge w:val="restart"/>
            <w:shd w:val="clear" w:color="auto" w:fill="F4BE6A"/>
            <w:vAlign w:val="center"/>
          </w:tcPr>
          <w:p w14:paraId="0ABDECAC" w14:textId="67B63CC2" w:rsidR="00413E1D" w:rsidRPr="0067675C" w:rsidRDefault="00413E1D" w:rsidP="002E1406">
            <w:pPr>
              <w:pStyle w:val="Heading2"/>
            </w:pPr>
            <w:r w:rsidRPr="00D7101B">
              <w:rPr>
                <w:rFonts w:hint="cs"/>
                <w:cs/>
              </w:rPr>
              <w:t>ชื่อนโยบาย</w:t>
            </w:r>
          </w:p>
        </w:tc>
        <w:tc>
          <w:tcPr>
            <w:tcW w:w="5103" w:type="dxa"/>
            <w:vMerge w:val="restart"/>
            <w:vAlign w:val="center"/>
          </w:tcPr>
          <w:p w14:paraId="332D2A59" w14:textId="131EDDB5" w:rsidR="00413E1D" w:rsidRPr="005735A2" w:rsidRDefault="00413E1D" w:rsidP="004D329B">
            <w:pPr>
              <w:rPr>
                <w:b/>
                <w:bCs/>
              </w:rPr>
            </w:pPr>
          </w:p>
        </w:tc>
        <w:tc>
          <w:tcPr>
            <w:tcW w:w="1843" w:type="dxa"/>
            <w:gridSpan w:val="3"/>
            <w:shd w:val="clear" w:color="auto" w:fill="F4BE6A"/>
          </w:tcPr>
          <w:p w14:paraId="66BE6415" w14:textId="77777777" w:rsidR="00413E1D" w:rsidRPr="003F32AE" w:rsidRDefault="00413E1D" w:rsidP="002E1406">
            <w:pPr>
              <w:pStyle w:val="Heading2"/>
              <w:rPr>
                <w:cs/>
              </w:rPr>
            </w:pPr>
            <w:r w:rsidRPr="003F32AE">
              <w:rPr>
                <w:rFonts w:hint="cs"/>
                <w:cs/>
              </w:rPr>
              <w:t>ปีงบประมาณ</w:t>
            </w:r>
          </w:p>
        </w:tc>
        <w:tc>
          <w:tcPr>
            <w:tcW w:w="1836" w:type="dxa"/>
          </w:tcPr>
          <w:p w14:paraId="31126BF9" w14:textId="222C1E2E" w:rsidR="00413E1D" w:rsidRPr="003F32AE" w:rsidRDefault="00413E1D" w:rsidP="004D329B"/>
        </w:tc>
      </w:tr>
      <w:tr w:rsidR="00413E1D" w:rsidRPr="003F32AE" w14:paraId="0F48218D" w14:textId="77777777" w:rsidTr="00885D4C">
        <w:tc>
          <w:tcPr>
            <w:tcW w:w="1980" w:type="dxa"/>
            <w:gridSpan w:val="2"/>
            <w:vMerge/>
            <w:shd w:val="clear" w:color="auto" w:fill="F4BE6A"/>
          </w:tcPr>
          <w:p w14:paraId="5F50F056" w14:textId="77777777" w:rsidR="00413E1D" w:rsidRPr="0067675C" w:rsidRDefault="00413E1D" w:rsidP="002E1406">
            <w:pPr>
              <w:pStyle w:val="Heading2"/>
              <w:rPr>
                <w:cs/>
              </w:rPr>
            </w:pPr>
          </w:p>
        </w:tc>
        <w:tc>
          <w:tcPr>
            <w:tcW w:w="5103" w:type="dxa"/>
            <w:vMerge/>
            <w:vAlign w:val="center"/>
          </w:tcPr>
          <w:p w14:paraId="3F210F40" w14:textId="77777777" w:rsidR="00413E1D" w:rsidRPr="003F32AE" w:rsidRDefault="00413E1D" w:rsidP="004D329B"/>
        </w:tc>
        <w:tc>
          <w:tcPr>
            <w:tcW w:w="1843" w:type="dxa"/>
            <w:gridSpan w:val="3"/>
            <w:shd w:val="clear" w:color="auto" w:fill="F4BE6A"/>
          </w:tcPr>
          <w:p w14:paraId="7252D553" w14:textId="700CBC66" w:rsidR="00413E1D" w:rsidRPr="003F32AE" w:rsidRDefault="00413E1D" w:rsidP="002E1406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รหัสนโยบาย</w:t>
            </w:r>
          </w:p>
        </w:tc>
        <w:tc>
          <w:tcPr>
            <w:tcW w:w="1836" w:type="dxa"/>
            <w:shd w:val="clear" w:color="auto" w:fill="auto"/>
          </w:tcPr>
          <w:p w14:paraId="6ECED181" w14:textId="118E91BF" w:rsidR="00413E1D" w:rsidRPr="003F32AE" w:rsidRDefault="00413E1D" w:rsidP="004D329B"/>
        </w:tc>
      </w:tr>
      <w:tr w:rsidR="007F6A98" w:rsidRPr="003F32AE" w14:paraId="4F36EC3B" w14:textId="77777777" w:rsidTr="00885D4C">
        <w:trPr>
          <w:trHeight w:val="71"/>
        </w:trPr>
        <w:tc>
          <w:tcPr>
            <w:tcW w:w="1980" w:type="dxa"/>
            <w:gridSpan w:val="2"/>
            <w:vMerge/>
            <w:shd w:val="clear" w:color="auto" w:fill="F4BE6A"/>
          </w:tcPr>
          <w:p w14:paraId="76C438AE" w14:textId="77777777" w:rsidR="007F6A98" w:rsidRDefault="007F6A98" w:rsidP="002E1406">
            <w:pPr>
              <w:pStyle w:val="Heading2"/>
              <w:rPr>
                <w:cs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14:paraId="60BF5528" w14:textId="77777777" w:rsidR="007F6A98" w:rsidRDefault="007F6A98" w:rsidP="00413E1D">
            <w:pPr>
              <w:rPr>
                <w:cs/>
              </w:rPr>
            </w:pPr>
          </w:p>
        </w:tc>
        <w:tc>
          <w:tcPr>
            <w:tcW w:w="1843" w:type="dxa"/>
            <w:gridSpan w:val="3"/>
            <w:shd w:val="clear" w:color="auto" w:fill="F4BE6A"/>
          </w:tcPr>
          <w:p w14:paraId="2732D9BE" w14:textId="352BD488" w:rsidR="007F6A98" w:rsidRDefault="007F6A98" w:rsidP="002E1406">
            <w:pPr>
              <w:pStyle w:val="Heading2"/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เวอร์ชั</w:t>
            </w:r>
            <w:r w:rsidR="007304F1">
              <w:rPr>
                <w:rFonts w:hint="cs"/>
                <w:cs/>
              </w:rPr>
              <w:t>น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14:paraId="64D80B50" w14:textId="257A075B" w:rsidR="007F6A98" w:rsidRDefault="007F6A98" w:rsidP="00413E1D"/>
        </w:tc>
      </w:tr>
      <w:tr w:rsidR="001D325B" w:rsidRPr="003F32AE" w14:paraId="34A31B5D" w14:textId="77777777" w:rsidTr="00413E1D">
        <w:trPr>
          <w:trHeight w:val="83"/>
        </w:trPr>
        <w:tc>
          <w:tcPr>
            <w:tcW w:w="1980" w:type="dxa"/>
            <w:gridSpan w:val="2"/>
            <w:shd w:val="clear" w:color="auto" w:fill="F4BE6A"/>
          </w:tcPr>
          <w:p w14:paraId="241AB7CE" w14:textId="73CF0A93" w:rsidR="001D325B" w:rsidRDefault="00A21FD0" w:rsidP="001D325B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ผู้จัดทำนโยบาย</w:t>
            </w:r>
          </w:p>
        </w:tc>
        <w:tc>
          <w:tcPr>
            <w:tcW w:w="5103" w:type="dxa"/>
            <w:shd w:val="clear" w:color="auto" w:fill="auto"/>
          </w:tcPr>
          <w:p w14:paraId="300A181A" w14:textId="77777777" w:rsidR="001D325B" w:rsidRDefault="001D325B" w:rsidP="001D325B">
            <w:pPr>
              <w:rPr>
                <w:cs/>
              </w:rPr>
            </w:pPr>
          </w:p>
        </w:tc>
        <w:tc>
          <w:tcPr>
            <w:tcW w:w="1843" w:type="dxa"/>
            <w:gridSpan w:val="3"/>
            <w:shd w:val="clear" w:color="auto" w:fill="F4BE6A"/>
          </w:tcPr>
          <w:p w14:paraId="0E4B751D" w14:textId="037213E2" w:rsidR="001D325B" w:rsidRPr="003F32AE" w:rsidRDefault="001D325B" w:rsidP="001D325B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วันที่แก้ไขล่าสุด</w:t>
            </w:r>
          </w:p>
        </w:tc>
        <w:tc>
          <w:tcPr>
            <w:tcW w:w="1836" w:type="dxa"/>
            <w:shd w:val="clear" w:color="auto" w:fill="auto"/>
          </w:tcPr>
          <w:p w14:paraId="7FD8A0F0" w14:textId="55790606" w:rsidR="001D325B" w:rsidRDefault="001D325B" w:rsidP="001D325B"/>
        </w:tc>
      </w:tr>
      <w:tr w:rsidR="001D325B" w:rsidRPr="003F32AE" w14:paraId="7995E0E5" w14:textId="77777777" w:rsidTr="00413E1D">
        <w:trPr>
          <w:trHeight w:val="83"/>
        </w:trPr>
        <w:tc>
          <w:tcPr>
            <w:tcW w:w="1980" w:type="dxa"/>
            <w:gridSpan w:val="2"/>
            <w:shd w:val="clear" w:color="auto" w:fill="F4BE6A"/>
          </w:tcPr>
          <w:p w14:paraId="0136BA8F" w14:textId="35443B3E" w:rsidR="001D325B" w:rsidRDefault="00A21FD0" w:rsidP="001D325B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ผู้อนุมัตินโยบาย</w:t>
            </w:r>
          </w:p>
        </w:tc>
        <w:tc>
          <w:tcPr>
            <w:tcW w:w="5103" w:type="dxa"/>
            <w:shd w:val="clear" w:color="auto" w:fill="auto"/>
          </w:tcPr>
          <w:p w14:paraId="2B9FB959" w14:textId="77777777" w:rsidR="001D325B" w:rsidRDefault="001D325B" w:rsidP="001D325B">
            <w:pPr>
              <w:rPr>
                <w:cs/>
              </w:rPr>
            </w:pPr>
          </w:p>
        </w:tc>
        <w:tc>
          <w:tcPr>
            <w:tcW w:w="1843" w:type="dxa"/>
            <w:gridSpan w:val="3"/>
            <w:shd w:val="clear" w:color="auto" w:fill="F4BE6A"/>
          </w:tcPr>
          <w:p w14:paraId="2996440E" w14:textId="7DA47D83" w:rsidR="001D325B" w:rsidRPr="003F32AE" w:rsidRDefault="001D325B" w:rsidP="001D325B">
            <w:pPr>
              <w:pStyle w:val="Heading2"/>
              <w:rPr>
                <w:cs/>
              </w:rPr>
            </w:pPr>
            <w:r w:rsidRPr="003F32AE">
              <w:rPr>
                <w:rFonts w:hint="cs"/>
                <w:cs/>
              </w:rPr>
              <w:t>วันที่มีผลบังคับใช้</w:t>
            </w:r>
          </w:p>
        </w:tc>
        <w:tc>
          <w:tcPr>
            <w:tcW w:w="1836" w:type="dxa"/>
            <w:shd w:val="clear" w:color="auto" w:fill="auto"/>
          </w:tcPr>
          <w:p w14:paraId="04BD9F53" w14:textId="1EE8F776" w:rsidR="001D325B" w:rsidRDefault="001D325B" w:rsidP="001D325B"/>
        </w:tc>
      </w:tr>
      <w:tr w:rsidR="00413E1D" w:rsidRPr="002A0A6C" w14:paraId="08EF635C" w14:textId="77777777" w:rsidTr="00DF6F37">
        <w:trPr>
          <w:trHeight w:val="71"/>
        </w:trPr>
        <w:tc>
          <w:tcPr>
            <w:tcW w:w="1670" w:type="dxa"/>
            <w:shd w:val="clear" w:color="auto" w:fill="A6A6A6" w:themeFill="background1" w:themeFillShade="A6"/>
          </w:tcPr>
          <w:p w14:paraId="1EEE682A" w14:textId="77777777" w:rsidR="00413E1D" w:rsidRPr="002A0A6C" w:rsidRDefault="00413E1D" w:rsidP="00DF6F37">
            <w:pPr>
              <w:rPr>
                <w:rFonts w:cs="TH Sarabun New"/>
                <w:color w:val="808080" w:themeColor="background1" w:themeShade="80"/>
                <w:sz w:val="8"/>
                <w:szCs w:val="8"/>
              </w:rPr>
            </w:pPr>
          </w:p>
        </w:tc>
        <w:tc>
          <w:tcPr>
            <w:tcW w:w="5441" w:type="dxa"/>
            <w:gridSpan w:val="3"/>
            <w:shd w:val="clear" w:color="auto" w:fill="A6A6A6" w:themeFill="background1" w:themeFillShade="A6"/>
          </w:tcPr>
          <w:p w14:paraId="3B1EC8FB" w14:textId="77777777" w:rsidR="00413E1D" w:rsidRPr="002A0A6C" w:rsidRDefault="00413E1D" w:rsidP="00DF6F37">
            <w:pPr>
              <w:rPr>
                <w:rFonts w:cs="TH Sarabun New"/>
                <w:color w:val="808080" w:themeColor="background1" w:themeShade="80"/>
                <w:sz w:val="8"/>
                <w:szCs w:val="8"/>
              </w:rPr>
            </w:pPr>
          </w:p>
        </w:tc>
        <w:tc>
          <w:tcPr>
            <w:tcW w:w="1799" w:type="dxa"/>
            <w:shd w:val="clear" w:color="auto" w:fill="A6A6A6" w:themeFill="background1" w:themeFillShade="A6"/>
          </w:tcPr>
          <w:p w14:paraId="27112817" w14:textId="77777777" w:rsidR="00413E1D" w:rsidRPr="002A0A6C" w:rsidRDefault="00413E1D" w:rsidP="00DF6F37">
            <w:pPr>
              <w:rPr>
                <w:rFonts w:cs="TH Sarabun New"/>
                <w:color w:val="808080" w:themeColor="background1" w:themeShade="80"/>
                <w:sz w:val="8"/>
                <w:szCs w:val="8"/>
                <w:cs/>
              </w:rPr>
            </w:pPr>
          </w:p>
        </w:tc>
        <w:tc>
          <w:tcPr>
            <w:tcW w:w="1852" w:type="dxa"/>
            <w:gridSpan w:val="2"/>
            <w:shd w:val="clear" w:color="auto" w:fill="A6A6A6" w:themeFill="background1" w:themeFillShade="A6"/>
          </w:tcPr>
          <w:p w14:paraId="583BCB34" w14:textId="77777777" w:rsidR="00413E1D" w:rsidRPr="002A0A6C" w:rsidRDefault="00413E1D" w:rsidP="00DF6F37">
            <w:pPr>
              <w:rPr>
                <w:rFonts w:cs="TH Sarabun New"/>
                <w:color w:val="808080" w:themeColor="background1" w:themeShade="80"/>
                <w:sz w:val="8"/>
                <w:szCs w:val="8"/>
                <w:cs/>
              </w:rPr>
            </w:pPr>
          </w:p>
        </w:tc>
      </w:tr>
    </w:tbl>
    <w:p w14:paraId="037FF26A" w14:textId="768D96E1" w:rsidR="001B74A4" w:rsidRPr="002E1406" w:rsidRDefault="00B7489B" w:rsidP="002E1406">
      <w:pPr>
        <w:pStyle w:val="Heading1"/>
        <w:rPr>
          <w:cs/>
        </w:rPr>
      </w:pPr>
      <w:r w:rsidRPr="002E1406">
        <w:rPr>
          <w:cs/>
        </w:rPr>
        <w:t>1. วัตถุประสงค์ของนโยบาย (</w:t>
      </w:r>
      <w:r w:rsidRPr="002E1406">
        <w:t>Policy Objectives)</w:t>
      </w:r>
    </w:p>
    <w:p w14:paraId="695853BF" w14:textId="09DB4EBF" w:rsidR="00D7101B" w:rsidRPr="00D7101B" w:rsidRDefault="00B7489B" w:rsidP="00D7101B">
      <w:pPr>
        <w:rPr>
          <w:rFonts w:cs="TH Sarabun New"/>
          <w:i/>
          <w:iCs/>
          <w:color w:val="808080" w:themeColor="background1" w:themeShade="80"/>
          <w:szCs w:val="28"/>
        </w:rPr>
      </w:pPr>
      <w:r w:rsidRPr="002A0A6C">
        <w:rPr>
          <w:rFonts w:cs="TH Sarabun New"/>
          <w:i/>
          <w:iCs/>
          <w:color w:val="808080" w:themeColor="background1" w:themeShade="80"/>
          <w:szCs w:val="28"/>
          <w:cs/>
        </w:rPr>
        <w:t>ระบุวัตถุประสงค์ของการดำเนินนโยบาย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D7101B" w:rsidRPr="00841B01" w14:paraId="69BD6BB2" w14:textId="77777777" w:rsidTr="00DF6F37">
        <w:tc>
          <w:tcPr>
            <w:tcW w:w="10768" w:type="dxa"/>
          </w:tcPr>
          <w:p w14:paraId="5A724DB0" w14:textId="77777777" w:rsidR="00936F38" w:rsidRDefault="00936F38" w:rsidP="002A6AC3"/>
          <w:p w14:paraId="28EFDA7F" w14:textId="77777777" w:rsidR="002A6AC3" w:rsidRDefault="002A6AC3" w:rsidP="002A6AC3"/>
          <w:p w14:paraId="0B0A6231" w14:textId="77777777" w:rsidR="002A6AC3" w:rsidRDefault="002A6AC3" w:rsidP="002A6AC3"/>
          <w:p w14:paraId="5F121FFF" w14:textId="77777777" w:rsidR="002A6AC3" w:rsidRDefault="002A6AC3" w:rsidP="002A6AC3"/>
          <w:p w14:paraId="3BB59820" w14:textId="77777777" w:rsidR="002A6AC3" w:rsidRDefault="002A6AC3" w:rsidP="002A6AC3"/>
          <w:p w14:paraId="790C58F3" w14:textId="55626B27" w:rsidR="002A6AC3" w:rsidRPr="00A7410A" w:rsidRDefault="002A6AC3" w:rsidP="002A6AC3">
            <w:pPr>
              <w:rPr>
                <w:cs/>
              </w:rPr>
            </w:pPr>
          </w:p>
        </w:tc>
      </w:tr>
    </w:tbl>
    <w:p w14:paraId="29364749" w14:textId="7471D2DF" w:rsidR="00305287" w:rsidRPr="003F32AE" w:rsidRDefault="00ED341E" w:rsidP="002E1406">
      <w:pPr>
        <w:pStyle w:val="Heading1"/>
      </w:pPr>
      <w:r>
        <w:t>2</w:t>
      </w:r>
      <w:r w:rsidR="00305287" w:rsidRPr="003F32AE">
        <w:rPr>
          <w:cs/>
        </w:rPr>
        <w:t>.</w:t>
      </w:r>
      <w:r w:rsidR="00305287" w:rsidRPr="003F32AE">
        <w:rPr>
          <w:rFonts w:hint="cs"/>
          <w:cs/>
        </w:rPr>
        <w:t xml:space="preserve"> </w:t>
      </w:r>
      <w:r w:rsidR="00547D08" w:rsidRPr="00547D08">
        <w:rPr>
          <w:cs/>
        </w:rPr>
        <w:t>เป้าหมายการเปลี่ยนแปลง (</w:t>
      </w:r>
      <w:r w:rsidR="00547D08" w:rsidRPr="00547D08">
        <w:t>Summary of Changes)</w:t>
      </w:r>
    </w:p>
    <w:p w14:paraId="22599151" w14:textId="452E96D4" w:rsidR="00305287" w:rsidRPr="003F32AE" w:rsidRDefault="00547D08" w:rsidP="00155D88">
      <w:pPr>
        <w:pStyle w:val="a"/>
        <w:rPr>
          <w:cs/>
        </w:rPr>
      </w:pPr>
      <w:r w:rsidRPr="00547D08">
        <w:rPr>
          <w:cs/>
        </w:rPr>
        <w:t xml:space="preserve">ระบุเป้าหมายที่คาดหวังของนโยบาย อาจระบุ </w:t>
      </w:r>
      <w:r w:rsidRPr="00547D08">
        <w:t xml:space="preserve">Flagship </w:t>
      </w:r>
      <w:r w:rsidRPr="00547D08">
        <w:rPr>
          <w:cs/>
        </w:rPr>
        <w:t>ความคาดหวังด้านปริมาณ และคุณภาพ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05287" w:rsidRPr="003F32AE" w14:paraId="4A21D4E2" w14:textId="77777777" w:rsidTr="0067675C">
        <w:tc>
          <w:tcPr>
            <w:tcW w:w="10762" w:type="dxa"/>
          </w:tcPr>
          <w:p w14:paraId="3C17BEF2" w14:textId="77777777" w:rsidR="00673DCF" w:rsidRDefault="00673DCF" w:rsidP="002A6AC3"/>
          <w:p w14:paraId="3B53D627" w14:textId="77777777" w:rsidR="002A6AC3" w:rsidRDefault="002A6AC3" w:rsidP="002A6AC3"/>
          <w:p w14:paraId="595FE20E" w14:textId="77777777" w:rsidR="002A6AC3" w:rsidRDefault="002A6AC3" w:rsidP="002A6AC3"/>
          <w:p w14:paraId="3D7E5CD2" w14:textId="77777777" w:rsidR="002A6AC3" w:rsidRDefault="002A6AC3" w:rsidP="002A6AC3"/>
          <w:p w14:paraId="42186514" w14:textId="77777777" w:rsidR="002A6AC3" w:rsidRDefault="002A6AC3" w:rsidP="002A6AC3"/>
          <w:p w14:paraId="37581B73" w14:textId="33BBAE3F" w:rsidR="002A6AC3" w:rsidRPr="003F32AE" w:rsidRDefault="002A6AC3" w:rsidP="002A6AC3"/>
        </w:tc>
      </w:tr>
    </w:tbl>
    <w:p w14:paraId="0EF0AE3B" w14:textId="1AC4C3F0" w:rsidR="00305287" w:rsidRPr="003F32AE" w:rsidRDefault="00ED341E" w:rsidP="002E1406">
      <w:pPr>
        <w:pStyle w:val="Heading1"/>
        <w:rPr>
          <w:cs/>
        </w:rPr>
      </w:pPr>
      <w:r>
        <w:t>3</w:t>
      </w:r>
      <w:r w:rsidR="00305287" w:rsidRPr="003F32AE">
        <w:rPr>
          <w:cs/>
        </w:rPr>
        <w:t xml:space="preserve">. </w:t>
      </w:r>
      <w:r w:rsidR="00936F38" w:rsidRPr="00936F38">
        <w:rPr>
          <w:cs/>
        </w:rPr>
        <w:t>หลักการและเหตุผล</w:t>
      </w:r>
      <w:r w:rsidR="00301579">
        <w:t xml:space="preserve"> (</w:t>
      </w:r>
      <w:r w:rsidR="00301579" w:rsidRPr="00301579">
        <w:t>Justification</w:t>
      </w:r>
      <w:r w:rsidR="00301579">
        <w:t>)</w:t>
      </w:r>
    </w:p>
    <w:p w14:paraId="4258D5E4" w14:textId="739EC901" w:rsidR="00305287" w:rsidRPr="003F32AE" w:rsidRDefault="00936F38" w:rsidP="00673DCF">
      <w:pPr>
        <w:pStyle w:val="a"/>
        <w:rPr>
          <w:cs/>
        </w:rPr>
      </w:pPr>
      <w:r w:rsidRPr="00936F38">
        <w:rPr>
          <w:cs/>
        </w:rPr>
        <w:t>ระบุที่มาและเหตุผลความจำเป็นที่ต้องจัดทำนโยบายนี้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05287" w:rsidRPr="00D427D6" w14:paraId="29F31B3E" w14:textId="77777777" w:rsidTr="00672AEE">
        <w:tc>
          <w:tcPr>
            <w:tcW w:w="10762" w:type="dxa"/>
          </w:tcPr>
          <w:p w14:paraId="1E4D59DD" w14:textId="77777777" w:rsidR="00936F38" w:rsidRDefault="00936F38" w:rsidP="002A6AC3"/>
          <w:p w14:paraId="142DD98D" w14:textId="77777777" w:rsidR="002A6AC3" w:rsidRDefault="002A6AC3" w:rsidP="002A6AC3"/>
          <w:p w14:paraId="133DD3CA" w14:textId="77777777" w:rsidR="002A6AC3" w:rsidRDefault="002A6AC3" w:rsidP="002A6AC3"/>
          <w:p w14:paraId="0A07F449" w14:textId="77777777" w:rsidR="002A6AC3" w:rsidRDefault="002A6AC3" w:rsidP="002A6AC3"/>
          <w:p w14:paraId="3F2D2104" w14:textId="77777777" w:rsidR="002A6AC3" w:rsidRDefault="002A6AC3" w:rsidP="002A6AC3"/>
          <w:p w14:paraId="0021C0EE" w14:textId="6E33400D" w:rsidR="002A6AC3" w:rsidRPr="00D427D6" w:rsidRDefault="002A6AC3" w:rsidP="002A6AC3"/>
        </w:tc>
      </w:tr>
    </w:tbl>
    <w:p w14:paraId="3B279F34" w14:textId="1F26B793" w:rsidR="00672AEE" w:rsidRPr="003F32AE" w:rsidRDefault="00672AEE" w:rsidP="00672AEE">
      <w:pPr>
        <w:pStyle w:val="Heading1"/>
      </w:pPr>
      <w:r>
        <w:t>4</w:t>
      </w:r>
      <w:r w:rsidRPr="003F32AE">
        <w:rPr>
          <w:cs/>
        </w:rPr>
        <w:t>.</w:t>
      </w:r>
      <w:r w:rsidRPr="003F32AE">
        <w:rPr>
          <w:rFonts w:hint="cs"/>
          <w:cs/>
        </w:rPr>
        <w:t xml:space="preserve"> </w:t>
      </w:r>
      <w:r w:rsidR="00301579">
        <w:rPr>
          <w:rFonts w:hint="cs"/>
          <w:cs/>
        </w:rPr>
        <w:t>เนื้อหา</w:t>
      </w:r>
      <w:r w:rsidRPr="00672AEE">
        <w:rPr>
          <w:cs/>
        </w:rPr>
        <w:t>นโยบาย</w:t>
      </w:r>
      <w:r w:rsidR="00301579">
        <w:rPr>
          <w:rFonts w:hint="cs"/>
          <w:cs/>
        </w:rPr>
        <w:t xml:space="preserve"> (</w:t>
      </w:r>
      <w:r w:rsidR="00301579" w:rsidRPr="00301579">
        <w:t>Policy statement</w:t>
      </w:r>
      <w:r w:rsidR="00301579">
        <w:rPr>
          <w:rFonts w:hint="cs"/>
          <w:cs/>
        </w:rPr>
        <w:t>)</w:t>
      </w:r>
    </w:p>
    <w:p w14:paraId="7A137058" w14:textId="6D9DE66E" w:rsidR="00672AEE" w:rsidRPr="003F32AE" w:rsidRDefault="00672AEE" w:rsidP="00672AEE">
      <w:pPr>
        <w:pStyle w:val="a"/>
        <w:rPr>
          <w:cs/>
        </w:rPr>
      </w:pPr>
      <w:r w:rsidRPr="00672AEE">
        <w:rPr>
          <w:cs/>
        </w:rPr>
        <w:t xml:space="preserve">ระบุเนื้อหานโยบาย </w:t>
      </w:r>
      <w:r w:rsidR="007304F1">
        <w:rPr>
          <w:rFonts w:hint="cs"/>
          <w:cs/>
        </w:rPr>
        <w:t>แนวทางหรือวิธีการดำเนินงานเพื่อให้บรรลุตามเป้าหมายการเปลี่ยนแปลง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672AEE" w:rsidRPr="003F32AE" w14:paraId="3597C3EF" w14:textId="77777777" w:rsidTr="00DF6F37">
        <w:tc>
          <w:tcPr>
            <w:tcW w:w="10762" w:type="dxa"/>
          </w:tcPr>
          <w:p w14:paraId="0888B487" w14:textId="77777777" w:rsidR="00672AEE" w:rsidRDefault="00672AEE" w:rsidP="002A6AC3"/>
          <w:p w14:paraId="2B7B55D0" w14:textId="216A5D44" w:rsidR="002A6AC3" w:rsidRPr="003F32AE" w:rsidRDefault="002A6AC3" w:rsidP="002A6AC3"/>
        </w:tc>
      </w:tr>
      <w:tr w:rsidR="00672AEE" w:rsidRPr="003F32AE" w14:paraId="476F4877" w14:textId="77777777" w:rsidTr="00DF6F37">
        <w:tc>
          <w:tcPr>
            <w:tcW w:w="10762" w:type="dxa"/>
          </w:tcPr>
          <w:p w14:paraId="43460547" w14:textId="77777777" w:rsidR="00672AEE" w:rsidRDefault="00672AEE" w:rsidP="00672AEE"/>
          <w:p w14:paraId="2BEC8549" w14:textId="77777777" w:rsidR="002A6AC3" w:rsidRDefault="002A6AC3" w:rsidP="00672AEE"/>
          <w:p w14:paraId="500AF0D1" w14:textId="77777777" w:rsidR="002A6AC3" w:rsidRDefault="002A6AC3" w:rsidP="00672AEE"/>
          <w:p w14:paraId="05EBF053" w14:textId="2BC21777" w:rsidR="002A6AC3" w:rsidRDefault="002A6AC3" w:rsidP="00672AEE">
            <w:pPr>
              <w:rPr>
                <w:cs/>
              </w:rPr>
            </w:pPr>
          </w:p>
        </w:tc>
      </w:tr>
    </w:tbl>
    <w:p w14:paraId="3EB91E6A" w14:textId="7299ED69" w:rsidR="00D71D08" w:rsidRPr="003F32AE" w:rsidRDefault="00CE4DF7" w:rsidP="00D71D08">
      <w:pPr>
        <w:pStyle w:val="Heading1"/>
        <w:rPr>
          <w:cs/>
        </w:rPr>
      </w:pPr>
      <w:r>
        <w:lastRenderedPageBreak/>
        <w:t>5</w:t>
      </w:r>
      <w:r w:rsidR="00D71D08" w:rsidRPr="003F32AE">
        <w:rPr>
          <w:cs/>
        </w:rPr>
        <w:t xml:space="preserve">. </w:t>
      </w:r>
      <w:r w:rsidR="00D71D08" w:rsidRPr="003F32AE">
        <w:rPr>
          <w:rFonts w:hint="cs"/>
          <w:cs/>
        </w:rPr>
        <w:t>ความสอดคล้องกับยุทธศาสตร์</w:t>
      </w:r>
      <w:r w:rsidR="00D71D08">
        <w:rPr>
          <w:rFonts w:hint="cs"/>
          <w:cs/>
        </w:rPr>
        <w:t xml:space="preserve"> </w:t>
      </w:r>
      <w:r w:rsidR="00D71D08">
        <w:t>(</w:t>
      </w:r>
      <w:r w:rsidR="00D71D08" w:rsidRPr="00FC2509">
        <w:t>Relevance to strategy</w:t>
      </w:r>
      <w:r w:rsidR="00D71D08">
        <w:t>)</w:t>
      </w:r>
    </w:p>
    <w:p w14:paraId="5ED0A33F" w14:textId="680A9F02" w:rsidR="00D71D08" w:rsidRPr="00155D88" w:rsidRDefault="00D71D08" w:rsidP="00D71D08">
      <w:pPr>
        <w:pStyle w:val="a"/>
      </w:pPr>
      <w:r w:rsidRPr="00D71D08">
        <w:rPr>
          <w:cs/>
        </w:rPr>
        <w:t>เลือกความสอดคล้องกับยุทธศาสตร์ ศมส</w:t>
      </w:r>
    </w:p>
    <w:tbl>
      <w:tblPr>
        <w:tblStyle w:val="TableGrid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72"/>
        <w:gridCol w:w="1490"/>
        <w:gridCol w:w="8805"/>
      </w:tblGrid>
      <w:tr w:rsidR="00D71D08" w:rsidRPr="003F67B6" w14:paraId="5204B1C5" w14:textId="77777777" w:rsidTr="00D804EA">
        <w:tc>
          <w:tcPr>
            <w:tcW w:w="10767" w:type="dxa"/>
            <w:gridSpan w:val="3"/>
            <w:shd w:val="clear" w:color="auto" w:fill="F4BE6A"/>
          </w:tcPr>
          <w:p w14:paraId="5833B071" w14:textId="3DF7EF21" w:rsidR="00D71D08" w:rsidRPr="003F67B6" w:rsidRDefault="00D71D08" w:rsidP="00DF6F37">
            <w:pPr>
              <w:pStyle w:val="Heading2"/>
            </w:pPr>
            <w:r w:rsidRPr="003F67B6">
              <w:rPr>
                <w:rFonts w:hint="cs"/>
                <w:cs/>
              </w:rPr>
              <w:t>ความสอดคล้อง</w:t>
            </w:r>
          </w:p>
        </w:tc>
      </w:tr>
      <w:tr w:rsidR="00D71D08" w:rsidRPr="00841B01" w14:paraId="581908A2" w14:textId="77777777" w:rsidTr="00D71D08">
        <w:tc>
          <w:tcPr>
            <w:tcW w:w="472" w:type="dxa"/>
          </w:tcPr>
          <w:p w14:paraId="463CBA53" w14:textId="77777777" w:rsidR="00D71D08" w:rsidRPr="00D71D08" w:rsidRDefault="00000000" w:rsidP="00D71D08">
            <w:sdt>
              <w:sdtPr>
                <w:rPr>
                  <w:cs/>
                </w:rPr>
                <w:id w:val="-1148129176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D71D08" w:rsidRPr="00D71D08">
                  <w:sym w:font="Wingdings 2" w:char="F052"/>
                </w:r>
              </w:sdtContent>
            </w:sdt>
          </w:p>
        </w:tc>
        <w:tc>
          <w:tcPr>
            <w:tcW w:w="1490" w:type="dxa"/>
          </w:tcPr>
          <w:p w14:paraId="22C4E090" w14:textId="77777777" w:rsidR="00D71D08" w:rsidRPr="00D71D08" w:rsidRDefault="00D71D08" w:rsidP="00D71D08">
            <w:r w:rsidRPr="00D71D08">
              <w:rPr>
                <w:cs/>
              </w:rPr>
              <w:t>ยุทธศาสตร์ที่ 1</w:t>
            </w:r>
          </w:p>
        </w:tc>
        <w:tc>
          <w:tcPr>
            <w:tcW w:w="8805" w:type="dxa"/>
          </w:tcPr>
          <w:p w14:paraId="75E7C90E" w14:textId="23433CE7" w:rsidR="00D71D08" w:rsidRPr="00D71D08" w:rsidRDefault="00D71D08" w:rsidP="00D71D08"/>
        </w:tc>
      </w:tr>
      <w:tr w:rsidR="00D71D08" w:rsidRPr="00841B01" w14:paraId="114B4DE1" w14:textId="77777777" w:rsidTr="00D71D08">
        <w:tc>
          <w:tcPr>
            <w:tcW w:w="472" w:type="dxa"/>
          </w:tcPr>
          <w:p w14:paraId="536D1414" w14:textId="77777777" w:rsidR="00D71D08" w:rsidRPr="00D71D08" w:rsidRDefault="00000000" w:rsidP="00D71D08">
            <w:sdt>
              <w:sdtPr>
                <w:rPr>
                  <w:cs/>
                </w:rPr>
                <w:id w:val="-1092078213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D71D08" w:rsidRPr="00D71D08">
                  <w:sym w:font="Wingdings 2" w:char="F052"/>
                </w:r>
              </w:sdtContent>
            </w:sdt>
          </w:p>
        </w:tc>
        <w:tc>
          <w:tcPr>
            <w:tcW w:w="1490" w:type="dxa"/>
          </w:tcPr>
          <w:p w14:paraId="1AA82C51" w14:textId="77777777" w:rsidR="00D71D08" w:rsidRPr="00D71D08" w:rsidRDefault="00D71D08" w:rsidP="00D71D08">
            <w:r w:rsidRPr="00D71D08">
              <w:rPr>
                <w:cs/>
              </w:rPr>
              <w:t>ยุทธศาสตร์ที่ 2</w:t>
            </w:r>
          </w:p>
        </w:tc>
        <w:tc>
          <w:tcPr>
            <w:tcW w:w="8805" w:type="dxa"/>
          </w:tcPr>
          <w:p w14:paraId="40B8EC3A" w14:textId="2E76EBDD" w:rsidR="00D71D08" w:rsidRPr="00D71D08" w:rsidRDefault="00D71D08" w:rsidP="00D71D08"/>
        </w:tc>
      </w:tr>
      <w:tr w:rsidR="00D71D08" w:rsidRPr="00841B01" w14:paraId="1A5F2F3E" w14:textId="77777777" w:rsidTr="00D71D08">
        <w:tc>
          <w:tcPr>
            <w:tcW w:w="472" w:type="dxa"/>
          </w:tcPr>
          <w:p w14:paraId="10F77E4B" w14:textId="77777777" w:rsidR="00D71D08" w:rsidRPr="00D71D08" w:rsidRDefault="00000000" w:rsidP="00D71D08">
            <w:sdt>
              <w:sdtPr>
                <w:rPr>
                  <w:cs/>
                </w:rPr>
                <w:id w:val="650338407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D71D08" w:rsidRPr="00D71D08">
                  <w:sym w:font="Wingdings 2" w:char="F052"/>
                </w:r>
              </w:sdtContent>
            </w:sdt>
          </w:p>
        </w:tc>
        <w:tc>
          <w:tcPr>
            <w:tcW w:w="1490" w:type="dxa"/>
          </w:tcPr>
          <w:p w14:paraId="01B4B6A7" w14:textId="77777777" w:rsidR="00D71D08" w:rsidRPr="00D71D08" w:rsidRDefault="00D71D08" w:rsidP="00D71D08">
            <w:r w:rsidRPr="00D71D08">
              <w:rPr>
                <w:cs/>
              </w:rPr>
              <w:t>ยุทธศาสตร์ที่ 3</w:t>
            </w:r>
          </w:p>
        </w:tc>
        <w:tc>
          <w:tcPr>
            <w:tcW w:w="8805" w:type="dxa"/>
          </w:tcPr>
          <w:p w14:paraId="0CCFC903" w14:textId="54DC9CC4" w:rsidR="00D71D08" w:rsidRPr="00D71D08" w:rsidRDefault="00D71D08" w:rsidP="00D71D08"/>
        </w:tc>
      </w:tr>
      <w:tr w:rsidR="00D71D08" w:rsidRPr="00841B01" w14:paraId="3BD971AF" w14:textId="77777777" w:rsidTr="00D71D08">
        <w:tc>
          <w:tcPr>
            <w:tcW w:w="472" w:type="dxa"/>
          </w:tcPr>
          <w:p w14:paraId="50A41C01" w14:textId="77777777" w:rsidR="00D71D08" w:rsidRPr="00D71D08" w:rsidRDefault="00000000" w:rsidP="00D71D08">
            <w:sdt>
              <w:sdtPr>
                <w:rPr>
                  <w:cs/>
                </w:rPr>
                <w:id w:val="942809306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D71D08" w:rsidRPr="00D71D08">
                  <w:sym w:font="Wingdings 2" w:char="F052"/>
                </w:r>
              </w:sdtContent>
            </w:sdt>
          </w:p>
        </w:tc>
        <w:tc>
          <w:tcPr>
            <w:tcW w:w="1490" w:type="dxa"/>
          </w:tcPr>
          <w:p w14:paraId="42D32FB0" w14:textId="77777777" w:rsidR="00D71D08" w:rsidRPr="00D71D08" w:rsidRDefault="00D71D08" w:rsidP="00D71D08">
            <w:r w:rsidRPr="00D71D08">
              <w:rPr>
                <w:cs/>
              </w:rPr>
              <w:t>ยุทธศาสตร์ที่ 4</w:t>
            </w:r>
          </w:p>
        </w:tc>
        <w:tc>
          <w:tcPr>
            <w:tcW w:w="8805" w:type="dxa"/>
          </w:tcPr>
          <w:p w14:paraId="3AD94283" w14:textId="512D6085" w:rsidR="00D71D08" w:rsidRPr="00D71D08" w:rsidRDefault="00D71D08" w:rsidP="00D71D08">
            <w:r w:rsidRPr="00D71D08">
              <w:rPr>
                <w:cs/>
              </w:rPr>
              <w:t xml:space="preserve"> </w:t>
            </w:r>
          </w:p>
        </w:tc>
      </w:tr>
      <w:tr w:rsidR="00D71D08" w:rsidRPr="00A624F1" w14:paraId="64725F0D" w14:textId="77777777" w:rsidTr="00D71D08">
        <w:tc>
          <w:tcPr>
            <w:tcW w:w="472" w:type="dxa"/>
          </w:tcPr>
          <w:p w14:paraId="1FEB151A" w14:textId="77777777" w:rsidR="00D71D08" w:rsidRPr="00D71D08" w:rsidRDefault="00000000" w:rsidP="00D71D08">
            <w:sdt>
              <w:sdtPr>
                <w:rPr>
                  <w:cs/>
                </w:rPr>
                <w:id w:val="-1387095884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D71D08" w:rsidRPr="00D71D08">
                  <w:sym w:font="Wingdings 2" w:char="F052"/>
                </w:r>
              </w:sdtContent>
            </w:sdt>
          </w:p>
        </w:tc>
        <w:tc>
          <w:tcPr>
            <w:tcW w:w="1490" w:type="dxa"/>
          </w:tcPr>
          <w:p w14:paraId="189547B6" w14:textId="77777777" w:rsidR="00D71D08" w:rsidRPr="00D71D08" w:rsidRDefault="00D71D08" w:rsidP="00D71D08">
            <w:pPr>
              <w:rPr>
                <w:cs/>
              </w:rPr>
            </w:pPr>
            <w:r w:rsidRPr="00D71D08">
              <w:rPr>
                <w:cs/>
              </w:rPr>
              <w:t>อื่น ๆ</w:t>
            </w:r>
          </w:p>
        </w:tc>
        <w:tc>
          <w:tcPr>
            <w:tcW w:w="8805" w:type="dxa"/>
          </w:tcPr>
          <w:p w14:paraId="31ECCC9D" w14:textId="4D9A1C5D" w:rsidR="00D71D08" w:rsidRPr="00D71D08" w:rsidRDefault="00D71D08" w:rsidP="00D71D08"/>
        </w:tc>
      </w:tr>
    </w:tbl>
    <w:p w14:paraId="2A602F36" w14:textId="33951724" w:rsidR="00CE4DF7" w:rsidRPr="003F32AE" w:rsidRDefault="00301579" w:rsidP="00CE4DF7">
      <w:pPr>
        <w:pStyle w:val="Heading1"/>
      </w:pPr>
      <w:r>
        <w:t>6</w:t>
      </w:r>
      <w:r w:rsidR="00CE4DF7" w:rsidRPr="003F32AE">
        <w:rPr>
          <w:cs/>
        </w:rPr>
        <w:t>.</w:t>
      </w:r>
      <w:r w:rsidR="00CE4DF7" w:rsidRPr="003F32AE">
        <w:rPr>
          <w:rFonts w:hint="cs"/>
          <w:cs/>
        </w:rPr>
        <w:t xml:space="preserve"> </w:t>
      </w:r>
      <w:r w:rsidR="00CE4DF7" w:rsidRPr="00CE4DF7">
        <w:rPr>
          <w:cs/>
        </w:rPr>
        <w:t>ขั้นตอน (</w:t>
      </w:r>
      <w:r w:rsidR="00CE4DF7" w:rsidRPr="00CE4DF7">
        <w:t>Procedures)</w:t>
      </w:r>
    </w:p>
    <w:p w14:paraId="46FFF7DE" w14:textId="7290AF93" w:rsidR="00CE4DF7" w:rsidRPr="003F32AE" w:rsidRDefault="00CE4DF7" w:rsidP="00CE4DF7">
      <w:pPr>
        <w:pStyle w:val="a"/>
        <w:rPr>
          <w:cs/>
        </w:rPr>
      </w:pPr>
      <w:r w:rsidRPr="00CE4DF7">
        <w:rPr>
          <w:cs/>
        </w:rPr>
        <w:t>ระบุว</w:t>
      </w:r>
      <w:r w:rsidR="007304F1">
        <w:rPr>
          <w:rFonts w:hint="cs"/>
          <w:cs/>
        </w:rPr>
        <w:t>ิธี</w:t>
      </w:r>
      <w:r w:rsidRPr="00CE4DF7">
        <w:rPr>
          <w:cs/>
        </w:rPr>
        <w:t>การได้มาของนโยบาย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CE4DF7" w:rsidRPr="003F32AE" w14:paraId="3B0317D2" w14:textId="77777777" w:rsidTr="00DF6F37">
        <w:tc>
          <w:tcPr>
            <w:tcW w:w="10762" w:type="dxa"/>
          </w:tcPr>
          <w:p w14:paraId="3AA3DE16" w14:textId="77777777" w:rsidR="00CE4DF7" w:rsidRDefault="00CE4DF7" w:rsidP="003C4C92"/>
          <w:p w14:paraId="7D7C1785" w14:textId="77777777" w:rsidR="003C4C92" w:rsidRDefault="003C4C92" w:rsidP="003C4C92"/>
          <w:p w14:paraId="272495DC" w14:textId="77777777" w:rsidR="003C4C92" w:rsidRDefault="003C4C92" w:rsidP="003C4C92"/>
          <w:p w14:paraId="2AF34530" w14:textId="77777777" w:rsidR="003C4C92" w:rsidRDefault="003C4C92" w:rsidP="003C4C92"/>
          <w:p w14:paraId="5637F01B" w14:textId="07964575" w:rsidR="003C4C92" w:rsidRPr="003F32AE" w:rsidRDefault="003C4C92" w:rsidP="003C4C92"/>
        </w:tc>
      </w:tr>
    </w:tbl>
    <w:p w14:paraId="781FD20E" w14:textId="60F4BF35" w:rsidR="00F22062" w:rsidRPr="003F32AE" w:rsidRDefault="00301579" w:rsidP="00F22062">
      <w:pPr>
        <w:pStyle w:val="Heading1"/>
      </w:pPr>
      <w:r>
        <w:t>7</w:t>
      </w:r>
      <w:r w:rsidR="00F22062" w:rsidRPr="003F32AE">
        <w:rPr>
          <w:cs/>
        </w:rPr>
        <w:t>.</w:t>
      </w:r>
      <w:r w:rsidR="00F22062" w:rsidRPr="003F32AE">
        <w:rPr>
          <w:rFonts w:hint="cs"/>
          <w:cs/>
        </w:rPr>
        <w:t xml:space="preserve"> </w:t>
      </w:r>
      <w:r w:rsidR="00F22062" w:rsidRPr="00F22062">
        <w:rPr>
          <w:cs/>
        </w:rPr>
        <w:t>ผู้รับผิดชอบ (</w:t>
      </w:r>
      <w:r w:rsidR="00F22062" w:rsidRPr="00F22062">
        <w:t>Responsibilities)</w:t>
      </w:r>
    </w:p>
    <w:p w14:paraId="77CA6D07" w14:textId="63DDB52A" w:rsidR="00F22062" w:rsidRPr="003F32AE" w:rsidRDefault="00F22062" w:rsidP="00F22062">
      <w:pPr>
        <w:pStyle w:val="a"/>
        <w:rPr>
          <w:cs/>
        </w:rPr>
      </w:pPr>
      <w:r w:rsidRPr="00F22062">
        <w:rPr>
          <w:cs/>
        </w:rPr>
        <w:t>ระบุขอบเขตการบังคับใช้และหน่วยงานที่ต้องนำนโยบายไปปฏิบัติ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F22062" w:rsidRPr="003F32AE" w14:paraId="28023C2D" w14:textId="77777777" w:rsidTr="00DF6F37">
        <w:tc>
          <w:tcPr>
            <w:tcW w:w="10762" w:type="dxa"/>
          </w:tcPr>
          <w:p w14:paraId="63B292DF" w14:textId="77777777" w:rsidR="00301579" w:rsidRDefault="00301579" w:rsidP="003C4C92"/>
          <w:p w14:paraId="6515873A" w14:textId="77777777" w:rsidR="003C4C92" w:rsidRDefault="003C4C92" w:rsidP="003C4C92"/>
          <w:p w14:paraId="21E8481C" w14:textId="77777777" w:rsidR="003C4C92" w:rsidRDefault="003C4C92" w:rsidP="003C4C92"/>
          <w:p w14:paraId="36FBB65E" w14:textId="77777777" w:rsidR="003C4C92" w:rsidRDefault="003C4C92" w:rsidP="003C4C92"/>
          <w:p w14:paraId="33BB002B" w14:textId="768A696F" w:rsidR="003C4C92" w:rsidRPr="003F32AE" w:rsidRDefault="003C4C92" w:rsidP="003C4C92"/>
        </w:tc>
      </w:tr>
    </w:tbl>
    <w:p w14:paraId="6ADFE052" w14:textId="59ADE33C" w:rsidR="00F22062" w:rsidRPr="003F32AE" w:rsidRDefault="00301579" w:rsidP="00F22062">
      <w:pPr>
        <w:pStyle w:val="Heading1"/>
      </w:pPr>
      <w:r>
        <w:t>8</w:t>
      </w:r>
      <w:r w:rsidR="00F22062" w:rsidRPr="003F32AE">
        <w:rPr>
          <w:cs/>
        </w:rPr>
        <w:t>.</w:t>
      </w:r>
      <w:r w:rsidR="00F22062" w:rsidRPr="003F32AE">
        <w:rPr>
          <w:rFonts w:hint="cs"/>
          <w:cs/>
        </w:rPr>
        <w:t xml:space="preserve"> </w:t>
      </w:r>
      <w:r w:rsidR="00F22062" w:rsidRPr="00F22062">
        <w:rPr>
          <w:cs/>
        </w:rPr>
        <w:t>การสื่อสารนโยบาย (</w:t>
      </w:r>
      <w:r w:rsidR="00F22062" w:rsidRPr="00F22062">
        <w:t>Distribution)</w:t>
      </w:r>
    </w:p>
    <w:p w14:paraId="29AD92EA" w14:textId="3AA83294" w:rsidR="00F22062" w:rsidRPr="003F32AE" w:rsidRDefault="00231499" w:rsidP="00F22062">
      <w:pPr>
        <w:pStyle w:val="a"/>
        <w:rPr>
          <w:cs/>
        </w:rPr>
      </w:pPr>
      <w:r w:rsidRPr="00231499">
        <w:rPr>
          <w:cs/>
        </w:rPr>
        <w:t>ระบุวิธีการสื่อสารนโยบายไปสู่การปฏิบัติ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F22062" w:rsidRPr="003F32AE" w14:paraId="02BD11D2" w14:textId="77777777" w:rsidTr="00DF6F37">
        <w:tc>
          <w:tcPr>
            <w:tcW w:w="10762" w:type="dxa"/>
          </w:tcPr>
          <w:p w14:paraId="057E7849" w14:textId="77777777" w:rsidR="00301579" w:rsidRDefault="00301579" w:rsidP="003C4C92"/>
          <w:p w14:paraId="2E5D9A9A" w14:textId="77777777" w:rsidR="003C4C92" w:rsidRDefault="003C4C92" w:rsidP="003C4C92"/>
          <w:p w14:paraId="2FA52C99" w14:textId="77777777" w:rsidR="003C4C92" w:rsidRDefault="003C4C92" w:rsidP="003C4C92"/>
          <w:p w14:paraId="73A7ADA2" w14:textId="2442B670" w:rsidR="003C4C92" w:rsidRPr="003F32AE" w:rsidRDefault="003C4C92" w:rsidP="003C4C92"/>
        </w:tc>
      </w:tr>
    </w:tbl>
    <w:p w14:paraId="6950A64A" w14:textId="128F6042" w:rsidR="00231499" w:rsidRPr="003F32AE" w:rsidRDefault="00301579" w:rsidP="00231499">
      <w:pPr>
        <w:pStyle w:val="Heading1"/>
      </w:pPr>
      <w:r>
        <w:t>9</w:t>
      </w:r>
      <w:r w:rsidR="00231499" w:rsidRPr="003F32AE">
        <w:rPr>
          <w:cs/>
        </w:rPr>
        <w:t>.</w:t>
      </w:r>
      <w:r w:rsidR="00231499" w:rsidRPr="003F32AE">
        <w:rPr>
          <w:rFonts w:hint="cs"/>
          <w:cs/>
        </w:rPr>
        <w:t xml:space="preserve"> </w:t>
      </w:r>
      <w:r>
        <w:rPr>
          <w:rFonts w:hint="cs"/>
          <w:cs/>
        </w:rPr>
        <w:t>เอกสารอ้างอิง (</w:t>
      </w:r>
      <w:r w:rsidR="00231499" w:rsidRPr="00231499">
        <w:t>References</w:t>
      </w:r>
      <w:r>
        <w:rPr>
          <w:rFonts w:hint="cs"/>
          <w:cs/>
        </w:rPr>
        <w:t>)</w:t>
      </w:r>
    </w:p>
    <w:p w14:paraId="560841F1" w14:textId="7A625B16" w:rsidR="00231499" w:rsidRPr="003F32AE" w:rsidRDefault="00231499" w:rsidP="00231499">
      <w:pPr>
        <w:pStyle w:val="a"/>
        <w:rPr>
          <w:cs/>
        </w:rPr>
      </w:pPr>
      <w:r w:rsidRPr="00231499">
        <w:rPr>
          <w:cs/>
        </w:rPr>
        <w:t>ระบุแหล่งอ้างอิงที่เกี่ยวข้อง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231499" w:rsidRPr="003F32AE" w14:paraId="56F01F99" w14:textId="77777777" w:rsidTr="00DF6F37">
        <w:tc>
          <w:tcPr>
            <w:tcW w:w="10762" w:type="dxa"/>
          </w:tcPr>
          <w:p w14:paraId="2341BB0B" w14:textId="77777777" w:rsidR="00231499" w:rsidRDefault="00231499" w:rsidP="003C4C92"/>
          <w:p w14:paraId="05B63C05" w14:textId="77777777" w:rsidR="003C4C92" w:rsidRDefault="003C4C92" w:rsidP="003C4C92"/>
          <w:p w14:paraId="61A375EE" w14:textId="1F0B0B1E" w:rsidR="003C4C92" w:rsidRPr="003F32AE" w:rsidRDefault="003C4C92" w:rsidP="003C4C92"/>
        </w:tc>
      </w:tr>
    </w:tbl>
    <w:p w14:paraId="2F56CED7" w14:textId="19430071" w:rsidR="00231499" w:rsidRPr="003F32AE" w:rsidRDefault="00231499" w:rsidP="00231499">
      <w:pPr>
        <w:pStyle w:val="Heading1"/>
      </w:pPr>
      <w:r>
        <w:t>1</w:t>
      </w:r>
      <w:r w:rsidR="00301579">
        <w:t>0</w:t>
      </w:r>
      <w:r w:rsidRPr="003F32AE">
        <w:rPr>
          <w:cs/>
        </w:rPr>
        <w:t>.</w:t>
      </w:r>
      <w:r w:rsidRPr="003F32AE">
        <w:rPr>
          <w:rFonts w:hint="cs"/>
          <w:cs/>
        </w:rPr>
        <w:t xml:space="preserve"> </w:t>
      </w:r>
      <w:r w:rsidR="00301579">
        <w:rPr>
          <w:rFonts w:hint="cs"/>
          <w:cs/>
        </w:rPr>
        <w:t>ภาคผนวก (</w:t>
      </w:r>
      <w:r w:rsidRPr="00231499">
        <w:t>Annexes</w:t>
      </w:r>
      <w:r w:rsidR="00301579">
        <w:rPr>
          <w:rFonts w:hint="cs"/>
          <w:cs/>
        </w:rPr>
        <w:t>)</w:t>
      </w:r>
    </w:p>
    <w:p w14:paraId="3049E792" w14:textId="5FD1BC42" w:rsidR="00231499" w:rsidRPr="003F32AE" w:rsidRDefault="00231499" w:rsidP="00231499">
      <w:pPr>
        <w:pStyle w:val="a"/>
        <w:rPr>
          <w:cs/>
        </w:rPr>
      </w:pPr>
      <w:r w:rsidRPr="00231499">
        <w:rPr>
          <w:cs/>
        </w:rPr>
        <w:t>ระบุภาคผนวก เช่น คำนิยาม  เอกสารประกอบนโยบาย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231499" w:rsidRPr="003F32AE" w14:paraId="4F18D47F" w14:textId="77777777" w:rsidTr="00DF6F37">
        <w:tc>
          <w:tcPr>
            <w:tcW w:w="10762" w:type="dxa"/>
          </w:tcPr>
          <w:p w14:paraId="7F64F9E0" w14:textId="77777777" w:rsidR="00231499" w:rsidRDefault="00231499" w:rsidP="003C4C92"/>
          <w:p w14:paraId="3D73D04E" w14:textId="77777777" w:rsidR="003C4C92" w:rsidRDefault="003C4C92" w:rsidP="003C4C92"/>
          <w:p w14:paraId="78CC424F" w14:textId="5FD30501" w:rsidR="003C4C92" w:rsidRPr="003F32AE" w:rsidRDefault="003C4C92" w:rsidP="003C4C92"/>
        </w:tc>
      </w:tr>
    </w:tbl>
    <w:p w14:paraId="4A37107C" w14:textId="77777777" w:rsidR="00231499" w:rsidRPr="00231499" w:rsidRDefault="00231499" w:rsidP="00231499">
      <w:pPr>
        <w:rPr>
          <w:u w:val="dotted"/>
          <w:cs/>
        </w:rPr>
      </w:pPr>
    </w:p>
    <w:sectPr w:rsidR="00231499" w:rsidRPr="00231499" w:rsidSect="00277F08">
      <w:headerReference w:type="default" r:id="rId8"/>
      <w:footerReference w:type="even" r:id="rId9"/>
      <w:footerReference w:type="default" r:id="rId10"/>
      <w:pgSz w:w="11906" w:h="16838"/>
      <w:pgMar w:top="1701" w:right="567" w:bottom="851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C8EA5" w14:textId="77777777" w:rsidR="00C249AE" w:rsidRDefault="00C249AE" w:rsidP="00155D88">
      <w:r>
        <w:separator/>
      </w:r>
    </w:p>
  </w:endnote>
  <w:endnote w:type="continuationSeparator" w:id="0">
    <w:p w14:paraId="6B359347" w14:textId="77777777" w:rsidR="00C249AE" w:rsidRDefault="00C249AE" w:rsidP="00155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DFA596-FD3D-1D4F-BBE3-946E1DEA93CA}"/>
    <w:embedBold r:id="rId2" w:fontKey="{875A8422-6F53-844E-86B3-7739498C21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36E63B9-3B99-8842-9CA3-5BA124763B5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DB962F87-443B-AD47-BE18-0B33B55EE2E6}"/>
  </w:font>
  <w:font w:name="Pridi ExtraLight">
    <w:altName w:val="﷽﷽﷽﷽﷽﷽﷽﷽traLight"/>
    <w:panose1 w:val="00000300000000000000"/>
    <w:charset w:val="DE"/>
    <w:family w:val="auto"/>
    <w:pitch w:val="variable"/>
    <w:sig w:usb0="21000007" w:usb1="00000001" w:usb2="00000000" w:usb3="00000000" w:csb0="00010193" w:csb1="00000000"/>
    <w:embedRegular r:id="rId5" w:fontKey="{F9BA172B-FA8E-7A4D-A855-CA218787DE8A}"/>
    <w:embedBold r:id="rId6" w:fontKey="{40866037-B485-874D-B7C5-5D291AB624B3}"/>
    <w:embedItalic r:id="rId7" w:fontKey="{70903657-B060-314E-9B53-45DF426F61C3}"/>
  </w:font>
  <w:font w:name="Athiti">
    <w:altName w:val="﷽﷽﷽﷽﷽﷽﷽﷽"/>
    <w:panose1 w:val="00000500000000000000"/>
    <w:charset w:val="DE"/>
    <w:family w:val="auto"/>
    <w:pitch w:val="variable"/>
    <w:sig w:usb0="21000007" w:usb1="00000001" w:usb2="00000000" w:usb3="00000000" w:csb0="00010193" w:csb1="00000000"/>
    <w:embedBold r:id="rId8" w:fontKey="{28D4826F-4753-1149-8CD4-EF84305DCE9E}"/>
  </w:font>
  <w:font w:name="Athiti Medium">
    <w:altName w:val="﷽﷽﷽﷽﷽﷽﷽﷽edium"/>
    <w:panose1 w:val="00000600000000000000"/>
    <w:charset w:val="DE"/>
    <w:family w:val="auto"/>
    <w:pitch w:val="variable"/>
    <w:sig w:usb0="21000007" w:usb1="00000001" w:usb2="00000000" w:usb3="00000000" w:csb0="00010193" w:csb1="00000000"/>
    <w:embedRegular r:id="rId9" w:fontKey="{F019C9AB-4BDE-3344-B784-089B8749E2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076E6A3-26E8-2543-9708-7294A200B2E4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CC8C1D19-0499-5F46-9C0D-7C0B15624003}"/>
  </w:font>
  <w:font w:name="TH Sarabun New">
    <w:altName w:val="﷽﷽﷽﷽﷽﷽﷽﷽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4" w:fontKey="{C4FCE487-375E-A143-A357-9B8B8478AD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21328021"/>
      <w:docPartObj>
        <w:docPartGallery w:val="Page Numbers (Bottom of Page)"/>
        <w:docPartUnique/>
      </w:docPartObj>
    </w:sdtPr>
    <w:sdtContent>
      <w:p w14:paraId="6DD04242" w14:textId="0FDC1810" w:rsidR="005E64B2" w:rsidRDefault="005E64B2" w:rsidP="005F472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FC12DF" w14:textId="77777777" w:rsidR="005E64B2" w:rsidRDefault="005E64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11F00" w14:textId="648BA7E5" w:rsidR="005E64B2" w:rsidRPr="0004622E" w:rsidRDefault="00000000" w:rsidP="0004622E">
    <w:pPr>
      <w:pStyle w:val="Footer"/>
      <w:framePr w:wrap="none" w:vAnchor="text" w:hAnchor="page" w:x="10959" w:y="116"/>
      <w:jc w:val="right"/>
      <w:rPr>
        <w:rStyle w:val="PageNumber"/>
        <w:b/>
        <w:bCs/>
        <w:sz w:val="22"/>
        <w:szCs w:val="22"/>
      </w:rPr>
    </w:pPr>
    <w:sdt>
      <w:sdtPr>
        <w:rPr>
          <w:rStyle w:val="PageNumber"/>
          <w:sz w:val="22"/>
          <w:szCs w:val="22"/>
        </w:rPr>
        <w:id w:val="-1977834890"/>
        <w:docPartObj>
          <w:docPartGallery w:val="Page Numbers (Bottom of Page)"/>
          <w:docPartUnique/>
        </w:docPartObj>
      </w:sdtPr>
      <w:sdtEndPr>
        <w:rPr>
          <w:rStyle w:val="PageNumber"/>
          <w:b/>
          <w:bCs/>
        </w:rPr>
      </w:sdtEndPr>
      <w:sdtContent>
        <w:r w:rsidR="005E64B2" w:rsidRPr="0004622E">
          <w:rPr>
            <w:rStyle w:val="PageNumber"/>
            <w:b/>
            <w:bCs/>
            <w:sz w:val="22"/>
            <w:szCs w:val="22"/>
          </w:rPr>
          <w:fldChar w:fldCharType="begin"/>
        </w:r>
        <w:r w:rsidR="005E64B2" w:rsidRPr="0004622E">
          <w:rPr>
            <w:rStyle w:val="PageNumber"/>
            <w:b/>
            <w:bCs/>
            <w:sz w:val="22"/>
            <w:szCs w:val="22"/>
          </w:rPr>
          <w:instrText xml:space="preserve"> PAGE </w:instrText>
        </w:r>
        <w:r w:rsidR="005E64B2" w:rsidRPr="0004622E">
          <w:rPr>
            <w:rStyle w:val="PageNumber"/>
            <w:b/>
            <w:bCs/>
            <w:sz w:val="22"/>
            <w:szCs w:val="22"/>
          </w:rPr>
          <w:fldChar w:fldCharType="separate"/>
        </w:r>
        <w:r w:rsidR="005E64B2" w:rsidRPr="0004622E">
          <w:rPr>
            <w:rStyle w:val="PageNumber"/>
            <w:b/>
            <w:bCs/>
            <w:noProof/>
            <w:sz w:val="22"/>
            <w:szCs w:val="22"/>
          </w:rPr>
          <w:t>1</w:t>
        </w:r>
        <w:r w:rsidR="005E64B2" w:rsidRPr="0004622E">
          <w:rPr>
            <w:rStyle w:val="PageNumber"/>
            <w:b/>
            <w:bCs/>
            <w:sz w:val="22"/>
            <w:szCs w:val="22"/>
          </w:rPr>
          <w:fldChar w:fldCharType="end"/>
        </w:r>
      </w:sdtContent>
    </w:sdt>
  </w:p>
  <w:p w14:paraId="092CE16F" w14:textId="201EDC4F" w:rsidR="005E64B2" w:rsidRPr="005E64B2" w:rsidRDefault="004662E9">
    <w:pPr>
      <w:pStyle w:val="Footer"/>
      <w:rPr>
        <w:b/>
        <w:bCs/>
      </w:rPr>
    </w:pPr>
    <w:r w:rsidRPr="004662E9">
      <w:rPr>
        <w:b/>
        <w:bCs/>
        <w:noProof/>
        <w:cs/>
      </w:rPr>
      <w:drawing>
        <wp:anchor distT="0" distB="0" distL="114300" distR="114300" simplePos="0" relativeHeight="251675648" behindDoc="0" locked="0" layoutInCell="1" allowOverlap="1" wp14:anchorId="5AF692B9" wp14:editId="4F159EA1">
          <wp:simplePos x="0" y="0"/>
          <wp:positionH relativeFrom="column">
            <wp:posOffset>5581857</wp:posOffset>
          </wp:positionH>
          <wp:positionV relativeFrom="paragraph">
            <wp:posOffset>20955</wp:posOffset>
          </wp:positionV>
          <wp:extent cx="631203" cy="259907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03" cy="259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622E">
      <w:rPr>
        <w:b/>
        <w:bCs/>
        <w:noProof/>
        <w:color w:val="26FFF1"/>
        <w:lang w:val="th-T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65D4FAB" wp14:editId="0F5996A3">
              <wp:simplePos x="0" y="0"/>
              <wp:positionH relativeFrom="column">
                <wp:posOffset>6409582</wp:posOffset>
              </wp:positionH>
              <wp:positionV relativeFrom="paragraph">
                <wp:posOffset>93345</wp:posOffset>
              </wp:positionV>
              <wp:extent cx="0" cy="186690"/>
              <wp:effectExtent l="0" t="0" r="12700" b="1651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669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BB625A" id="Straight Connector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4.7pt,7.35pt" to="504.7pt,2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" strokecolor="black [3213]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8511" w14:textId="77777777" w:rsidR="00C249AE" w:rsidRDefault="00C249AE" w:rsidP="00155D88">
      <w:r>
        <w:separator/>
      </w:r>
    </w:p>
  </w:footnote>
  <w:footnote w:type="continuationSeparator" w:id="0">
    <w:p w14:paraId="75B9FBE8" w14:textId="77777777" w:rsidR="00C249AE" w:rsidRDefault="00C249AE" w:rsidP="00155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6A20E" w14:textId="5BB5CACE" w:rsidR="009537BB" w:rsidRDefault="008063D2" w:rsidP="00155D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9C1E7A0" wp14:editId="7D219A5E">
              <wp:simplePos x="0" y="0"/>
              <wp:positionH relativeFrom="column">
                <wp:posOffset>5999075</wp:posOffset>
              </wp:positionH>
              <wp:positionV relativeFrom="paragraph">
                <wp:posOffset>73025</wp:posOffset>
              </wp:positionV>
              <wp:extent cx="929640" cy="45275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429864" w14:textId="7F6871EC" w:rsidR="00704203" w:rsidRPr="00885D4C" w:rsidRDefault="00704203" w:rsidP="008063D2">
                          <w:pPr>
                            <w:jc w:val="right"/>
                            <w:rPr>
                              <w:rFonts w:ascii="Athiti" w:hAnsi="Athiti" w:cs="Athiti"/>
                              <w:b/>
                              <w:bCs/>
                              <w:color w:val="F4BE6A"/>
                              <w:sz w:val="44"/>
                              <w:szCs w:val="44"/>
                              <w14:shadow w14:blurRad="50800" w14:dist="25400" w14:dir="2700000" w14:sx="100000" w14:sy="100000" w14:kx="0" w14:ky="0" w14:algn="tl">
                                <w14:srgbClr w14:val="000000">
                                  <w14:alpha w14:val="20000"/>
                                </w14:srgbClr>
                              </w14:shadow>
                            </w:rPr>
                          </w:pPr>
                          <w:r w:rsidRPr="00885D4C">
                            <w:rPr>
                              <w:rFonts w:ascii="Athiti" w:hAnsi="Athiti" w:cs="Athiti" w:hint="cs"/>
                              <w:b/>
                              <w:bCs/>
                              <w:color w:val="F4BE6A"/>
                              <w:sz w:val="44"/>
                              <w:szCs w:val="44"/>
                              <w14:shadow w14:blurRad="50800" w14:dist="25400" w14:dir="2700000" w14:sx="100000" w14:sy="100000" w14:kx="0" w14:ky="0" w14:algn="tl">
                                <w14:srgbClr w14:val="000000">
                                  <w14:alpha w14:val="20000"/>
                                </w14:srgbClr>
                              </w14:shadow>
                            </w:rPr>
                            <w:t>OP</w:t>
                          </w:r>
                          <w:r w:rsidR="00885D4C">
                            <w:rPr>
                              <w:rFonts w:ascii="Athiti" w:hAnsi="Athiti" w:cs="Athiti"/>
                              <w:b/>
                              <w:bCs/>
                              <w:color w:val="F4BE6A"/>
                              <w:sz w:val="44"/>
                              <w:szCs w:val="44"/>
                              <w14:shadow w14:blurRad="50800" w14:dist="25400" w14:dir="2700000" w14:sx="100000" w14:sy="100000" w14:kx="0" w14:ky="0" w14:algn="tl">
                                <w14:srgbClr w14:val="000000">
                                  <w14:alpha w14:val="2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1E7A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72.35pt;margin-top:5.75pt;width:73.2pt;height:3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" filled="f" stroked="f" strokeweight=".5pt">
              <v:textbox>
                <w:txbxContent>
                  <w:p w14:paraId="1C429864" w14:textId="7F6871EC" w:rsidR="00704203" w:rsidRPr="00885D4C" w:rsidRDefault="00704203" w:rsidP="008063D2">
                    <w:pPr>
                      <w:jc w:val="right"/>
                      <w:rPr>
                        <w:rFonts w:ascii="Athiti" w:hAnsi="Athiti" w:cs="Athiti"/>
                        <w:b/>
                        <w:bCs/>
                        <w:color w:val="F4BE6A"/>
                        <w:sz w:val="44"/>
                        <w:szCs w:val="44"/>
                        <w14:shadow w14:blurRad="50800" w14:dist="25400" w14:dir="2700000" w14:sx="100000" w14:sy="100000" w14:kx="0" w14:ky="0" w14:algn="tl">
                          <w14:srgbClr w14:val="000000">
                            <w14:alpha w14:val="20000"/>
                          </w14:srgbClr>
                        </w14:shadow>
                      </w:rPr>
                    </w:pPr>
                    <w:r w:rsidRPr="00885D4C">
                      <w:rPr>
                        <w:rFonts w:ascii="Athiti" w:hAnsi="Athiti" w:cs="Athiti" w:hint="cs"/>
                        <w:b/>
                        <w:bCs/>
                        <w:color w:val="F4BE6A"/>
                        <w:sz w:val="44"/>
                        <w:szCs w:val="44"/>
                        <w14:shadow w14:blurRad="50800" w14:dist="25400" w14:dir="2700000" w14:sx="100000" w14:sy="100000" w14:kx="0" w14:ky="0" w14:algn="tl">
                          <w14:srgbClr w14:val="000000">
                            <w14:alpha w14:val="20000"/>
                          </w14:srgbClr>
                        </w14:shadow>
                      </w:rPr>
                      <w:t>OP</w:t>
                    </w:r>
                    <w:r w:rsidR="00885D4C">
                      <w:rPr>
                        <w:rFonts w:ascii="Athiti" w:hAnsi="Athiti" w:cs="Athiti"/>
                        <w:b/>
                        <w:bCs/>
                        <w:color w:val="F4BE6A"/>
                        <w:sz w:val="44"/>
                        <w:szCs w:val="44"/>
                        <w14:shadow w14:blurRad="50800" w14:dist="25400" w14:dir="2700000" w14:sx="100000" w14:sy="100000" w14:kx="0" w14:ky="0" w14:algn="tl">
                          <w14:srgbClr w14:val="000000">
                            <w14:alpha w14:val="2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F26767" w:rsidRPr="003F32AE">
      <w:rPr>
        <w:noProof/>
        <w:color w:val="26FFF1"/>
        <w:cs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08E465BA" wp14:editId="7EF1F4A1">
              <wp:simplePos x="0" y="0"/>
              <wp:positionH relativeFrom="column">
                <wp:posOffset>5715</wp:posOffset>
              </wp:positionH>
              <wp:positionV relativeFrom="paragraph">
                <wp:posOffset>-117706</wp:posOffset>
              </wp:positionV>
              <wp:extent cx="49876" cy="565150"/>
              <wp:effectExtent l="0" t="0" r="127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876" cy="565150"/>
                      </a:xfrm>
                      <a:prstGeom prst="rect">
                        <a:avLst/>
                      </a:prstGeom>
                      <a:solidFill>
                        <a:srgbClr val="F4BE6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DE21A1" id="Rectangle 1" o:spid="_x0000_s1026" style="position:absolute;margin-left:.45pt;margin-top:-9.25pt;width:3.95pt;height:44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" fillcolor="#f4be6a" stroked="f" strokeweight="1pt"/>
          </w:pict>
        </mc:Fallback>
      </mc:AlternateContent>
    </w:r>
    <w:r w:rsidR="00F26767" w:rsidRPr="009537BB">
      <w:rPr>
        <w:noProof/>
        <w:cs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C2EB322" wp14:editId="7C0AD2BD">
              <wp:simplePos x="0" y="0"/>
              <wp:positionH relativeFrom="column">
                <wp:posOffset>147031</wp:posOffset>
              </wp:positionH>
              <wp:positionV relativeFrom="paragraph">
                <wp:posOffset>-200833</wp:posOffset>
              </wp:positionV>
              <wp:extent cx="3690851" cy="7270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0851" cy="727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921599" w14:textId="70513D52" w:rsidR="009537BB" w:rsidRDefault="00D420DC" w:rsidP="0067675C">
                          <w:pPr>
                            <w:spacing w:line="168" w:lineRule="auto"/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</w:pPr>
                          <w:r w:rsidRPr="00D420DC"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  <w:t>P</w:t>
                          </w:r>
                          <w:r w:rsidR="00885D4C"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  <w:t>olicy</w:t>
                          </w:r>
                        </w:p>
                        <w:p w14:paraId="77AA5CF6" w14:textId="4CC414FC" w:rsidR="00885D4C" w:rsidRPr="0067675C" w:rsidRDefault="00885D4C" w:rsidP="0067675C">
                          <w:pPr>
                            <w:spacing w:line="168" w:lineRule="auto"/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  <w:t>Directives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2EB322" id="Text Box 3" o:spid="_x0000_s1027" type="#_x0000_t202" style="position:absolute;margin-left:11.6pt;margin-top:-15.8pt;width:290.6pt;height:5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" filled="f" stroked="f" strokeweight=".5pt">
              <v:textbox>
                <w:txbxContent>
                  <w:p w14:paraId="21921599" w14:textId="70513D52" w:rsidR="009537BB" w:rsidRDefault="00D420DC" w:rsidP="0067675C">
                    <w:pPr>
                      <w:spacing w:line="168" w:lineRule="auto"/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</w:pPr>
                    <w:r w:rsidRPr="00D420DC"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  <w:t>P</w:t>
                    </w:r>
                    <w:r w:rsidR="00885D4C"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  <w:t>olicy</w:t>
                    </w:r>
                  </w:p>
                  <w:p w14:paraId="77AA5CF6" w14:textId="4CC414FC" w:rsidR="00885D4C" w:rsidRPr="0067675C" w:rsidRDefault="00885D4C" w:rsidP="0067675C">
                    <w:pPr>
                      <w:spacing w:line="168" w:lineRule="auto"/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</w:pPr>
                    <w:r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  <w:t>Directives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C4F1A"/>
    <w:multiLevelType w:val="hybridMultilevel"/>
    <w:tmpl w:val="B69C1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A78A0"/>
    <w:multiLevelType w:val="hybridMultilevel"/>
    <w:tmpl w:val="9ED85780"/>
    <w:lvl w:ilvl="0" w:tplc="15D4C63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3B7B8F"/>
    <w:multiLevelType w:val="hybridMultilevel"/>
    <w:tmpl w:val="B69C1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41C65"/>
    <w:multiLevelType w:val="hybridMultilevel"/>
    <w:tmpl w:val="73DE7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1752E"/>
    <w:multiLevelType w:val="hybridMultilevel"/>
    <w:tmpl w:val="B69C1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4F4866"/>
    <w:multiLevelType w:val="hybridMultilevel"/>
    <w:tmpl w:val="5650B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E93E67"/>
    <w:multiLevelType w:val="hybridMultilevel"/>
    <w:tmpl w:val="5650B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730ED"/>
    <w:multiLevelType w:val="hybridMultilevel"/>
    <w:tmpl w:val="7F86B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007BC0"/>
    <w:multiLevelType w:val="hybridMultilevel"/>
    <w:tmpl w:val="9ED85780"/>
    <w:lvl w:ilvl="0" w:tplc="15D4C63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2B917B8"/>
    <w:multiLevelType w:val="hybridMultilevel"/>
    <w:tmpl w:val="B69C1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B65A53"/>
    <w:multiLevelType w:val="hybridMultilevel"/>
    <w:tmpl w:val="5650B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2F0D1A"/>
    <w:multiLevelType w:val="hybridMultilevel"/>
    <w:tmpl w:val="B69C1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CA2C45"/>
    <w:multiLevelType w:val="hybridMultilevel"/>
    <w:tmpl w:val="B69C1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3C7800"/>
    <w:multiLevelType w:val="hybridMultilevel"/>
    <w:tmpl w:val="A19C5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A537E8"/>
    <w:multiLevelType w:val="hybridMultilevel"/>
    <w:tmpl w:val="9ED85780"/>
    <w:lvl w:ilvl="0" w:tplc="15D4C63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893869">
    <w:abstractNumId w:val="3"/>
  </w:num>
  <w:num w:numId="2" w16cid:durableId="565605928">
    <w:abstractNumId w:val="13"/>
  </w:num>
  <w:num w:numId="3" w16cid:durableId="877817896">
    <w:abstractNumId w:val="7"/>
  </w:num>
  <w:num w:numId="4" w16cid:durableId="1726830358">
    <w:abstractNumId w:val="10"/>
  </w:num>
  <w:num w:numId="5" w16cid:durableId="1287009837">
    <w:abstractNumId w:val="6"/>
  </w:num>
  <w:num w:numId="6" w16cid:durableId="1499614577">
    <w:abstractNumId w:val="2"/>
  </w:num>
  <w:num w:numId="7" w16cid:durableId="253901068">
    <w:abstractNumId w:val="8"/>
  </w:num>
  <w:num w:numId="8" w16cid:durableId="1883131514">
    <w:abstractNumId w:val="1"/>
  </w:num>
  <w:num w:numId="9" w16cid:durableId="86198299">
    <w:abstractNumId w:val="14"/>
  </w:num>
  <w:num w:numId="10" w16cid:durableId="672341347">
    <w:abstractNumId w:val="5"/>
  </w:num>
  <w:num w:numId="11" w16cid:durableId="1294562904">
    <w:abstractNumId w:val="9"/>
  </w:num>
  <w:num w:numId="12" w16cid:durableId="1187796262">
    <w:abstractNumId w:val="12"/>
  </w:num>
  <w:num w:numId="13" w16cid:durableId="1984774599">
    <w:abstractNumId w:val="4"/>
  </w:num>
  <w:num w:numId="14" w16cid:durableId="179708931">
    <w:abstractNumId w:val="11"/>
  </w:num>
  <w:num w:numId="15" w16cid:durableId="180555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28C"/>
    <w:rsid w:val="000205D6"/>
    <w:rsid w:val="00023182"/>
    <w:rsid w:val="00025203"/>
    <w:rsid w:val="000260C8"/>
    <w:rsid w:val="00042834"/>
    <w:rsid w:val="0004622E"/>
    <w:rsid w:val="00047905"/>
    <w:rsid w:val="00051042"/>
    <w:rsid w:val="0005209C"/>
    <w:rsid w:val="000538A9"/>
    <w:rsid w:val="00054836"/>
    <w:rsid w:val="00092BAC"/>
    <w:rsid w:val="00094CC5"/>
    <w:rsid w:val="000A3A6A"/>
    <w:rsid w:val="000B08C2"/>
    <w:rsid w:val="000B0BD4"/>
    <w:rsid w:val="000B129B"/>
    <w:rsid w:val="000C213D"/>
    <w:rsid w:val="000D45B5"/>
    <w:rsid w:val="000D4644"/>
    <w:rsid w:val="000D59FC"/>
    <w:rsid w:val="000D6958"/>
    <w:rsid w:val="000D7D13"/>
    <w:rsid w:val="000E64A8"/>
    <w:rsid w:val="000E6A2C"/>
    <w:rsid w:val="000E6DF6"/>
    <w:rsid w:val="000F00CD"/>
    <w:rsid w:val="000F01C0"/>
    <w:rsid w:val="000F0FAE"/>
    <w:rsid w:val="00100B1E"/>
    <w:rsid w:val="00104B81"/>
    <w:rsid w:val="00107FB0"/>
    <w:rsid w:val="001215D8"/>
    <w:rsid w:val="00123934"/>
    <w:rsid w:val="00136C50"/>
    <w:rsid w:val="0014114E"/>
    <w:rsid w:val="00141CD4"/>
    <w:rsid w:val="00150078"/>
    <w:rsid w:val="0015328C"/>
    <w:rsid w:val="00155D88"/>
    <w:rsid w:val="00155FAC"/>
    <w:rsid w:val="00160EFF"/>
    <w:rsid w:val="00161339"/>
    <w:rsid w:val="00165B62"/>
    <w:rsid w:val="00171A10"/>
    <w:rsid w:val="00174358"/>
    <w:rsid w:val="0017436F"/>
    <w:rsid w:val="00175497"/>
    <w:rsid w:val="00180A0A"/>
    <w:rsid w:val="001871F7"/>
    <w:rsid w:val="00192DB4"/>
    <w:rsid w:val="001948FE"/>
    <w:rsid w:val="001A0A2A"/>
    <w:rsid w:val="001A2F5E"/>
    <w:rsid w:val="001A5293"/>
    <w:rsid w:val="001B385D"/>
    <w:rsid w:val="001B74A4"/>
    <w:rsid w:val="001C14AE"/>
    <w:rsid w:val="001C3B3F"/>
    <w:rsid w:val="001C690F"/>
    <w:rsid w:val="001C6C6C"/>
    <w:rsid w:val="001D325B"/>
    <w:rsid w:val="001D33B4"/>
    <w:rsid w:val="001E715C"/>
    <w:rsid w:val="001F246F"/>
    <w:rsid w:val="001F7567"/>
    <w:rsid w:val="002022DB"/>
    <w:rsid w:val="00215F7A"/>
    <w:rsid w:val="00231499"/>
    <w:rsid w:val="002428C3"/>
    <w:rsid w:val="00243766"/>
    <w:rsid w:val="00246C11"/>
    <w:rsid w:val="00247575"/>
    <w:rsid w:val="00250889"/>
    <w:rsid w:val="002530EE"/>
    <w:rsid w:val="00254B89"/>
    <w:rsid w:val="00272074"/>
    <w:rsid w:val="00274692"/>
    <w:rsid w:val="00275160"/>
    <w:rsid w:val="0027590D"/>
    <w:rsid w:val="00277F08"/>
    <w:rsid w:val="00282A18"/>
    <w:rsid w:val="002876D1"/>
    <w:rsid w:val="00296C8B"/>
    <w:rsid w:val="002A4249"/>
    <w:rsid w:val="002A5CA8"/>
    <w:rsid w:val="002A6AC3"/>
    <w:rsid w:val="002B398D"/>
    <w:rsid w:val="002B773F"/>
    <w:rsid w:val="002C0005"/>
    <w:rsid w:val="002C047B"/>
    <w:rsid w:val="002C17A2"/>
    <w:rsid w:val="002C51B7"/>
    <w:rsid w:val="002D7E7A"/>
    <w:rsid w:val="002E1406"/>
    <w:rsid w:val="002F3369"/>
    <w:rsid w:val="00301492"/>
    <w:rsid w:val="00301579"/>
    <w:rsid w:val="00303F48"/>
    <w:rsid w:val="0030512A"/>
    <w:rsid w:val="00305287"/>
    <w:rsid w:val="00310866"/>
    <w:rsid w:val="003132E7"/>
    <w:rsid w:val="00313C91"/>
    <w:rsid w:val="00323338"/>
    <w:rsid w:val="003267D4"/>
    <w:rsid w:val="00326822"/>
    <w:rsid w:val="00333607"/>
    <w:rsid w:val="00340828"/>
    <w:rsid w:val="003501E4"/>
    <w:rsid w:val="00352AB3"/>
    <w:rsid w:val="00353235"/>
    <w:rsid w:val="00366370"/>
    <w:rsid w:val="003665A6"/>
    <w:rsid w:val="00371634"/>
    <w:rsid w:val="0037171E"/>
    <w:rsid w:val="00371D94"/>
    <w:rsid w:val="00374288"/>
    <w:rsid w:val="00374EE6"/>
    <w:rsid w:val="00381494"/>
    <w:rsid w:val="003905DD"/>
    <w:rsid w:val="00390CE4"/>
    <w:rsid w:val="003943EB"/>
    <w:rsid w:val="003954E9"/>
    <w:rsid w:val="003A1BFF"/>
    <w:rsid w:val="003B29F5"/>
    <w:rsid w:val="003B37A9"/>
    <w:rsid w:val="003C19F5"/>
    <w:rsid w:val="003C4C92"/>
    <w:rsid w:val="003C60B3"/>
    <w:rsid w:val="003D474E"/>
    <w:rsid w:val="003D7D0A"/>
    <w:rsid w:val="003E7861"/>
    <w:rsid w:val="003F2D15"/>
    <w:rsid w:val="003F32AE"/>
    <w:rsid w:val="003F67B6"/>
    <w:rsid w:val="0040198E"/>
    <w:rsid w:val="0040608A"/>
    <w:rsid w:val="00413641"/>
    <w:rsid w:val="00413E1D"/>
    <w:rsid w:val="0041664B"/>
    <w:rsid w:val="00426153"/>
    <w:rsid w:val="00426C44"/>
    <w:rsid w:val="0043193B"/>
    <w:rsid w:val="00433D2C"/>
    <w:rsid w:val="00434C99"/>
    <w:rsid w:val="00435FDC"/>
    <w:rsid w:val="004406E2"/>
    <w:rsid w:val="004410E5"/>
    <w:rsid w:val="0044460B"/>
    <w:rsid w:val="00445FF6"/>
    <w:rsid w:val="00451EFD"/>
    <w:rsid w:val="0045209F"/>
    <w:rsid w:val="00453734"/>
    <w:rsid w:val="00464EB8"/>
    <w:rsid w:val="004662E9"/>
    <w:rsid w:val="004709BB"/>
    <w:rsid w:val="0047239C"/>
    <w:rsid w:val="0047281B"/>
    <w:rsid w:val="00475D59"/>
    <w:rsid w:val="00484909"/>
    <w:rsid w:val="004923C3"/>
    <w:rsid w:val="00495000"/>
    <w:rsid w:val="004A1102"/>
    <w:rsid w:val="004A1588"/>
    <w:rsid w:val="004A52E6"/>
    <w:rsid w:val="004A707F"/>
    <w:rsid w:val="004B27FA"/>
    <w:rsid w:val="004B354F"/>
    <w:rsid w:val="004B35DA"/>
    <w:rsid w:val="004B5D47"/>
    <w:rsid w:val="004C0FBA"/>
    <w:rsid w:val="004C10D8"/>
    <w:rsid w:val="004C189E"/>
    <w:rsid w:val="004C7FE9"/>
    <w:rsid w:val="004D1126"/>
    <w:rsid w:val="004D6FF6"/>
    <w:rsid w:val="004E04AF"/>
    <w:rsid w:val="004E27C9"/>
    <w:rsid w:val="004E6E79"/>
    <w:rsid w:val="004F72E2"/>
    <w:rsid w:val="0050683F"/>
    <w:rsid w:val="005213EA"/>
    <w:rsid w:val="00521DDF"/>
    <w:rsid w:val="0053252A"/>
    <w:rsid w:val="00532685"/>
    <w:rsid w:val="00537068"/>
    <w:rsid w:val="00540977"/>
    <w:rsid w:val="005410CF"/>
    <w:rsid w:val="00545313"/>
    <w:rsid w:val="005462CF"/>
    <w:rsid w:val="00547D08"/>
    <w:rsid w:val="0055095E"/>
    <w:rsid w:val="005565D7"/>
    <w:rsid w:val="005566FB"/>
    <w:rsid w:val="00556867"/>
    <w:rsid w:val="005674FD"/>
    <w:rsid w:val="0057209E"/>
    <w:rsid w:val="005735A2"/>
    <w:rsid w:val="0057629F"/>
    <w:rsid w:val="005766F6"/>
    <w:rsid w:val="00580660"/>
    <w:rsid w:val="00580AE1"/>
    <w:rsid w:val="0058296F"/>
    <w:rsid w:val="00585DDA"/>
    <w:rsid w:val="00586E89"/>
    <w:rsid w:val="00591A92"/>
    <w:rsid w:val="005A282A"/>
    <w:rsid w:val="005B047E"/>
    <w:rsid w:val="005B06A4"/>
    <w:rsid w:val="005B14EB"/>
    <w:rsid w:val="005B1B1A"/>
    <w:rsid w:val="005B3159"/>
    <w:rsid w:val="005B5857"/>
    <w:rsid w:val="005B6219"/>
    <w:rsid w:val="005C0394"/>
    <w:rsid w:val="005C403A"/>
    <w:rsid w:val="005C4468"/>
    <w:rsid w:val="005C4DF7"/>
    <w:rsid w:val="005D2456"/>
    <w:rsid w:val="005D3B88"/>
    <w:rsid w:val="005D7F18"/>
    <w:rsid w:val="005E08B3"/>
    <w:rsid w:val="005E64B2"/>
    <w:rsid w:val="005F47FF"/>
    <w:rsid w:val="005F7595"/>
    <w:rsid w:val="00602DAC"/>
    <w:rsid w:val="00610E96"/>
    <w:rsid w:val="00612C7C"/>
    <w:rsid w:val="00621390"/>
    <w:rsid w:val="00627663"/>
    <w:rsid w:val="00634B81"/>
    <w:rsid w:val="00645AAD"/>
    <w:rsid w:val="006518E8"/>
    <w:rsid w:val="00652C4C"/>
    <w:rsid w:val="006530A1"/>
    <w:rsid w:val="006645A8"/>
    <w:rsid w:val="00671F2B"/>
    <w:rsid w:val="006729AF"/>
    <w:rsid w:val="00672AEE"/>
    <w:rsid w:val="00673DCF"/>
    <w:rsid w:val="00674F87"/>
    <w:rsid w:val="00676083"/>
    <w:rsid w:val="0067675C"/>
    <w:rsid w:val="006777E2"/>
    <w:rsid w:val="006923F6"/>
    <w:rsid w:val="00692900"/>
    <w:rsid w:val="00697F5B"/>
    <w:rsid w:val="006B5288"/>
    <w:rsid w:val="006B5859"/>
    <w:rsid w:val="006C0B21"/>
    <w:rsid w:val="006D2C8F"/>
    <w:rsid w:val="006E7096"/>
    <w:rsid w:val="006E7D9F"/>
    <w:rsid w:val="006F0528"/>
    <w:rsid w:val="006F1DEE"/>
    <w:rsid w:val="006F3B7F"/>
    <w:rsid w:val="006F5940"/>
    <w:rsid w:val="006F61F0"/>
    <w:rsid w:val="00704203"/>
    <w:rsid w:val="00704E5A"/>
    <w:rsid w:val="00706B4D"/>
    <w:rsid w:val="00710B09"/>
    <w:rsid w:val="00712D9C"/>
    <w:rsid w:val="00713632"/>
    <w:rsid w:val="00714C63"/>
    <w:rsid w:val="007170CF"/>
    <w:rsid w:val="00720998"/>
    <w:rsid w:val="00721738"/>
    <w:rsid w:val="007238DC"/>
    <w:rsid w:val="00730402"/>
    <w:rsid w:val="007304F1"/>
    <w:rsid w:val="00731FAA"/>
    <w:rsid w:val="00736655"/>
    <w:rsid w:val="007515C6"/>
    <w:rsid w:val="00755B6B"/>
    <w:rsid w:val="00755CC2"/>
    <w:rsid w:val="00755DA2"/>
    <w:rsid w:val="00756D2C"/>
    <w:rsid w:val="007649E9"/>
    <w:rsid w:val="00766875"/>
    <w:rsid w:val="00770FA6"/>
    <w:rsid w:val="007710EC"/>
    <w:rsid w:val="007806E1"/>
    <w:rsid w:val="007829C6"/>
    <w:rsid w:val="00784EBE"/>
    <w:rsid w:val="00793577"/>
    <w:rsid w:val="007939FB"/>
    <w:rsid w:val="00793ECA"/>
    <w:rsid w:val="007A0405"/>
    <w:rsid w:val="007A0BB9"/>
    <w:rsid w:val="007C1634"/>
    <w:rsid w:val="007C1759"/>
    <w:rsid w:val="007C4967"/>
    <w:rsid w:val="007D7CE3"/>
    <w:rsid w:val="007D7D4A"/>
    <w:rsid w:val="007E15E9"/>
    <w:rsid w:val="007E3CB6"/>
    <w:rsid w:val="007E420D"/>
    <w:rsid w:val="007E4E22"/>
    <w:rsid w:val="007F0910"/>
    <w:rsid w:val="007F5C99"/>
    <w:rsid w:val="007F6A98"/>
    <w:rsid w:val="007F7598"/>
    <w:rsid w:val="008063D2"/>
    <w:rsid w:val="008211B9"/>
    <w:rsid w:val="00827052"/>
    <w:rsid w:val="0082734E"/>
    <w:rsid w:val="008402D6"/>
    <w:rsid w:val="0084173B"/>
    <w:rsid w:val="0087310C"/>
    <w:rsid w:val="0087488F"/>
    <w:rsid w:val="00874C27"/>
    <w:rsid w:val="00885A7E"/>
    <w:rsid w:val="00885D4C"/>
    <w:rsid w:val="00887F18"/>
    <w:rsid w:val="00897281"/>
    <w:rsid w:val="00897F98"/>
    <w:rsid w:val="008B54C1"/>
    <w:rsid w:val="008B5B16"/>
    <w:rsid w:val="008B5E4F"/>
    <w:rsid w:val="008C0EC0"/>
    <w:rsid w:val="008C1B1B"/>
    <w:rsid w:val="008C3628"/>
    <w:rsid w:val="008C6CC2"/>
    <w:rsid w:val="008D131C"/>
    <w:rsid w:val="008D142E"/>
    <w:rsid w:val="008D1CDB"/>
    <w:rsid w:val="008D2D9A"/>
    <w:rsid w:val="008D30BE"/>
    <w:rsid w:val="008D4FA8"/>
    <w:rsid w:val="008E07D3"/>
    <w:rsid w:val="008F0C51"/>
    <w:rsid w:val="008F31DD"/>
    <w:rsid w:val="008F3FED"/>
    <w:rsid w:val="009052A8"/>
    <w:rsid w:val="00911AEE"/>
    <w:rsid w:val="009122B0"/>
    <w:rsid w:val="00912F8D"/>
    <w:rsid w:val="009146FD"/>
    <w:rsid w:val="009178D6"/>
    <w:rsid w:val="0091798A"/>
    <w:rsid w:val="00922A28"/>
    <w:rsid w:val="009234DC"/>
    <w:rsid w:val="009253C5"/>
    <w:rsid w:val="0092628F"/>
    <w:rsid w:val="00930ACD"/>
    <w:rsid w:val="00936F38"/>
    <w:rsid w:val="00944663"/>
    <w:rsid w:val="0095335A"/>
    <w:rsid w:val="009537BB"/>
    <w:rsid w:val="00955748"/>
    <w:rsid w:val="00957551"/>
    <w:rsid w:val="00963683"/>
    <w:rsid w:val="00971C73"/>
    <w:rsid w:val="00973FAE"/>
    <w:rsid w:val="00985B5E"/>
    <w:rsid w:val="00985D11"/>
    <w:rsid w:val="009910D4"/>
    <w:rsid w:val="009B4C65"/>
    <w:rsid w:val="009B5D4C"/>
    <w:rsid w:val="009C063A"/>
    <w:rsid w:val="009C179B"/>
    <w:rsid w:val="009C24C5"/>
    <w:rsid w:val="009D2435"/>
    <w:rsid w:val="009D5578"/>
    <w:rsid w:val="009D61A5"/>
    <w:rsid w:val="009D6821"/>
    <w:rsid w:val="009E5BD7"/>
    <w:rsid w:val="009E68E8"/>
    <w:rsid w:val="009F06CB"/>
    <w:rsid w:val="009F42AD"/>
    <w:rsid w:val="009F4EFE"/>
    <w:rsid w:val="00A03229"/>
    <w:rsid w:val="00A0600A"/>
    <w:rsid w:val="00A11ED9"/>
    <w:rsid w:val="00A138E4"/>
    <w:rsid w:val="00A15B87"/>
    <w:rsid w:val="00A1658D"/>
    <w:rsid w:val="00A1698D"/>
    <w:rsid w:val="00A208B5"/>
    <w:rsid w:val="00A21EA8"/>
    <w:rsid w:val="00A21FD0"/>
    <w:rsid w:val="00A22C40"/>
    <w:rsid w:val="00A23714"/>
    <w:rsid w:val="00A35690"/>
    <w:rsid w:val="00A357AA"/>
    <w:rsid w:val="00A3656D"/>
    <w:rsid w:val="00A47693"/>
    <w:rsid w:val="00A47E04"/>
    <w:rsid w:val="00A5434A"/>
    <w:rsid w:val="00A57590"/>
    <w:rsid w:val="00A60F6A"/>
    <w:rsid w:val="00A73481"/>
    <w:rsid w:val="00A86289"/>
    <w:rsid w:val="00A866E7"/>
    <w:rsid w:val="00A90BDE"/>
    <w:rsid w:val="00AA7BB6"/>
    <w:rsid w:val="00AB050C"/>
    <w:rsid w:val="00AB3D5F"/>
    <w:rsid w:val="00AB68E3"/>
    <w:rsid w:val="00AC2449"/>
    <w:rsid w:val="00AC47EF"/>
    <w:rsid w:val="00AC5B57"/>
    <w:rsid w:val="00AC66FE"/>
    <w:rsid w:val="00AC6D7A"/>
    <w:rsid w:val="00AD284E"/>
    <w:rsid w:val="00AE140D"/>
    <w:rsid w:val="00AE48DB"/>
    <w:rsid w:val="00AF3A6B"/>
    <w:rsid w:val="00AF3A96"/>
    <w:rsid w:val="00B01A2A"/>
    <w:rsid w:val="00B13E2D"/>
    <w:rsid w:val="00B23139"/>
    <w:rsid w:val="00B253EC"/>
    <w:rsid w:val="00B264D9"/>
    <w:rsid w:val="00B265E1"/>
    <w:rsid w:val="00B32085"/>
    <w:rsid w:val="00B554EF"/>
    <w:rsid w:val="00B61DEC"/>
    <w:rsid w:val="00B71B7E"/>
    <w:rsid w:val="00B726BF"/>
    <w:rsid w:val="00B7489B"/>
    <w:rsid w:val="00B8195F"/>
    <w:rsid w:val="00B840D8"/>
    <w:rsid w:val="00B90B8D"/>
    <w:rsid w:val="00B90FCF"/>
    <w:rsid w:val="00B91F98"/>
    <w:rsid w:val="00B97CC2"/>
    <w:rsid w:val="00BA1415"/>
    <w:rsid w:val="00BA3004"/>
    <w:rsid w:val="00BA6B5B"/>
    <w:rsid w:val="00BB221A"/>
    <w:rsid w:val="00BB7AEF"/>
    <w:rsid w:val="00BC0385"/>
    <w:rsid w:val="00BC16EA"/>
    <w:rsid w:val="00BD650E"/>
    <w:rsid w:val="00BE441A"/>
    <w:rsid w:val="00BF073E"/>
    <w:rsid w:val="00C020F6"/>
    <w:rsid w:val="00C026F1"/>
    <w:rsid w:val="00C05071"/>
    <w:rsid w:val="00C0539A"/>
    <w:rsid w:val="00C05A40"/>
    <w:rsid w:val="00C14243"/>
    <w:rsid w:val="00C16D26"/>
    <w:rsid w:val="00C2256B"/>
    <w:rsid w:val="00C249AE"/>
    <w:rsid w:val="00C257F5"/>
    <w:rsid w:val="00C309B8"/>
    <w:rsid w:val="00C32DB7"/>
    <w:rsid w:val="00C36F26"/>
    <w:rsid w:val="00C60365"/>
    <w:rsid w:val="00C610F0"/>
    <w:rsid w:val="00C61A5F"/>
    <w:rsid w:val="00C6754C"/>
    <w:rsid w:val="00C71652"/>
    <w:rsid w:val="00C71A87"/>
    <w:rsid w:val="00C7245B"/>
    <w:rsid w:val="00C76CBB"/>
    <w:rsid w:val="00C80032"/>
    <w:rsid w:val="00C81EF0"/>
    <w:rsid w:val="00C8509B"/>
    <w:rsid w:val="00C85477"/>
    <w:rsid w:val="00C86990"/>
    <w:rsid w:val="00C90B3F"/>
    <w:rsid w:val="00C91A00"/>
    <w:rsid w:val="00C96630"/>
    <w:rsid w:val="00C9775C"/>
    <w:rsid w:val="00C97FC3"/>
    <w:rsid w:val="00CA0785"/>
    <w:rsid w:val="00CB12B6"/>
    <w:rsid w:val="00CB13EC"/>
    <w:rsid w:val="00CB5AB6"/>
    <w:rsid w:val="00CB738D"/>
    <w:rsid w:val="00CB7D38"/>
    <w:rsid w:val="00CC1098"/>
    <w:rsid w:val="00CC1312"/>
    <w:rsid w:val="00CC1780"/>
    <w:rsid w:val="00CC546E"/>
    <w:rsid w:val="00CC6215"/>
    <w:rsid w:val="00CD06A2"/>
    <w:rsid w:val="00CD44A9"/>
    <w:rsid w:val="00CE34EB"/>
    <w:rsid w:val="00CE4DF7"/>
    <w:rsid w:val="00CF3221"/>
    <w:rsid w:val="00D0142E"/>
    <w:rsid w:val="00D05A86"/>
    <w:rsid w:val="00D31791"/>
    <w:rsid w:val="00D35FB0"/>
    <w:rsid w:val="00D420DC"/>
    <w:rsid w:val="00D427D6"/>
    <w:rsid w:val="00D43B33"/>
    <w:rsid w:val="00D45808"/>
    <w:rsid w:val="00D467F5"/>
    <w:rsid w:val="00D531FD"/>
    <w:rsid w:val="00D64C66"/>
    <w:rsid w:val="00D6705A"/>
    <w:rsid w:val="00D7101B"/>
    <w:rsid w:val="00D71D08"/>
    <w:rsid w:val="00D81410"/>
    <w:rsid w:val="00D81777"/>
    <w:rsid w:val="00D82A2F"/>
    <w:rsid w:val="00D91B5A"/>
    <w:rsid w:val="00D91D62"/>
    <w:rsid w:val="00D92277"/>
    <w:rsid w:val="00D956D3"/>
    <w:rsid w:val="00D95826"/>
    <w:rsid w:val="00DB16B8"/>
    <w:rsid w:val="00DB1AD6"/>
    <w:rsid w:val="00DB70AE"/>
    <w:rsid w:val="00DC35BB"/>
    <w:rsid w:val="00DC77F9"/>
    <w:rsid w:val="00DC7AB1"/>
    <w:rsid w:val="00DC7DCB"/>
    <w:rsid w:val="00DD054C"/>
    <w:rsid w:val="00DD5E86"/>
    <w:rsid w:val="00DD6524"/>
    <w:rsid w:val="00DE6DC0"/>
    <w:rsid w:val="00DF2947"/>
    <w:rsid w:val="00DF719D"/>
    <w:rsid w:val="00DF741A"/>
    <w:rsid w:val="00E07BCE"/>
    <w:rsid w:val="00E16C76"/>
    <w:rsid w:val="00E16E97"/>
    <w:rsid w:val="00E2703D"/>
    <w:rsid w:val="00E273F0"/>
    <w:rsid w:val="00E424C3"/>
    <w:rsid w:val="00E4388F"/>
    <w:rsid w:val="00E46A4E"/>
    <w:rsid w:val="00E541C6"/>
    <w:rsid w:val="00E602EE"/>
    <w:rsid w:val="00E63844"/>
    <w:rsid w:val="00E640C6"/>
    <w:rsid w:val="00E665B7"/>
    <w:rsid w:val="00E67674"/>
    <w:rsid w:val="00E82C1A"/>
    <w:rsid w:val="00E84BED"/>
    <w:rsid w:val="00E85D2F"/>
    <w:rsid w:val="00E8634B"/>
    <w:rsid w:val="00EA5D55"/>
    <w:rsid w:val="00EB0ACF"/>
    <w:rsid w:val="00EB7296"/>
    <w:rsid w:val="00EC12C0"/>
    <w:rsid w:val="00EC6D79"/>
    <w:rsid w:val="00ED341E"/>
    <w:rsid w:val="00EE1515"/>
    <w:rsid w:val="00EE7276"/>
    <w:rsid w:val="00EF3DB0"/>
    <w:rsid w:val="00F01E4A"/>
    <w:rsid w:val="00F05379"/>
    <w:rsid w:val="00F06D70"/>
    <w:rsid w:val="00F07C9E"/>
    <w:rsid w:val="00F1591D"/>
    <w:rsid w:val="00F216D0"/>
    <w:rsid w:val="00F22062"/>
    <w:rsid w:val="00F26767"/>
    <w:rsid w:val="00F26CC2"/>
    <w:rsid w:val="00F47397"/>
    <w:rsid w:val="00F5054A"/>
    <w:rsid w:val="00F523AB"/>
    <w:rsid w:val="00F52C63"/>
    <w:rsid w:val="00F5405B"/>
    <w:rsid w:val="00F6240B"/>
    <w:rsid w:val="00F630F6"/>
    <w:rsid w:val="00F70FE8"/>
    <w:rsid w:val="00F76905"/>
    <w:rsid w:val="00F76F25"/>
    <w:rsid w:val="00F83F89"/>
    <w:rsid w:val="00F9479F"/>
    <w:rsid w:val="00F9546A"/>
    <w:rsid w:val="00FA1913"/>
    <w:rsid w:val="00FA28AC"/>
    <w:rsid w:val="00FA43FE"/>
    <w:rsid w:val="00FA4A0C"/>
    <w:rsid w:val="00FB164A"/>
    <w:rsid w:val="00FC2509"/>
    <w:rsid w:val="00FC3040"/>
    <w:rsid w:val="00FC409E"/>
    <w:rsid w:val="00FD0327"/>
    <w:rsid w:val="00FD0E78"/>
    <w:rsid w:val="00FD1D54"/>
    <w:rsid w:val="00FD3276"/>
    <w:rsid w:val="00FE0959"/>
    <w:rsid w:val="00FE141D"/>
    <w:rsid w:val="00FE26C0"/>
    <w:rsid w:val="00FF04E1"/>
    <w:rsid w:val="00FF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08FFF"/>
  <w15:chartTrackingRefBased/>
  <w15:docId w15:val="{9198E839-3B57-D242-83EE-99A536578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D88"/>
    <w:rPr>
      <w:rFonts w:ascii="Pridi ExtraLight" w:eastAsia="Pridi ExtraLight" w:hAnsi="Pridi ExtraLight" w:cs="Pridi ExtraLight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E1406"/>
    <w:pPr>
      <w:keepNext/>
      <w:keepLines/>
      <w:spacing w:before="240"/>
      <w:outlineLvl w:val="0"/>
    </w:pPr>
    <w:rPr>
      <w:rFonts w:ascii="Athiti" w:eastAsiaTheme="majorEastAsia" w:hAnsi="Athiti" w:cs="Athiti"/>
      <w:b/>
      <w:bCs/>
      <w:color w:val="B68D4E"/>
      <w:sz w:val="24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D7101B"/>
    <w:pPr>
      <w:spacing w:before="0"/>
      <w:outlineLvl w:val="1"/>
    </w:pPr>
    <w:rPr>
      <w:rFonts w:ascii="Athiti Medium" w:eastAsia="Athiti Medium" w:hAnsi="Athiti Medium" w:cs="Athiti Medium"/>
      <w:b w:val="0"/>
      <w:bCs w:val="0"/>
      <w:color w:val="000000" w:themeColor="text1"/>
      <w:sz w:val="21"/>
      <w:szCs w:val="2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77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7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7BB"/>
  </w:style>
  <w:style w:type="paragraph" w:styleId="Footer">
    <w:name w:val="footer"/>
    <w:basedOn w:val="Normal"/>
    <w:link w:val="FooterChar"/>
    <w:uiPriority w:val="99"/>
    <w:unhideWhenUsed/>
    <w:rsid w:val="009537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7BB"/>
  </w:style>
  <w:style w:type="table" w:styleId="TableGrid">
    <w:name w:val="Table Grid"/>
    <w:basedOn w:val="TableNormal"/>
    <w:uiPriority w:val="39"/>
    <w:rsid w:val="00C05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047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B01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E1406"/>
    <w:rPr>
      <w:rFonts w:ascii="Athiti" w:eastAsiaTheme="majorEastAsia" w:hAnsi="Athiti" w:cs="Athiti"/>
      <w:b/>
      <w:bCs/>
      <w:color w:val="B68D4E"/>
      <w:szCs w:val="24"/>
    </w:rPr>
  </w:style>
  <w:style w:type="paragraph" w:customStyle="1" w:styleId="a">
    <w:name w:val="คำอธิบาย"/>
    <w:basedOn w:val="Normal"/>
    <w:autoRedefine/>
    <w:qFormat/>
    <w:rsid w:val="00160EFF"/>
    <w:rPr>
      <w:i/>
      <w:iCs/>
      <w:color w:val="A6A6A6" w:themeColor="background1" w:themeShade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7101B"/>
    <w:rPr>
      <w:rFonts w:ascii="Athiti Medium" w:eastAsia="Athiti Medium" w:hAnsi="Athiti Medium" w:cs="Athiti Medium"/>
      <w:color w:val="000000" w:themeColor="text1"/>
      <w:sz w:val="21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5E64B2"/>
  </w:style>
  <w:style w:type="character" w:customStyle="1" w:styleId="Heading3Char">
    <w:name w:val="Heading 3 Char"/>
    <w:basedOn w:val="DefaultParagraphFont"/>
    <w:link w:val="Heading3"/>
    <w:uiPriority w:val="9"/>
    <w:semiHidden/>
    <w:rsid w:val="002B773F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ey/OneDrive%20-%20sac/Documents/2020%20&#3649;&#3612;&#3609;&#3591;&#3634;&#3609;%2064/PMOP/PMOP%20Template%202021/PMOP0201%20Program%20Structur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C889AC-6D6C-42C0-94FC-336AE2397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PMOP0201 Program Structure Template.dotx</Template>
  <TotalTime>6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เชษฐพงศ์ คลองโปร่ง</cp:lastModifiedBy>
  <cp:revision>7</cp:revision>
  <cp:lastPrinted>2020-06-05T03:46:00Z</cp:lastPrinted>
  <dcterms:created xsi:type="dcterms:W3CDTF">2021-08-23T06:56:00Z</dcterms:created>
  <dcterms:modified xsi:type="dcterms:W3CDTF">2023-07-21T07:13:00Z</dcterms:modified>
</cp:coreProperties>
</file>